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X="-72" w:tblpY="1828"/>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7"/>
        <w:gridCol w:w="1540"/>
        <w:gridCol w:w="1951"/>
        <w:gridCol w:w="652"/>
        <w:gridCol w:w="558"/>
        <w:gridCol w:w="1080"/>
        <w:gridCol w:w="342"/>
        <w:gridCol w:w="198"/>
        <w:gridCol w:w="972"/>
        <w:gridCol w:w="1278"/>
      </w:tblGrid>
      <w:tr w:rsidR="00B10D2E" w:rsidRPr="001D37B2" w:rsidTr="001E7ABD">
        <w:tc>
          <w:tcPr>
            <w:tcW w:w="1257" w:type="dxa"/>
            <w:vMerge w:val="restart"/>
            <w:tcBorders>
              <w:top w:val="single" w:sz="4" w:space="0" w:color="auto"/>
              <w:left w:val="single" w:sz="4" w:space="0" w:color="auto"/>
              <w:bottom w:val="single" w:sz="4" w:space="0" w:color="auto"/>
              <w:right w:val="single" w:sz="4" w:space="0" w:color="auto"/>
            </w:tcBorders>
          </w:tcPr>
          <w:p w:rsidR="00B10D2E" w:rsidRPr="001D37B2" w:rsidRDefault="00B10D2E" w:rsidP="00BC6233">
            <w:pPr>
              <w:rPr>
                <w:rFonts w:cstheme="minorHAnsi"/>
                <w:sz w:val="20"/>
                <w:szCs w:val="20"/>
              </w:rPr>
            </w:pPr>
            <w:r w:rsidRPr="001D37B2">
              <w:rPr>
                <w:rFonts w:cstheme="minorHAnsi"/>
                <w:sz w:val="20"/>
                <w:szCs w:val="20"/>
              </w:rPr>
              <w:t>Name:</w:t>
            </w:r>
          </w:p>
        </w:tc>
        <w:tc>
          <w:tcPr>
            <w:tcW w:w="3491" w:type="dxa"/>
            <w:gridSpan w:val="2"/>
            <w:vMerge w:val="restart"/>
            <w:tcBorders>
              <w:top w:val="single" w:sz="4" w:space="0" w:color="auto"/>
              <w:left w:val="single" w:sz="4" w:space="0" w:color="auto"/>
              <w:bottom w:val="single" w:sz="4" w:space="0" w:color="auto"/>
              <w:right w:val="single" w:sz="4" w:space="0" w:color="auto"/>
            </w:tcBorders>
          </w:tcPr>
          <w:p w:rsidR="00B10D2E" w:rsidRPr="001D37B2" w:rsidRDefault="00B10D2E" w:rsidP="00BC6233">
            <w:pPr>
              <w:rPr>
                <w:rFonts w:cstheme="minorHAnsi"/>
                <w:sz w:val="20"/>
                <w:szCs w:val="20"/>
              </w:rPr>
            </w:pPr>
          </w:p>
        </w:tc>
        <w:tc>
          <w:tcPr>
            <w:tcW w:w="652" w:type="dxa"/>
            <w:vMerge w:val="restart"/>
            <w:tcBorders>
              <w:top w:val="single" w:sz="4" w:space="0" w:color="auto"/>
              <w:left w:val="single" w:sz="4" w:space="0" w:color="auto"/>
            </w:tcBorders>
          </w:tcPr>
          <w:p w:rsidR="00B10D2E" w:rsidRPr="001D37B2" w:rsidRDefault="00B10D2E" w:rsidP="00BC6233">
            <w:pPr>
              <w:rPr>
                <w:rFonts w:cstheme="minorHAnsi"/>
                <w:sz w:val="20"/>
                <w:szCs w:val="20"/>
              </w:rPr>
            </w:pPr>
            <w:r w:rsidRPr="001D37B2">
              <w:rPr>
                <w:rFonts w:cstheme="minorHAnsi"/>
                <w:sz w:val="20"/>
                <w:szCs w:val="20"/>
              </w:rPr>
              <w:t>Age:</w:t>
            </w:r>
          </w:p>
        </w:tc>
        <w:tc>
          <w:tcPr>
            <w:tcW w:w="558" w:type="dxa"/>
            <w:vMerge w:val="restart"/>
            <w:tcBorders>
              <w:top w:val="single" w:sz="4" w:space="0" w:color="auto"/>
              <w:right w:val="single" w:sz="4" w:space="0" w:color="auto"/>
            </w:tcBorders>
          </w:tcPr>
          <w:p w:rsidR="00B10D2E" w:rsidRPr="001D37B2" w:rsidRDefault="00B10D2E" w:rsidP="00BC6233">
            <w:pPr>
              <w:rPr>
                <w:rFonts w:cstheme="minorHAnsi"/>
                <w:sz w:val="20"/>
                <w:szCs w:val="20"/>
              </w:rPr>
            </w:pPr>
          </w:p>
        </w:tc>
        <w:tc>
          <w:tcPr>
            <w:tcW w:w="1620" w:type="dxa"/>
            <w:gridSpan w:val="3"/>
            <w:tcBorders>
              <w:top w:val="single" w:sz="4" w:space="0" w:color="auto"/>
              <w:left w:val="single" w:sz="4" w:space="0" w:color="auto"/>
            </w:tcBorders>
          </w:tcPr>
          <w:p w:rsidR="00B10D2E" w:rsidRPr="001D37B2" w:rsidRDefault="00B10D2E" w:rsidP="00BC6233">
            <w:pPr>
              <w:rPr>
                <w:rFonts w:cstheme="minorHAnsi"/>
                <w:sz w:val="20"/>
                <w:szCs w:val="20"/>
              </w:rPr>
            </w:pPr>
            <w:r w:rsidRPr="001D37B2">
              <w:rPr>
                <w:rFonts w:cstheme="minorHAnsi"/>
                <w:sz w:val="20"/>
                <w:szCs w:val="20"/>
              </w:rPr>
              <w:t xml:space="preserve">Gender: </w:t>
            </w:r>
          </w:p>
        </w:tc>
        <w:tc>
          <w:tcPr>
            <w:tcW w:w="2250" w:type="dxa"/>
            <w:gridSpan w:val="2"/>
            <w:vMerge w:val="restart"/>
            <w:tcBorders>
              <w:top w:val="single" w:sz="4" w:space="0" w:color="auto"/>
              <w:right w:val="single" w:sz="4" w:space="0" w:color="auto"/>
            </w:tcBorders>
          </w:tcPr>
          <w:p w:rsidR="00B10D2E" w:rsidRPr="001D37B2" w:rsidRDefault="001E7ABD" w:rsidP="00BC6233">
            <w:pPr>
              <w:rPr>
                <w:rFonts w:cstheme="minorHAnsi"/>
                <w:sz w:val="20"/>
                <w:szCs w:val="20"/>
              </w:rPr>
            </w:pPr>
            <w:r w:rsidRPr="001D37B2">
              <w:rPr>
                <w:rFonts w:cstheme="minorHAnsi"/>
                <w:sz w:val="20"/>
                <w:szCs w:val="20"/>
              </w:rPr>
              <w:t>Male            Female</w:t>
            </w:r>
          </w:p>
        </w:tc>
      </w:tr>
      <w:tr w:rsidR="00B10D2E" w:rsidRPr="001D37B2" w:rsidTr="001E7ABD">
        <w:trPr>
          <w:trHeight w:val="70"/>
        </w:trPr>
        <w:tc>
          <w:tcPr>
            <w:tcW w:w="1257" w:type="dxa"/>
            <w:vMerge/>
            <w:tcBorders>
              <w:top w:val="single" w:sz="4" w:space="0" w:color="auto"/>
              <w:left w:val="single" w:sz="4" w:space="0" w:color="auto"/>
              <w:bottom w:val="single" w:sz="4" w:space="0" w:color="auto"/>
              <w:right w:val="single" w:sz="4" w:space="0" w:color="auto"/>
            </w:tcBorders>
          </w:tcPr>
          <w:p w:rsidR="00B10D2E" w:rsidRPr="001D37B2" w:rsidRDefault="00B10D2E" w:rsidP="00BC6233">
            <w:pPr>
              <w:rPr>
                <w:rFonts w:cstheme="minorHAnsi"/>
                <w:sz w:val="20"/>
                <w:szCs w:val="20"/>
              </w:rPr>
            </w:pPr>
          </w:p>
        </w:tc>
        <w:tc>
          <w:tcPr>
            <w:tcW w:w="3491" w:type="dxa"/>
            <w:gridSpan w:val="2"/>
            <w:vMerge/>
            <w:tcBorders>
              <w:top w:val="single" w:sz="4" w:space="0" w:color="auto"/>
              <w:left w:val="single" w:sz="4" w:space="0" w:color="auto"/>
              <w:bottom w:val="single" w:sz="4" w:space="0" w:color="auto"/>
              <w:right w:val="single" w:sz="4" w:space="0" w:color="auto"/>
            </w:tcBorders>
          </w:tcPr>
          <w:p w:rsidR="00B10D2E" w:rsidRPr="001D37B2" w:rsidRDefault="00B10D2E" w:rsidP="00BC6233">
            <w:pPr>
              <w:rPr>
                <w:rFonts w:cstheme="minorHAnsi"/>
                <w:sz w:val="20"/>
                <w:szCs w:val="20"/>
              </w:rPr>
            </w:pPr>
          </w:p>
        </w:tc>
        <w:tc>
          <w:tcPr>
            <w:tcW w:w="652" w:type="dxa"/>
            <w:vMerge/>
            <w:tcBorders>
              <w:left w:val="single" w:sz="4" w:space="0" w:color="auto"/>
              <w:bottom w:val="single" w:sz="4" w:space="0" w:color="auto"/>
            </w:tcBorders>
          </w:tcPr>
          <w:p w:rsidR="00B10D2E" w:rsidRPr="001D37B2" w:rsidRDefault="00B10D2E" w:rsidP="00BC6233">
            <w:pPr>
              <w:rPr>
                <w:rFonts w:cstheme="minorHAnsi"/>
                <w:sz w:val="20"/>
                <w:szCs w:val="20"/>
              </w:rPr>
            </w:pPr>
          </w:p>
        </w:tc>
        <w:tc>
          <w:tcPr>
            <w:tcW w:w="558" w:type="dxa"/>
            <w:vMerge/>
            <w:tcBorders>
              <w:bottom w:val="single" w:sz="4" w:space="0" w:color="auto"/>
              <w:right w:val="single" w:sz="4" w:space="0" w:color="auto"/>
            </w:tcBorders>
          </w:tcPr>
          <w:p w:rsidR="00B10D2E" w:rsidRPr="001D37B2" w:rsidRDefault="00B10D2E" w:rsidP="00BC6233">
            <w:pPr>
              <w:rPr>
                <w:rFonts w:cstheme="minorHAnsi"/>
                <w:sz w:val="20"/>
                <w:szCs w:val="20"/>
              </w:rPr>
            </w:pPr>
          </w:p>
        </w:tc>
        <w:tc>
          <w:tcPr>
            <w:tcW w:w="1620" w:type="dxa"/>
            <w:gridSpan w:val="3"/>
            <w:tcBorders>
              <w:left w:val="single" w:sz="4" w:space="0" w:color="auto"/>
              <w:bottom w:val="single" w:sz="4" w:space="0" w:color="auto"/>
            </w:tcBorders>
          </w:tcPr>
          <w:p w:rsidR="00B10D2E" w:rsidRPr="001D37B2" w:rsidRDefault="00B10D2E" w:rsidP="00BC6233">
            <w:pPr>
              <w:rPr>
                <w:rFonts w:cstheme="minorHAnsi"/>
                <w:sz w:val="20"/>
                <w:szCs w:val="20"/>
              </w:rPr>
            </w:pPr>
          </w:p>
        </w:tc>
        <w:tc>
          <w:tcPr>
            <w:tcW w:w="2250" w:type="dxa"/>
            <w:gridSpan w:val="2"/>
            <w:vMerge/>
            <w:tcBorders>
              <w:bottom w:val="single" w:sz="4" w:space="0" w:color="auto"/>
              <w:right w:val="single" w:sz="4" w:space="0" w:color="auto"/>
            </w:tcBorders>
            <w:vAlign w:val="center"/>
          </w:tcPr>
          <w:p w:rsidR="00B10D2E" w:rsidRPr="001D37B2" w:rsidRDefault="00B10D2E" w:rsidP="00BC6233">
            <w:pPr>
              <w:jc w:val="center"/>
              <w:rPr>
                <w:rFonts w:cstheme="minorHAnsi"/>
                <w:sz w:val="20"/>
                <w:szCs w:val="20"/>
              </w:rPr>
            </w:pPr>
          </w:p>
        </w:tc>
      </w:tr>
      <w:tr w:rsidR="000035EC" w:rsidRPr="001D37B2" w:rsidTr="001E7ABD">
        <w:tc>
          <w:tcPr>
            <w:tcW w:w="1257" w:type="dxa"/>
            <w:tcBorders>
              <w:top w:val="single" w:sz="4" w:space="0" w:color="auto"/>
            </w:tcBorders>
          </w:tcPr>
          <w:p w:rsidR="000C7D89" w:rsidRPr="001D37B2" w:rsidRDefault="000C7D89" w:rsidP="00BC6233">
            <w:pPr>
              <w:rPr>
                <w:rFonts w:cstheme="minorHAnsi"/>
                <w:sz w:val="20"/>
                <w:szCs w:val="20"/>
              </w:rPr>
            </w:pPr>
          </w:p>
        </w:tc>
        <w:tc>
          <w:tcPr>
            <w:tcW w:w="1540" w:type="dxa"/>
            <w:tcBorders>
              <w:top w:val="single" w:sz="4" w:space="0" w:color="auto"/>
            </w:tcBorders>
          </w:tcPr>
          <w:p w:rsidR="000C7D89" w:rsidRPr="001D37B2" w:rsidRDefault="000C7D89" w:rsidP="00BC6233">
            <w:pPr>
              <w:rPr>
                <w:rFonts w:cstheme="minorHAnsi"/>
                <w:sz w:val="20"/>
                <w:szCs w:val="20"/>
              </w:rPr>
            </w:pPr>
          </w:p>
        </w:tc>
        <w:tc>
          <w:tcPr>
            <w:tcW w:w="1951" w:type="dxa"/>
            <w:tcBorders>
              <w:top w:val="single" w:sz="4" w:space="0" w:color="auto"/>
            </w:tcBorders>
          </w:tcPr>
          <w:p w:rsidR="000C7D89" w:rsidRPr="001D37B2" w:rsidRDefault="000C7D89" w:rsidP="00BC6233">
            <w:pPr>
              <w:rPr>
                <w:rFonts w:cstheme="minorHAnsi"/>
                <w:sz w:val="20"/>
                <w:szCs w:val="20"/>
              </w:rPr>
            </w:pPr>
          </w:p>
        </w:tc>
        <w:tc>
          <w:tcPr>
            <w:tcW w:w="1210" w:type="dxa"/>
            <w:gridSpan w:val="2"/>
            <w:tcBorders>
              <w:top w:val="single" w:sz="4" w:space="0" w:color="auto"/>
            </w:tcBorders>
          </w:tcPr>
          <w:p w:rsidR="000C7D89" w:rsidRPr="001D37B2" w:rsidRDefault="000C7D89" w:rsidP="00BC6233">
            <w:pPr>
              <w:rPr>
                <w:rFonts w:cstheme="minorHAnsi"/>
                <w:sz w:val="20"/>
                <w:szCs w:val="20"/>
              </w:rPr>
            </w:pPr>
          </w:p>
        </w:tc>
        <w:tc>
          <w:tcPr>
            <w:tcW w:w="1620" w:type="dxa"/>
            <w:gridSpan w:val="3"/>
            <w:tcBorders>
              <w:top w:val="single" w:sz="4" w:space="0" w:color="auto"/>
            </w:tcBorders>
          </w:tcPr>
          <w:p w:rsidR="000C7D89" w:rsidRPr="001D37B2" w:rsidRDefault="000C7D89" w:rsidP="00BC6233">
            <w:pPr>
              <w:rPr>
                <w:rFonts w:cstheme="minorHAnsi"/>
                <w:sz w:val="20"/>
                <w:szCs w:val="20"/>
              </w:rPr>
            </w:pPr>
          </w:p>
        </w:tc>
        <w:tc>
          <w:tcPr>
            <w:tcW w:w="972" w:type="dxa"/>
            <w:tcBorders>
              <w:top w:val="single" w:sz="4" w:space="0" w:color="auto"/>
            </w:tcBorders>
          </w:tcPr>
          <w:p w:rsidR="000C7D89" w:rsidRPr="001D37B2" w:rsidRDefault="000C7D89" w:rsidP="00BC6233">
            <w:pPr>
              <w:rPr>
                <w:rFonts w:cstheme="minorHAnsi"/>
                <w:sz w:val="20"/>
                <w:szCs w:val="20"/>
              </w:rPr>
            </w:pPr>
          </w:p>
        </w:tc>
        <w:tc>
          <w:tcPr>
            <w:tcW w:w="1278" w:type="dxa"/>
            <w:tcBorders>
              <w:top w:val="single" w:sz="4" w:space="0" w:color="auto"/>
            </w:tcBorders>
          </w:tcPr>
          <w:p w:rsidR="000C7D89" w:rsidRPr="001D37B2" w:rsidRDefault="000C7D89" w:rsidP="00BC6233">
            <w:pPr>
              <w:rPr>
                <w:rFonts w:cstheme="minorHAnsi"/>
                <w:sz w:val="20"/>
                <w:szCs w:val="20"/>
              </w:rPr>
            </w:pPr>
          </w:p>
        </w:tc>
      </w:tr>
      <w:tr w:rsidR="00C60FE8" w:rsidRPr="001D37B2" w:rsidTr="00BC6233">
        <w:trPr>
          <w:trHeight w:val="212"/>
        </w:trPr>
        <w:tc>
          <w:tcPr>
            <w:tcW w:w="9828" w:type="dxa"/>
            <w:gridSpan w:val="10"/>
            <w:tcBorders>
              <w:bottom w:val="single" w:sz="4" w:space="0" w:color="auto"/>
            </w:tcBorders>
          </w:tcPr>
          <w:p w:rsidR="00C60FE8" w:rsidRPr="001D37B2" w:rsidRDefault="00C60FE8" w:rsidP="00BC6233">
            <w:pPr>
              <w:rPr>
                <w:rFonts w:cstheme="minorHAnsi"/>
                <w:sz w:val="20"/>
                <w:szCs w:val="20"/>
              </w:rPr>
            </w:pPr>
            <w:r w:rsidRPr="001D37B2">
              <w:rPr>
                <w:rFonts w:cstheme="minorHAnsi"/>
                <w:sz w:val="20"/>
                <w:szCs w:val="20"/>
              </w:rPr>
              <w:t xml:space="preserve">Please answer each of the following questions. If you require additional space, use the back </w:t>
            </w:r>
            <w:r w:rsidRPr="001D37B2">
              <w:rPr>
                <w:rFonts w:cstheme="minorHAnsi"/>
                <w:iCs/>
                <w:sz w:val="20"/>
                <w:szCs w:val="20"/>
              </w:rPr>
              <w:t>of the page.</w:t>
            </w:r>
          </w:p>
        </w:tc>
      </w:tr>
      <w:tr w:rsidR="00C60FE8" w:rsidRPr="001D37B2" w:rsidTr="00BC6233">
        <w:trPr>
          <w:trHeight w:val="173"/>
        </w:trPr>
        <w:tc>
          <w:tcPr>
            <w:tcW w:w="7038" w:type="dxa"/>
            <w:gridSpan w:val="6"/>
            <w:tcBorders>
              <w:top w:val="single" w:sz="4" w:space="0" w:color="auto"/>
              <w:left w:val="single" w:sz="4" w:space="0" w:color="auto"/>
            </w:tcBorders>
          </w:tcPr>
          <w:p w:rsidR="00C60FE8" w:rsidRPr="001D37B2" w:rsidRDefault="00C60FE8" w:rsidP="00BC6233">
            <w:pPr>
              <w:rPr>
                <w:rFonts w:cstheme="minorHAnsi"/>
                <w:sz w:val="20"/>
                <w:szCs w:val="20"/>
              </w:rPr>
            </w:pPr>
            <w:r w:rsidRPr="001D37B2">
              <w:rPr>
                <w:rFonts w:cstheme="minorHAnsi"/>
                <w:sz w:val="20"/>
                <w:szCs w:val="20"/>
              </w:rPr>
              <w:t>What is your purpose for coming today and your main health concerns?</w:t>
            </w:r>
          </w:p>
        </w:tc>
        <w:tc>
          <w:tcPr>
            <w:tcW w:w="2790" w:type="dxa"/>
            <w:gridSpan w:val="4"/>
            <w:tcBorders>
              <w:top w:val="single" w:sz="4" w:space="0" w:color="auto"/>
              <w:right w:val="single" w:sz="4" w:space="0" w:color="auto"/>
            </w:tcBorders>
          </w:tcPr>
          <w:p w:rsidR="00C60FE8" w:rsidRPr="001D37B2" w:rsidRDefault="00C60FE8" w:rsidP="00BC6233">
            <w:pPr>
              <w:rPr>
                <w:rFonts w:cstheme="minorHAnsi"/>
                <w:sz w:val="20"/>
                <w:szCs w:val="20"/>
              </w:rPr>
            </w:pPr>
          </w:p>
        </w:tc>
      </w:tr>
      <w:tr w:rsidR="00C60FE8" w:rsidRPr="001D37B2" w:rsidTr="00BC6233">
        <w:tc>
          <w:tcPr>
            <w:tcW w:w="9828" w:type="dxa"/>
            <w:gridSpan w:val="10"/>
            <w:tcBorders>
              <w:left w:val="single" w:sz="4" w:space="0" w:color="auto"/>
              <w:bottom w:val="single" w:sz="4" w:space="0" w:color="auto"/>
              <w:right w:val="single" w:sz="4" w:space="0" w:color="auto"/>
            </w:tcBorders>
          </w:tcPr>
          <w:p w:rsidR="00C60FE8" w:rsidRPr="001D37B2" w:rsidRDefault="00C60FE8" w:rsidP="00BC6233">
            <w:pPr>
              <w:rPr>
                <w:rFonts w:cstheme="minorHAnsi"/>
                <w:sz w:val="20"/>
                <w:szCs w:val="20"/>
              </w:rPr>
            </w:pPr>
          </w:p>
        </w:tc>
      </w:tr>
      <w:tr w:rsidR="000035EC" w:rsidRPr="001D37B2" w:rsidTr="004F4DCD">
        <w:tc>
          <w:tcPr>
            <w:tcW w:w="1257" w:type="dxa"/>
            <w:tcBorders>
              <w:top w:val="single" w:sz="4" w:space="0" w:color="auto"/>
            </w:tcBorders>
          </w:tcPr>
          <w:p w:rsidR="000C7D89" w:rsidRPr="001D37B2" w:rsidRDefault="000C7D89" w:rsidP="00BC6233">
            <w:pPr>
              <w:rPr>
                <w:rFonts w:cstheme="minorHAnsi"/>
                <w:sz w:val="20"/>
                <w:szCs w:val="20"/>
              </w:rPr>
            </w:pPr>
          </w:p>
        </w:tc>
        <w:tc>
          <w:tcPr>
            <w:tcW w:w="1540" w:type="dxa"/>
            <w:tcBorders>
              <w:top w:val="single" w:sz="4" w:space="0" w:color="auto"/>
            </w:tcBorders>
          </w:tcPr>
          <w:p w:rsidR="000C7D89" w:rsidRPr="001D37B2" w:rsidRDefault="000C7D89" w:rsidP="00BC6233">
            <w:pPr>
              <w:rPr>
                <w:rFonts w:cstheme="minorHAnsi"/>
                <w:sz w:val="20"/>
                <w:szCs w:val="20"/>
              </w:rPr>
            </w:pPr>
          </w:p>
        </w:tc>
        <w:tc>
          <w:tcPr>
            <w:tcW w:w="1951" w:type="dxa"/>
            <w:tcBorders>
              <w:top w:val="single" w:sz="4" w:space="0" w:color="auto"/>
            </w:tcBorders>
          </w:tcPr>
          <w:p w:rsidR="000C7D89" w:rsidRPr="001D37B2" w:rsidRDefault="000C7D89" w:rsidP="00BC6233">
            <w:pPr>
              <w:rPr>
                <w:rFonts w:cstheme="minorHAnsi"/>
                <w:sz w:val="20"/>
                <w:szCs w:val="20"/>
              </w:rPr>
            </w:pPr>
          </w:p>
        </w:tc>
        <w:tc>
          <w:tcPr>
            <w:tcW w:w="2290" w:type="dxa"/>
            <w:gridSpan w:val="3"/>
            <w:tcBorders>
              <w:top w:val="single" w:sz="4" w:space="0" w:color="auto"/>
            </w:tcBorders>
          </w:tcPr>
          <w:p w:rsidR="000C7D89" w:rsidRPr="001D37B2" w:rsidRDefault="000C7D89" w:rsidP="00BC6233">
            <w:pPr>
              <w:rPr>
                <w:rFonts w:cstheme="minorHAnsi"/>
                <w:sz w:val="20"/>
                <w:szCs w:val="20"/>
              </w:rPr>
            </w:pPr>
          </w:p>
        </w:tc>
        <w:tc>
          <w:tcPr>
            <w:tcW w:w="342" w:type="dxa"/>
            <w:tcBorders>
              <w:top w:val="single" w:sz="4" w:space="0" w:color="auto"/>
            </w:tcBorders>
          </w:tcPr>
          <w:p w:rsidR="000C7D89" w:rsidRPr="001D37B2" w:rsidRDefault="000C7D89" w:rsidP="00BC6233">
            <w:pPr>
              <w:rPr>
                <w:rFonts w:cstheme="minorHAnsi"/>
                <w:sz w:val="20"/>
                <w:szCs w:val="20"/>
              </w:rPr>
            </w:pPr>
          </w:p>
        </w:tc>
        <w:tc>
          <w:tcPr>
            <w:tcW w:w="1170" w:type="dxa"/>
            <w:gridSpan w:val="2"/>
            <w:tcBorders>
              <w:top w:val="single" w:sz="4" w:space="0" w:color="auto"/>
            </w:tcBorders>
          </w:tcPr>
          <w:p w:rsidR="000C7D89" w:rsidRPr="001D37B2" w:rsidRDefault="000C7D89" w:rsidP="00BC6233">
            <w:pPr>
              <w:rPr>
                <w:rFonts w:cstheme="minorHAnsi"/>
                <w:sz w:val="20"/>
                <w:szCs w:val="20"/>
              </w:rPr>
            </w:pPr>
          </w:p>
        </w:tc>
        <w:tc>
          <w:tcPr>
            <w:tcW w:w="1278" w:type="dxa"/>
            <w:tcBorders>
              <w:top w:val="single" w:sz="4" w:space="0" w:color="auto"/>
            </w:tcBorders>
          </w:tcPr>
          <w:p w:rsidR="000C7D89" w:rsidRPr="001D37B2" w:rsidRDefault="000C7D89" w:rsidP="00BC6233">
            <w:pPr>
              <w:rPr>
                <w:rFonts w:cstheme="minorHAnsi"/>
                <w:sz w:val="20"/>
                <w:szCs w:val="20"/>
              </w:rPr>
            </w:pPr>
          </w:p>
        </w:tc>
      </w:tr>
      <w:tr w:rsidR="00204842" w:rsidRPr="001D37B2" w:rsidTr="004F4DCD">
        <w:tc>
          <w:tcPr>
            <w:tcW w:w="9828" w:type="dxa"/>
            <w:gridSpan w:val="10"/>
            <w:tcBorders>
              <w:bottom w:val="single" w:sz="4" w:space="0" w:color="auto"/>
            </w:tcBorders>
            <w:shd w:val="clear" w:color="auto" w:fill="FFFFFF" w:themeFill="background1"/>
          </w:tcPr>
          <w:p w:rsidR="00204842" w:rsidRPr="001D37B2" w:rsidRDefault="00C61AFF" w:rsidP="00BC6233">
            <w:pPr>
              <w:rPr>
                <w:rFonts w:cstheme="minorHAnsi"/>
                <w:sz w:val="20"/>
                <w:szCs w:val="20"/>
              </w:rPr>
            </w:pPr>
            <w:r w:rsidRPr="001D37B2">
              <w:rPr>
                <w:rFonts w:cstheme="minorHAnsi"/>
                <w:sz w:val="20"/>
                <w:szCs w:val="20"/>
              </w:rPr>
              <w:t>EMPLOYMENT</w:t>
            </w:r>
          </w:p>
        </w:tc>
      </w:tr>
    </w:tbl>
    <w:tbl>
      <w:tblPr>
        <w:tblStyle w:val="TableGrid"/>
        <w:tblW w:w="11659"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0"/>
        <w:gridCol w:w="240"/>
        <w:gridCol w:w="121"/>
        <w:gridCol w:w="115"/>
        <w:gridCol w:w="86"/>
        <w:gridCol w:w="86"/>
        <w:gridCol w:w="119"/>
        <w:gridCol w:w="118"/>
        <w:gridCol w:w="275"/>
        <w:gridCol w:w="450"/>
        <w:gridCol w:w="239"/>
        <w:gridCol w:w="172"/>
        <w:gridCol w:w="9"/>
        <w:gridCol w:w="13"/>
        <w:gridCol w:w="184"/>
        <w:gridCol w:w="31"/>
        <w:gridCol w:w="43"/>
        <w:gridCol w:w="158"/>
        <w:gridCol w:w="237"/>
        <w:gridCol w:w="37"/>
        <w:gridCol w:w="288"/>
        <w:gridCol w:w="99"/>
        <w:gridCol w:w="56"/>
        <w:gridCol w:w="217"/>
        <w:gridCol w:w="9"/>
        <w:gridCol w:w="6"/>
        <w:gridCol w:w="238"/>
        <w:gridCol w:w="155"/>
        <w:gridCol w:w="149"/>
        <w:gridCol w:w="73"/>
        <w:gridCol w:w="197"/>
        <w:gridCol w:w="207"/>
        <w:gridCol w:w="29"/>
        <w:gridCol w:w="34"/>
        <w:gridCol w:w="92"/>
        <w:gridCol w:w="341"/>
        <w:gridCol w:w="274"/>
        <w:gridCol w:w="316"/>
        <w:gridCol w:w="220"/>
        <w:gridCol w:w="412"/>
        <w:gridCol w:w="145"/>
        <w:gridCol w:w="741"/>
        <w:gridCol w:w="486"/>
        <w:gridCol w:w="33"/>
        <w:gridCol w:w="236"/>
        <w:gridCol w:w="716"/>
        <w:gridCol w:w="114"/>
        <w:gridCol w:w="223"/>
        <w:gridCol w:w="13"/>
        <w:gridCol w:w="224"/>
        <w:gridCol w:w="18"/>
        <w:gridCol w:w="135"/>
        <w:gridCol w:w="154"/>
        <w:gridCol w:w="792"/>
        <w:gridCol w:w="18"/>
        <w:gridCol w:w="623"/>
        <w:gridCol w:w="113"/>
      </w:tblGrid>
      <w:tr w:rsidR="00385743" w:rsidRPr="001D37B2" w:rsidTr="006D4A97">
        <w:trPr>
          <w:gridAfter w:val="9"/>
          <w:wAfter w:w="2090" w:type="dxa"/>
          <w:trHeight w:val="269"/>
        </w:trPr>
        <w:tc>
          <w:tcPr>
            <w:tcW w:w="2773" w:type="dxa"/>
            <w:gridSpan w:val="14"/>
          </w:tcPr>
          <w:p w:rsidR="00D44AFB" w:rsidRPr="001D37B2" w:rsidRDefault="00D44AFB">
            <w:pPr>
              <w:rPr>
                <w:rFonts w:cstheme="minorHAnsi"/>
                <w:sz w:val="20"/>
                <w:szCs w:val="20"/>
              </w:rPr>
            </w:pPr>
          </w:p>
        </w:tc>
        <w:tc>
          <w:tcPr>
            <w:tcW w:w="416" w:type="dxa"/>
            <w:gridSpan w:val="4"/>
          </w:tcPr>
          <w:p w:rsidR="00D44AFB" w:rsidRPr="001D37B2" w:rsidRDefault="00D44AFB">
            <w:pPr>
              <w:rPr>
                <w:rFonts w:cstheme="minorHAnsi"/>
                <w:sz w:val="20"/>
                <w:szCs w:val="20"/>
              </w:rPr>
            </w:pPr>
          </w:p>
        </w:tc>
        <w:tc>
          <w:tcPr>
            <w:tcW w:w="562" w:type="dxa"/>
            <w:gridSpan w:val="3"/>
          </w:tcPr>
          <w:p w:rsidR="00D44AFB" w:rsidRPr="001D37B2" w:rsidRDefault="00D44AFB">
            <w:pPr>
              <w:rPr>
                <w:rFonts w:cstheme="minorHAnsi"/>
                <w:sz w:val="20"/>
                <w:szCs w:val="20"/>
              </w:rPr>
            </w:pPr>
          </w:p>
        </w:tc>
        <w:tc>
          <w:tcPr>
            <w:tcW w:w="1406" w:type="dxa"/>
            <w:gridSpan w:val="11"/>
          </w:tcPr>
          <w:p w:rsidR="00D44AFB" w:rsidRPr="001D37B2" w:rsidRDefault="00D44AFB">
            <w:pPr>
              <w:rPr>
                <w:rFonts w:cstheme="minorHAnsi"/>
                <w:sz w:val="20"/>
                <w:szCs w:val="20"/>
              </w:rPr>
            </w:pPr>
          </w:p>
        </w:tc>
        <w:tc>
          <w:tcPr>
            <w:tcW w:w="4075" w:type="dxa"/>
            <w:gridSpan w:val="14"/>
          </w:tcPr>
          <w:p w:rsidR="00D44AFB" w:rsidRPr="001D37B2" w:rsidRDefault="00D44AFB">
            <w:pPr>
              <w:rPr>
                <w:rFonts w:cstheme="minorHAnsi"/>
                <w:sz w:val="20"/>
                <w:szCs w:val="20"/>
              </w:rPr>
            </w:pPr>
          </w:p>
        </w:tc>
        <w:tc>
          <w:tcPr>
            <w:tcW w:w="337" w:type="dxa"/>
            <w:gridSpan w:val="2"/>
          </w:tcPr>
          <w:p w:rsidR="00D44AFB" w:rsidRPr="001D37B2" w:rsidRDefault="00D44AFB">
            <w:pPr>
              <w:rPr>
                <w:rFonts w:cstheme="minorHAnsi"/>
                <w:sz w:val="20"/>
                <w:szCs w:val="20"/>
              </w:rPr>
            </w:pPr>
          </w:p>
        </w:tc>
      </w:tr>
      <w:tr w:rsidR="00E75B99" w:rsidRPr="001D37B2" w:rsidTr="006D4A97">
        <w:trPr>
          <w:gridAfter w:val="6"/>
          <w:wAfter w:w="1835" w:type="dxa"/>
          <w:trHeight w:val="398"/>
        </w:trPr>
        <w:tc>
          <w:tcPr>
            <w:tcW w:w="2773" w:type="dxa"/>
            <w:gridSpan w:val="14"/>
            <w:tcBorders>
              <w:top w:val="single" w:sz="4" w:space="0" w:color="auto"/>
              <w:left w:val="single" w:sz="4" w:space="0" w:color="auto"/>
              <w:bottom w:val="single" w:sz="4" w:space="0" w:color="auto"/>
              <w:right w:val="single" w:sz="4" w:space="0" w:color="auto"/>
            </w:tcBorders>
            <w:vAlign w:val="center"/>
          </w:tcPr>
          <w:p w:rsidR="00204842" w:rsidRPr="001D37B2" w:rsidRDefault="00204842" w:rsidP="00034448">
            <w:pPr>
              <w:jc w:val="center"/>
              <w:rPr>
                <w:rFonts w:cstheme="minorHAnsi"/>
                <w:sz w:val="20"/>
                <w:szCs w:val="20"/>
              </w:rPr>
            </w:pPr>
            <w:r w:rsidRPr="001D37B2">
              <w:rPr>
                <w:rFonts w:cstheme="minorHAnsi"/>
                <w:sz w:val="20"/>
                <w:szCs w:val="20"/>
              </w:rPr>
              <w:t>Occupation:</w:t>
            </w:r>
          </w:p>
        </w:tc>
        <w:tc>
          <w:tcPr>
            <w:tcW w:w="1350" w:type="dxa"/>
            <w:gridSpan w:val="10"/>
            <w:tcBorders>
              <w:top w:val="single" w:sz="4" w:space="0" w:color="auto"/>
              <w:left w:val="single" w:sz="4" w:space="0" w:color="auto"/>
              <w:bottom w:val="single" w:sz="4" w:space="0" w:color="auto"/>
              <w:right w:val="single" w:sz="4" w:space="0" w:color="auto"/>
            </w:tcBorders>
            <w:vAlign w:val="center"/>
          </w:tcPr>
          <w:p w:rsidR="00204842" w:rsidRPr="001D37B2" w:rsidRDefault="00204842" w:rsidP="00034448">
            <w:pPr>
              <w:jc w:val="center"/>
              <w:rPr>
                <w:rFonts w:cstheme="minorHAnsi"/>
                <w:sz w:val="20"/>
                <w:szCs w:val="20"/>
              </w:rPr>
            </w:pPr>
          </w:p>
        </w:tc>
        <w:tc>
          <w:tcPr>
            <w:tcW w:w="2340" w:type="dxa"/>
            <w:gridSpan w:val="15"/>
            <w:tcBorders>
              <w:top w:val="single" w:sz="4" w:space="0" w:color="auto"/>
              <w:left w:val="single" w:sz="4" w:space="0" w:color="auto"/>
              <w:bottom w:val="single" w:sz="4" w:space="0" w:color="auto"/>
              <w:right w:val="single" w:sz="4" w:space="0" w:color="auto"/>
            </w:tcBorders>
            <w:vAlign w:val="center"/>
          </w:tcPr>
          <w:p w:rsidR="00204842" w:rsidRPr="001D37B2" w:rsidRDefault="00204842" w:rsidP="00034448">
            <w:pPr>
              <w:jc w:val="center"/>
              <w:rPr>
                <w:rFonts w:cstheme="minorHAnsi"/>
                <w:sz w:val="20"/>
                <w:szCs w:val="20"/>
              </w:rPr>
            </w:pPr>
            <w:r w:rsidRPr="001D37B2">
              <w:rPr>
                <w:rFonts w:cstheme="minorHAnsi"/>
                <w:sz w:val="20"/>
                <w:szCs w:val="20"/>
              </w:rPr>
              <w:t>Start work:</w:t>
            </w:r>
          </w:p>
        </w:tc>
        <w:tc>
          <w:tcPr>
            <w:tcW w:w="2883" w:type="dxa"/>
            <w:gridSpan w:val="8"/>
            <w:tcBorders>
              <w:top w:val="single" w:sz="4" w:space="0" w:color="auto"/>
              <w:left w:val="single" w:sz="4" w:space="0" w:color="auto"/>
              <w:bottom w:val="single" w:sz="4" w:space="0" w:color="auto"/>
              <w:right w:val="single" w:sz="4" w:space="0" w:color="auto"/>
            </w:tcBorders>
            <w:vAlign w:val="center"/>
          </w:tcPr>
          <w:p w:rsidR="00204842" w:rsidRPr="001D37B2" w:rsidRDefault="00204842" w:rsidP="00034448">
            <w:pPr>
              <w:jc w:val="center"/>
              <w:rPr>
                <w:rFonts w:cstheme="minorHAnsi"/>
                <w:sz w:val="20"/>
                <w:szCs w:val="20"/>
              </w:rPr>
            </w:pPr>
            <w:r w:rsidRPr="001D37B2">
              <w:rPr>
                <w:rFonts w:cstheme="minorHAnsi"/>
                <w:sz w:val="20"/>
                <w:szCs w:val="20"/>
              </w:rPr>
              <w:t>Finish work:</w:t>
            </w:r>
          </w:p>
        </w:tc>
        <w:tc>
          <w:tcPr>
            <w:tcW w:w="478" w:type="dxa"/>
            <w:gridSpan w:val="4"/>
            <w:tcBorders>
              <w:left w:val="single" w:sz="4" w:space="0" w:color="auto"/>
            </w:tcBorders>
          </w:tcPr>
          <w:p w:rsidR="00204842" w:rsidRPr="001D37B2" w:rsidRDefault="00204842">
            <w:pPr>
              <w:rPr>
                <w:rFonts w:cstheme="minorHAnsi"/>
                <w:sz w:val="20"/>
                <w:szCs w:val="20"/>
              </w:rPr>
            </w:pPr>
          </w:p>
        </w:tc>
      </w:tr>
      <w:tr w:rsidR="00E75B99" w:rsidRPr="001D37B2" w:rsidTr="006D4A97">
        <w:trPr>
          <w:gridAfter w:val="6"/>
          <w:wAfter w:w="1835" w:type="dxa"/>
          <w:trHeight w:val="398"/>
        </w:trPr>
        <w:tc>
          <w:tcPr>
            <w:tcW w:w="2773" w:type="dxa"/>
            <w:gridSpan w:val="14"/>
            <w:tcBorders>
              <w:top w:val="single" w:sz="4" w:space="0" w:color="auto"/>
              <w:left w:val="single" w:sz="4" w:space="0" w:color="auto"/>
              <w:bottom w:val="single" w:sz="4" w:space="0" w:color="auto"/>
              <w:right w:val="single" w:sz="4" w:space="0" w:color="auto"/>
            </w:tcBorders>
            <w:vAlign w:val="center"/>
          </w:tcPr>
          <w:p w:rsidR="00204842" w:rsidRPr="001D37B2" w:rsidRDefault="00204842" w:rsidP="00034448">
            <w:pPr>
              <w:jc w:val="center"/>
              <w:rPr>
                <w:rFonts w:cstheme="minorHAnsi"/>
                <w:sz w:val="20"/>
                <w:szCs w:val="20"/>
              </w:rPr>
            </w:pPr>
            <w:r w:rsidRPr="001D37B2">
              <w:rPr>
                <w:rFonts w:cstheme="minorHAnsi"/>
                <w:sz w:val="20"/>
                <w:szCs w:val="20"/>
              </w:rPr>
              <w:t>Do you do shift work?</w:t>
            </w:r>
          </w:p>
        </w:tc>
        <w:tc>
          <w:tcPr>
            <w:tcW w:w="1350" w:type="dxa"/>
            <w:gridSpan w:val="10"/>
            <w:tcBorders>
              <w:top w:val="single" w:sz="4" w:space="0" w:color="auto"/>
              <w:left w:val="single" w:sz="4" w:space="0" w:color="auto"/>
              <w:bottom w:val="single" w:sz="4" w:space="0" w:color="auto"/>
              <w:right w:val="single" w:sz="4" w:space="0" w:color="auto"/>
            </w:tcBorders>
            <w:vAlign w:val="center"/>
          </w:tcPr>
          <w:p w:rsidR="00204842" w:rsidRPr="001D37B2" w:rsidRDefault="00204842" w:rsidP="00034448">
            <w:pPr>
              <w:jc w:val="center"/>
              <w:rPr>
                <w:rFonts w:cstheme="minorHAnsi"/>
                <w:sz w:val="20"/>
                <w:szCs w:val="20"/>
              </w:rPr>
            </w:pPr>
          </w:p>
        </w:tc>
        <w:tc>
          <w:tcPr>
            <w:tcW w:w="2340" w:type="dxa"/>
            <w:gridSpan w:val="15"/>
            <w:tcBorders>
              <w:top w:val="single" w:sz="4" w:space="0" w:color="auto"/>
              <w:left w:val="single" w:sz="4" w:space="0" w:color="auto"/>
              <w:bottom w:val="single" w:sz="4" w:space="0" w:color="auto"/>
              <w:right w:val="single" w:sz="4" w:space="0" w:color="auto"/>
            </w:tcBorders>
            <w:vAlign w:val="center"/>
          </w:tcPr>
          <w:p w:rsidR="00204842" w:rsidRPr="001D37B2" w:rsidRDefault="00204842" w:rsidP="00034448">
            <w:pPr>
              <w:jc w:val="center"/>
              <w:rPr>
                <w:rFonts w:cstheme="minorHAnsi"/>
                <w:sz w:val="20"/>
                <w:szCs w:val="20"/>
              </w:rPr>
            </w:pPr>
            <w:r w:rsidRPr="001D37B2">
              <w:rPr>
                <w:rFonts w:cstheme="minorHAnsi"/>
                <w:sz w:val="20"/>
                <w:szCs w:val="20"/>
              </w:rPr>
              <w:t>Yes</w:t>
            </w:r>
          </w:p>
        </w:tc>
        <w:tc>
          <w:tcPr>
            <w:tcW w:w="2883" w:type="dxa"/>
            <w:gridSpan w:val="8"/>
            <w:tcBorders>
              <w:top w:val="single" w:sz="4" w:space="0" w:color="auto"/>
              <w:left w:val="single" w:sz="4" w:space="0" w:color="auto"/>
              <w:bottom w:val="single" w:sz="4" w:space="0" w:color="auto"/>
              <w:right w:val="single" w:sz="4" w:space="0" w:color="auto"/>
            </w:tcBorders>
            <w:vAlign w:val="center"/>
          </w:tcPr>
          <w:p w:rsidR="00204842" w:rsidRPr="001D37B2" w:rsidRDefault="00204842" w:rsidP="00034448">
            <w:pPr>
              <w:jc w:val="center"/>
              <w:rPr>
                <w:rFonts w:cstheme="minorHAnsi"/>
                <w:sz w:val="20"/>
                <w:szCs w:val="20"/>
              </w:rPr>
            </w:pPr>
            <w:r w:rsidRPr="001D37B2">
              <w:rPr>
                <w:rFonts w:cstheme="minorHAnsi"/>
                <w:sz w:val="20"/>
                <w:szCs w:val="20"/>
              </w:rPr>
              <w:t>No</w:t>
            </w:r>
          </w:p>
        </w:tc>
        <w:tc>
          <w:tcPr>
            <w:tcW w:w="478" w:type="dxa"/>
            <w:gridSpan w:val="4"/>
            <w:tcBorders>
              <w:left w:val="single" w:sz="4" w:space="0" w:color="auto"/>
            </w:tcBorders>
          </w:tcPr>
          <w:p w:rsidR="00204842" w:rsidRPr="001D37B2" w:rsidRDefault="00204842">
            <w:pPr>
              <w:rPr>
                <w:rFonts w:cstheme="minorHAnsi"/>
                <w:sz w:val="20"/>
                <w:szCs w:val="20"/>
              </w:rPr>
            </w:pPr>
          </w:p>
        </w:tc>
      </w:tr>
      <w:tr w:rsidR="00385743" w:rsidRPr="001D37B2" w:rsidTr="006D4A97">
        <w:trPr>
          <w:trHeight w:val="269"/>
        </w:trPr>
        <w:tc>
          <w:tcPr>
            <w:tcW w:w="2773" w:type="dxa"/>
            <w:gridSpan w:val="14"/>
          </w:tcPr>
          <w:p w:rsidR="0078761E" w:rsidRPr="001D37B2" w:rsidRDefault="0078761E">
            <w:pPr>
              <w:rPr>
                <w:rFonts w:cstheme="minorHAnsi"/>
                <w:sz w:val="20"/>
                <w:szCs w:val="20"/>
              </w:rPr>
            </w:pPr>
          </w:p>
        </w:tc>
        <w:tc>
          <w:tcPr>
            <w:tcW w:w="416" w:type="dxa"/>
            <w:gridSpan w:val="4"/>
          </w:tcPr>
          <w:p w:rsidR="0078761E" w:rsidRPr="001D37B2" w:rsidRDefault="0078761E">
            <w:pPr>
              <w:rPr>
                <w:rFonts w:cstheme="minorHAnsi"/>
                <w:sz w:val="20"/>
                <w:szCs w:val="20"/>
              </w:rPr>
            </w:pPr>
          </w:p>
        </w:tc>
        <w:tc>
          <w:tcPr>
            <w:tcW w:w="237" w:type="dxa"/>
          </w:tcPr>
          <w:p w:rsidR="0078761E" w:rsidRPr="001D37B2" w:rsidRDefault="0078761E">
            <w:pPr>
              <w:rPr>
                <w:rFonts w:cstheme="minorHAnsi"/>
                <w:sz w:val="20"/>
                <w:szCs w:val="20"/>
              </w:rPr>
            </w:pPr>
          </w:p>
        </w:tc>
        <w:tc>
          <w:tcPr>
            <w:tcW w:w="950" w:type="dxa"/>
            <w:gridSpan w:val="8"/>
          </w:tcPr>
          <w:p w:rsidR="0078761E" w:rsidRPr="001D37B2" w:rsidRDefault="0078761E">
            <w:pPr>
              <w:rPr>
                <w:rFonts w:cstheme="minorHAnsi"/>
                <w:sz w:val="20"/>
                <w:szCs w:val="20"/>
              </w:rPr>
            </w:pPr>
          </w:p>
        </w:tc>
        <w:tc>
          <w:tcPr>
            <w:tcW w:w="4970" w:type="dxa"/>
            <w:gridSpan w:val="20"/>
          </w:tcPr>
          <w:p w:rsidR="0078761E" w:rsidRPr="001D37B2" w:rsidRDefault="0078761E">
            <w:pPr>
              <w:rPr>
                <w:rFonts w:cstheme="minorHAnsi"/>
                <w:sz w:val="20"/>
                <w:szCs w:val="20"/>
              </w:rPr>
            </w:pPr>
          </w:p>
        </w:tc>
        <w:tc>
          <w:tcPr>
            <w:tcW w:w="236" w:type="dxa"/>
            <w:gridSpan w:val="2"/>
          </w:tcPr>
          <w:p w:rsidR="0078761E" w:rsidRPr="001D37B2" w:rsidRDefault="0078761E">
            <w:pPr>
              <w:rPr>
                <w:rFonts w:cstheme="minorHAnsi"/>
                <w:sz w:val="20"/>
                <w:szCs w:val="20"/>
              </w:rPr>
            </w:pPr>
          </w:p>
        </w:tc>
        <w:tc>
          <w:tcPr>
            <w:tcW w:w="2077" w:type="dxa"/>
            <w:gridSpan w:val="8"/>
          </w:tcPr>
          <w:p w:rsidR="0078761E" w:rsidRPr="001D37B2" w:rsidRDefault="0078761E">
            <w:pPr>
              <w:rPr>
                <w:rFonts w:cstheme="minorHAnsi"/>
                <w:sz w:val="20"/>
                <w:szCs w:val="20"/>
              </w:rPr>
            </w:pPr>
          </w:p>
        </w:tc>
      </w:tr>
      <w:tr w:rsidR="00490C4E" w:rsidRPr="001D37B2" w:rsidTr="006D4A97">
        <w:trPr>
          <w:gridAfter w:val="6"/>
          <w:wAfter w:w="1835" w:type="dxa"/>
          <w:trHeight w:val="226"/>
        </w:trPr>
        <w:tc>
          <w:tcPr>
            <w:tcW w:w="9824" w:type="dxa"/>
            <w:gridSpan w:val="51"/>
            <w:tcBorders>
              <w:bottom w:val="single" w:sz="4" w:space="0" w:color="auto"/>
            </w:tcBorders>
            <w:shd w:val="clear" w:color="auto" w:fill="FFFFFF" w:themeFill="background1"/>
          </w:tcPr>
          <w:p w:rsidR="00490C4E" w:rsidRPr="001D37B2" w:rsidRDefault="00490C4E">
            <w:pPr>
              <w:rPr>
                <w:rFonts w:cstheme="minorHAnsi"/>
                <w:sz w:val="20"/>
                <w:szCs w:val="20"/>
              </w:rPr>
            </w:pPr>
            <w:r w:rsidRPr="001D37B2">
              <w:rPr>
                <w:rFonts w:cstheme="minorHAnsi"/>
                <w:bCs/>
                <w:sz w:val="20"/>
                <w:szCs w:val="20"/>
              </w:rPr>
              <w:t xml:space="preserve">GENERAL LIFESTYLE QUESTIONS: </w:t>
            </w:r>
          </w:p>
        </w:tc>
      </w:tr>
      <w:tr w:rsidR="00385743" w:rsidRPr="001D37B2" w:rsidTr="006D4A97">
        <w:trPr>
          <w:gridAfter w:val="6"/>
          <w:wAfter w:w="1835" w:type="dxa"/>
          <w:trHeight w:val="269"/>
        </w:trPr>
        <w:tc>
          <w:tcPr>
            <w:tcW w:w="970" w:type="dxa"/>
            <w:gridSpan w:val="2"/>
            <w:tcBorders>
              <w:top w:val="single" w:sz="4" w:space="0" w:color="auto"/>
              <w:bottom w:val="single" w:sz="4" w:space="0" w:color="auto"/>
            </w:tcBorders>
          </w:tcPr>
          <w:p w:rsidR="0078761E" w:rsidRPr="001D37B2" w:rsidRDefault="0078761E">
            <w:pPr>
              <w:rPr>
                <w:rFonts w:cstheme="minorHAnsi"/>
                <w:sz w:val="20"/>
                <w:szCs w:val="20"/>
              </w:rPr>
            </w:pPr>
          </w:p>
        </w:tc>
        <w:tc>
          <w:tcPr>
            <w:tcW w:w="408" w:type="dxa"/>
            <w:gridSpan w:val="4"/>
            <w:tcBorders>
              <w:top w:val="single" w:sz="4" w:space="0" w:color="auto"/>
              <w:bottom w:val="single" w:sz="4" w:space="0" w:color="auto"/>
            </w:tcBorders>
          </w:tcPr>
          <w:p w:rsidR="0078761E" w:rsidRPr="001D37B2" w:rsidRDefault="0078761E">
            <w:pPr>
              <w:rPr>
                <w:rFonts w:cstheme="minorHAnsi"/>
                <w:sz w:val="20"/>
                <w:szCs w:val="20"/>
              </w:rPr>
            </w:pPr>
          </w:p>
        </w:tc>
        <w:tc>
          <w:tcPr>
            <w:tcW w:w="237" w:type="dxa"/>
            <w:gridSpan w:val="2"/>
            <w:tcBorders>
              <w:top w:val="single" w:sz="4" w:space="0" w:color="auto"/>
              <w:bottom w:val="single" w:sz="4" w:space="0" w:color="auto"/>
            </w:tcBorders>
          </w:tcPr>
          <w:p w:rsidR="0078761E" w:rsidRPr="001D37B2" w:rsidRDefault="0078761E">
            <w:pPr>
              <w:rPr>
                <w:rFonts w:cstheme="minorHAnsi"/>
                <w:sz w:val="20"/>
                <w:szCs w:val="20"/>
              </w:rPr>
            </w:pPr>
          </w:p>
        </w:tc>
        <w:tc>
          <w:tcPr>
            <w:tcW w:w="1342" w:type="dxa"/>
            <w:gridSpan w:val="7"/>
            <w:tcBorders>
              <w:top w:val="single" w:sz="4" w:space="0" w:color="auto"/>
              <w:bottom w:val="single" w:sz="4" w:space="0" w:color="auto"/>
            </w:tcBorders>
          </w:tcPr>
          <w:p w:rsidR="0078761E" w:rsidRPr="001D37B2" w:rsidRDefault="0078761E">
            <w:pPr>
              <w:rPr>
                <w:rFonts w:cstheme="minorHAnsi"/>
                <w:sz w:val="20"/>
                <w:szCs w:val="20"/>
              </w:rPr>
            </w:pPr>
          </w:p>
        </w:tc>
        <w:tc>
          <w:tcPr>
            <w:tcW w:w="2970" w:type="dxa"/>
            <w:gridSpan w:val="22"/>
            <w:tcBorders>
              <w:top w:val="single" w:sz="4" w:space="0" w:color="auto"/>
              <w:bottom w:val="single" w:sz="4" w:space="0" w:color="auto"/>
            </w:tcBorders>
          </w:tcPr>
          <w:p w:rsidR="0078761E" w:rsidRPr="001D37B2" w:rsidRDefault="0078761E">
            <w:pPr>
              <w:rPr>
                <w:rFonts w:cstheme="minorHAnsi"/>
                <w:sz w:val="20"/>
                <w:szCs w:val="20"/>
              </w:rPr>
            </w:pPr>
          </w:p>
        </w:tc>
        <w:tc>
          <w:tcPr>
            <w:tcW w:w="3419" w:type="dxa"/>
            <w:gridSpan w:val="10"/>
            <w:tcBorders>
              <w:top w:val="single" w:sz="4" w:space="0" w:color="auto"/>
              <w:bottom w:val="single" w:sz="4" w:space="0" w:color="auto"/>
            </w:tcBorders>
          </w:tcPr>
          <w:p w:rsidR="0078761E" w:rsidRPr="001D37B2" w:rsidRDefault="0078761E">
            <w:pPr>
              <w:rPr>
                <w:rFonts w:cstheme="minorHAnsi"/>
                <w:sz w:val="20"/>
                <w:szCs w:val="20"/>
              </w:rPr>
            </w:pPr>
          </w:p>
        </w:tc>
        <w:tc>
          <w:tcPr>
            <w:tcW w:w="478" w:type="dxa"/>
            <w:gridSpan w:val="4"/>
            <w:tcBorders>
              <w:top w:val="single" w:sz="4" w:space="0" w:color="auto"/>
              <w:bottom w:val="single" w:sz="4" w:space="0" w:color="auto"/>
            </w:tcBorders>
          </w:tcPr>
          <w:p w:rsidR="0078761E" w:rsidRPr="001D37B2" w:rsidRDefault="0078761E">
            <w:pPr>
              <w:rPr>
                <w:rFonts w:cstheme="minorHAnsi"/>
                <w:sz w:val="20"/>
                <w:szCs w:val="20"/>
              </w:rPr>
            </w:pPr>
          </w:p>
        </w:tc>
      </w:tr>
      <w:tr w:rsidR="006D4A97" w:rsidRPr="001D37B2" w:rsidTr="006D4A97">
        <w:trPr>
          <w:gridAfter w:val="6"/>
          <w:wAfter w:w="1835" w:type="dxa"/>
          <w:trHeight w:val="193"/>
        </w:trPr>
        <w:tc>
          <w:tcPr>
            <w:tcW w:w="5653" w:type="dxa"/>
            <w:gridSpan w:val="36"/>
            <w:tcBorders>
              <w:top w:val="single" w:sz="4" w:space="0" w:color="auto"/>
              <w:left w:val="single" w:sz="4" w:space="0" w:color="auto"/>
              <w:bottom w:val="single" w:sz="4" w:space="0" w:color="auto"/>
              <w:right w:val="single" w:sz="4" w:space="0" w:color="auto"/>
            </w:tcBorders>
          </w:tcPr>
          <w:p w:rsidR="006D4A97" w:rsidRPr="001D37B2" w:rsidRDefault="006D4A97" w:rsidP="00034448">
            <w:pPr>
              <w:rPr>
                <w:rFonts w:cstheme="minorHAnsi"/>
                <w:sz w:val="20"/>
                <w:szCs w:val="20"/>
              </w:rPr>
            </w:pPr>
            <w:r w:rsidRPr="001D37B2">
              <w:rPr>
                <w:rFonts w:cstheme="minorHAnsi"/>
                <w:sz w:val="20"/>
                <w:szCs w:val="20"/>
              </w:rPr>
              <w:t>How would you describe your current level of stress?</w:t>
            </w:r>
          </w:p>
        </w:tc>
        <w:tc>
          <w:tcPr>
            <w:tcW w:w="4171" w:type="dxa"/>
            <w:gridSpan w:val="15"/>
            <w:tcBorders>
              <w:top w:val="single" w:sz="4" w:space="0" w:color="auto"/>
              <w:left w:val="single" w:sz="4" w:space="0" w:color="auto"/>
              <w:bottom w:val="single" w:sz="4" w:space="0" w:color="auto"/>
              <w:right w:val="single" w:sz="4" w:space="0" w:color="auto"/>
            </w:tcBorders>
          </w:tcPr>
          <w:p w:rsidR="006D4A97" w:rsidRPr="001D37B2" w:rsidRDefault="00E80413" w:rsidP="00EA6BA6">
            <w:pPr>
              <w:rPr>
                <w:rFonts w:cstheme="minorHAnsi"/>
                <w:sz w:val="20"/>
                <w:szCs w:val="20"/>
              </w:rPr>
            </w:pPr>
            <w:r>
              <w:rPr>
                <w:rFonts w:cstheme="minorHAnsi"/>
                <w:sz w:val="20"/>
                <w:szCs w:val="20"/>
              </w:rPr>
              <w:t xml:space="preserve">(minimal)   1       2      3   </w:t>
            </w:r>
            <w:r w:rsidR="006D4A97" w:rsidRPr="001D37B2">
              <w:rPr>
                <w:rFonts w:cstheme="minorHAnsi"/>
                <w:sz w:val="20"/>
                <w:szCs w:val="20"/>
              </w:rPr>
              <w:t xml:space="preserve">  4</w:t>
            </w:r>
            <w:r>
              <w:rPr>
                <w:rFonts w:cstheme="minorHAnsi"/>
                <w:sz w:val="20"/>
                <w:szCs w:val="20"/>
              </w:rPr>
              <w:t xml:space="preserve">   </w:t>
            </w:r>
            <w:r w:rsidR="006D4A97" w:rsidRPr="001D37B2">
              <w:rPr>
                <w:rFonts w:cstheme="minorHAnsi"/>
                <w:sz w:val="20"/>
                <w:szCs w:val="20"/>
              </w:rPr>
              <w:t>5     6    (unbearable)</w:t>
            </w:r>
          </w:p>
        </w:tc>
      </w:tr>
      <w:tr w:rsidR="00385743" w:rsidRPr="001D37B2" w:rsidTr="006D4A97">
        <w:trPr>
          <w:gridAfter w:val="6"/>
          <w:wAfter w:w="1835" w:type="dxa"/>
          <w:trHeight w:val="193"/>
        </w:trPr>
        <w:tc>
          <w:tcPr>
            <w:tcW w:w="970" w:type="dxa"/>
            <w:gridSpan w:val="2"/>
            <w:tcBorders>
              <w:top w:val="single" w:sz="4" w:space="0" w:color="auto"/>
            </w:tcBorders>
          </w:tcPr>
          <w:p w:rsidR="00D44AFB" w:rsidRPr="001D37B2" w:rsidRDefault="00D44AFB">
            <w:pPr>
              <w:rPr>
                <w:rFonts w:cstheme="minorHAnsi"/>
                <w:sz w:val="20"/>
                <w:szCs w:val="20"/>
              </w:rPr>
            </w:pPr>
          </w:p>
        </w:tc>
        <w:tc>
          <w:tcPr>
            <w:tcW w:w="408" w:type="dxa"/>
            <w:gridSpan w:val="4"/>
            <w:tcBorders>
              <w:top w:val="single" w:sz="4" w:space="0" w:color="auto"/>
            </w:tcBorders>
          </w:tcPr>
          <w:p w:rsidR="00D44AFB" w:rsidRPr="001D37B2" w:rsidRDefault="00D44AFB">
            <w:pPr>
              <w:rPr>
                <w:rFonts w:cstheme="minorHAnsi"/>
                <w:sz w:val="20"/>
                <w:szCs w:val="20"/>
              </w:rPr>
            </w:pPr>
          </w:p>
        </w:tc>
        <w:tc>
          <w:tcPr>
            <w:tcW w:w="237" w:type="dxa"/>
            <w:gridSpan w:val="2"/>
            <w:tcBorders>
              <w:top w:val="single" w:sz="4" w:space="0" w:color="auto"/>
            </w:tcBorders>
          </w:tcPr>
          <w:p w:rsidR="00D44AFB" w:rsidRPr="001D37B2" w:rsidRDefault="00D44AFB">
            <w:pPr>
              <w:rPr>
                <w:rFonts w:cstheme="minorHAnsi"/>
                <w:sz w:val="20"/>
                <w:szCs w:val="20"/>
              </w:rPr>
            </w:pPr>
          </w:p>
        </w:tc>
        <w:tc>
          <w:tcPr>
            <w:tcW w:w="1342" w:type="dxa"/>
            <w:gridSpan w:val="7"/>
            <w:tcBorders>
              <w:top w:val="single" w:sz="4" w:space="0" w:color="auto"/>
            </w:tcBorders>
          </w:tcPr>
          <w:p w:rsidR="00D44AFB" w:rsidRPr="001D37B2" w:rsidRDefault="00D44AFB">
            <w:pPr>
              <w:rPr>
                <w:rFonts w:cstheme="minorHAnsi"/>
                <w:sz w:val="20"/>
                <w:szCs w:val="20"/>
              </w:rPr>
            </w:pPr>
          </w:p>
        </w:tc>
        <w:tc>
          <w:tcPr>
            <w:tcW w:w="2970" w:type="dxa"/>
            <w:gridSpan w:val="22"/>
            <w:tcBorders>
              <w:top w:val="single" w:sz="4" w:space="0" w:color="auto"/>
            </w:tcBorders>
          </w:tcPr>
          <w:p w:rsidR="00D44AFB" w:rsidRPr="001D37B2" w:rsidRDefault="00D44AFB">
            <w:pPr>
              <w:rPr>
                <w:rFonts w:cstheme="minorHAnsi"/>
                <w:sz w:val="20"/>
                <w:szCs w:val="20"/>
              </w:rPr>
            </w:pPr>
          </w:p>
        </w:tc>
        <w:tc>
          <w:tcPr>
            <w:tcW w:w="3419" w:type="dxa"/>
            <w:gridSpan w:val="10"/>
            <w:tcBorders>
              <w:top w:val="single" w:sz="4" w:space="0" w:color="auto"/>
            </w:tcBorders>
          </w:tcPr>
          <w:p w:rsidR="00D44AFB" w:rsidRPr="001D37B2" w:rsidRDefault="00D44AFB">
            <w:pPr>
              <w:rPr>
                <w:rFonts w:cstheme="minorHAnsi"/>
                <w:sz w:val="20"/>
                <w:szCs w:val="20"/>
              </w:rPr>
            </w:pPr>
          </w:p>
        </w:tc>
        <w:tc>
          <w:tcPr>
            <w:tcW w:w="478" w:type="dxa"/>
            <w:gridSpan w:val="4"/>
            <w:tcBorders>
              <w:top w:val="single" w:sz="4" w:space="0" w:color="auto"/>
            </w:tcBorders>
          </w:tcPr>
          <w:p w:rsidR="00D44AFB" w:rsidRPr="001D37B2" w:rsidRDefault="00D44AFB">
            <w:pPr>
              <w:rPr>
                <w:rFonts w:cstheme="minorHAnsi"/>
                <w:sz w:val="20"/>
                <w:szCs w:val="20"/>
              </w:rPr>
            </w:pPr>
          </w:p>
        </w:tc>
      </w:tr>
      <w:tr w:rsidR="00415C9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423"/>
        </w:trPr>
        <w:tc>
          <w:tcPr>
            <w:tcW w:w="9824" w:type="dxa"/>
            <w:gridSpan w:val="51"/>
            <w:tcBorders>
              <w:top w:val="nil"/>
              <w:left w:val="nil"/>
              <w:bottom w:val="single" w:sz="4" w:space="0" w:color="auto"/>
              <w:right w:val="nil"/>
            </w:tcBorders>
          </w:tcPr>
          <w:p w:rsidR="00415C94" w:rsidRPr="001D37B2" w:rsidRDefault="00415C94">
            <w:pPr>
              <w:rPr>
                <w:rFonts w:cstheme="minorHAnsi"/>
                <w:sz w:val="20"/>
                <w:szCs w:val="20"/>
              </w:rPr>
            </w:pPr>
            <w:r w:rsidRPr="001D37B2">
              <w:rPr>
                <w:rFonts w:cstheme="minorHAnsi"/>
                <w:sz w:val="20"/>
                <w:szCs w:val="20"/>
              </w:rPr>
              <w:t xml:space="preserve">What are the major causes of stress your stress? (Circle all that apply) </w:t>
            </w:r>
          </w:p>
        </w:tc>
      </w:tr>
      <w:tr w:rsidR="006D4A97"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7"/>
          <w:wAfter w:w="1853" w:type="dxa"/>
          <w:trHeight w:val="193"/>
        </w:trPr>
        <w:tc>
          <w:tcPr>
            <w:tcW w:w="2340" w:type="dxa"/>
            <w:gridSpan w:val="10"/>
            <w:tcBorders>
              <w:top w:val="single" w:sz="4" w:space="0" w:color="auto"/>
              <w:left w:val="single" w:sz="4" w:space="0" w:color="auto"/>
              <w:bottom w:val="single" w:sz="4" w:space="0" w:color="auto"/>
              <w:right w:val="single" w:sz="4" w:space="0" w:color="auto"/>
            </w:tcBorders>
          </w:tcPr>
          <w:p w:rsidR="006D4A97" w:rsidRPr="001D37B2" w:rsidRDefault="006D4A97" w:rsidP="00034448">
            <w:pPr>
              <w:rPr>
                <w:rFonts w:cstheme="minorHAnsi"/>
                <w:sz w:val="20"/>
                <w:szCs w:val="20"/>
              </w:rPr>
            </w:pPr>
            <w:r w:rsidRPr="001D37B2">
              <w:rPr>
                <w:rFonts w:cstheme="minorHAnsi"/>
                <w:sz w:val="20"/>
                <w:szCs w:val="20"/>
              </w:rPr>
              <w:t>Health</w:t>
            </w:r>
          </w:p>
        </w:tc>
        <w:tc>
          <w:tcPr>
            <w:tcW w:w="2340" w:type="dxa"/>
            <w:gridSpan w:val="19"/>
            <w:tcBorders>
              <w:top w:val="single" w:sz="4" w:space="0" w:color="auto"/>
              <w:left w:val="single" w:sz="4" w:space="0" w:color="auto"/>
              <w:bottom w:val="single" w:sz="4" w:space="0" w:color="auto"/>
              <w:right w:val="single" w:sz="4" w:space="0" w:color="auto"/>
            </w:tcBorders>
          </w:tcPr>
          <w:p w:rsidR="006D4A97" w:rsidRPr="001D37B2" w:rsidRDefault="006D4A97" w:rsidP="00034448">
            <w:pPr>
              <w:rPr>
                <w:rFonts w:cstheme="minorHAnsi"/>
                <w:sz w:val="20"/>
                <w:szCs w:val="20"/>
              </w:rPr>
            </w:pPr>
            <w:r w:rsidRPr="001D37B2">
              <w:rPr>
                <w:rFonts w:cstheme="minorHAnsi"/>
                <w:sz w:val="20"/>
                <w:szCs w:val="20"/>
              </w:rPr>
              <w:t>Financial</w:t>
            </w:r>
            <w:r w:rsidRPr="001D37B2">
              <w:rPr>
                <w:rFonts w:cstheme="minorHAnsi"/>
                <w:sz w:val="20"/>
                <w:szCs w:val="20"/>
              </w:rPr>
              <w:tab/>
            </w:r>
          </w:p>
        </w:tc>
        <w:tc>
          <w:tcPr>
            <w:tcW w:w="2340" w:type="dxa"/>
            <w:gridSpan w:val="12"/>
            <w:tcBorders>
              <w:top w:val="single" w:sz="4" w:space="0" w:color="auto"/>
              <w:left w:val="single" w:sz="4" w:space="0" w:color="auto"/>
              <w:bottom w:val="single" w:sz="4" w:space="0" w:color="auto"/>
              <w:right w:val="single" w:sz="4" w:space="0" w:color="auto"/>
            </w:tcBorders>
          </w:tcPr>
          <w:p w:rsidR="006D4A97" w:rsidRPr="001D37B2" w:rsidRDefault="006D4A97">
            <w:pPr>
              <w:rPr>
                <w:rFonts w:cstheme="minorHAnsi"/>
                <w:sz w:val="20"/>
                <w:szCs w:val="20"/>
              </w:rPr>
            </w:pPr>
            <w:r w:rsidRPr="001D37B2">
              <w:rPr>
                <w:rFonts w:cstheme="minorHAnsi"/>
                <w:sz w:val="20"/>
                <w:szCs w:val="20"/>
              </w:rPr>
              <w:t>Personal</w:t>
            </w:r>
          </w:p>
        </w:tc>
        <w:tc>
          <w:tcPr>
            <w:tcW w:w="2786" w:type="dxa"/>
            <w:gridSpan w:val="9"/>
            <w:tcBorders>
              <w:top w:val="single" w:sz="4" w:space="0" w:color="auto"/>
              <w:left w:val="single" w:sz="4" w:space="0" w:color="auto"/>
              <w:bottom w:val="single" w:sz="4" w:space="0" w:color="auto"/>
              <w:right w:val="single" w:sz="4" w:space="0" w:color="auto"/>
            </w:tcBorders>
          </w:tcPr>
          <w:p w:rsidR="006D4A97" w:rsidRPr="001D37B2" w:rsidRDefault="006D4A97" w:rsidP="00034448">
            <w:pPr>
              <w:rPr>
                <w:rFonts w:cstheme="minorHAnsi"/>
                <w:sz w:val="20"/>
                <w:szCs w:val="20"/>
              </w:rPr>
            </w:pPr>
            <w:r w:rsidRPr="001D37B2">
              <w:rPr>
                <w:rFonts w:cstheme="minorHAnsi"/>
                <w:sz w:val="20"/>
                <w:szCs w:val="20"/>
              </w:rPr>
              <w:t>Career</w:t>
            </w:r>
          </w:p>
        </w:tc>
      </w:tr>
      <w:tr w:rsidR="006D4A97"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7"/>
          <w:wAfter w:w="1853" w:type="dxa"/>
          <w:trHeight w:val="193"/>
        </w:trPr>
        <w:tc>
          <w:tcPr>
            <w:tcW w:w="2340" w:type="dxa"/>
            <w:gridSpan w:val="10"/>
            <w:tcBorders>
              <w:top w:val="single" w:sz="4" w:space="0" w:color="auto"/>
              <w:left w:val="single" w:sz="4" w:space="0" w:color="auto"/>
              <w:bottom w:val="single" w:sz="4" w:space="0" w:color="auto"/>
              <w:right w:val="single" w:sz="4" w:space="0" w:color="auto"/>
            </w:tcBorders>
          </w:tcPr>
          <w:p w:rsidR="006D4A97" w:rsidRPr="001D37B2" w:rsidRDefault="006D4A97" w:rsidP="00034448">
            <w:pPr>
              <w:rPr>
                <w:rFonts w:cstheme="minorHAnsi"/>
                <w:sz w:val="20"/>
                <w:szCs w:val="20"/>
              </w:rPr>
            </w:pPr>
            <w:r w:rsidRPr="001D37B2">
              <w:rPr>
                <w:rFonts w:cstheme="minorHAnsi"/>
                <w:sz w:val="20"/>
                <w:szCs w:val="20"/>
              </w:rPr>
              <w:t>School</w:t>
            </w:r>
          </w:p>
        </w:tc>
        <w:tc>
          <w:tcPr>
            <w:tcW w:w="2340" w:type="dxa"/>
            <w:gridSpan w:val="19"/>
            <w:tcBorders>
              <w:top w:val="single" w:sz="4" w:space="0" w:color="auto"/>
              <w:left w:val="single" w:sz="4" w:space="0" w:color="auto"/>
              <w:bottom w:val="single" w:sz="4" w:space="0" w:color="auto"/>
              <w:right w:val="single" w:sz="4" w:space="0" w:color="auto"/>
            </w:tcBorders>
          </w:tcPr>
          <w:p w:rsidR="006D4A97" w:rsidRPr="001D37B2" w:rsidRDefault="006D4A97" w:rsidP="00034448">
            <w:pPr>
              <w:rPr>
                <w:rFonts w:cstheme="minorHAnsi"/>
                <w:sz w:val="20"/>
                <w:szCs w:val="20"/>
              </w:rPr>
            </w:pPr>
            <w:r w:rsidRPr="001D37B2">
              <w:rPr>
                <w:rFonts w:cstheme="minorHAnsi"/>
                <w:sz w:val="20"/>
                <w:szCs w:val="20"/>
              </w:rPr>
              <w:t>Marriage</w:t>
            </w:r>
          </w:p>
        </w:tc>
        <w:tc>
          <w:tcPr>
            <w:tcW w:w="2340" w:type="dxa"/>
            <w:gridSpan w:val="12"/>
            <w:tcBorders>
              <w:top w:val="single" w:sz="4" w:space="0" w:color="auto"/>
              <w:left w:val="single" w:sz="4" w:space="0" w:color="auto"/>
              <w:bottom w:val="single" w:sz="4" w:space="0" w:color="auto"/>
              <w:right w:val="single" w:sz="4" w:space="0" w:color="auto"/>
            </w:tcBorders>
          </w:tcPr>
          <w:p w:rsidR="006D4A97" w:rsidRPr="001D37B2" w:rsidRDefault="006D4A97">
            <w:pPr>
              <w:rPr>
                <w:rFonts w:cstheme="minorHAnsi"/>
                <w:sz w:val="20"/>
                <w:szCs w:val="20"/>
              </w:rPr>
            </w:pPr>
            <w:r w:rsidRPr="001D37B2">
              <w:rPr>
                <w:rFonts w:cstheme="minorHAnsi"/>
                <w:sz w:val="20"/>
                <w:szCs w:val="20"/>
              </w:rPr>
              <w:t>Family</w:t>
            </w:r>
          </w:p>
        </w:tc>
        <w:tc>
          <w:tcPr>
            <w:tcW w:w="2786" w:type="dxa"/>
            <w:gridSpan w:val="9"/>
            <w:tcBorders>
              <w:top w:val="single" w:sz="4" w:space="0" w:color="auto"/>
              <w:left w:val="single" w:sz="4" w:space="0" w:color="auto"/>
              <w:bottom w:val="single" w:sz="4" w:space="0" w:color="auto"/>
              <w:right w:val="single" w:sz="4" w:space="0" w:color="auto"/>
            </w:tcBorders>
          </w:tcPr>
          <w:p w:rsidR="006D4A97" w:rsidRPr="001D37B2" w:rsidRDefault="006D4A97" w:rsidP="00034448">
            <w:pPr>
              <w:rPr>
                <w:rFonts w:cstheme="minorHAnsi"/>
                <w:sz w:val="20"/>
                <w:szCs w:val="20"/>
              </w:rPr>
            </w:pPr>
            <w:r w:rsidRPr="001D37B2">
              <w:rPr>
                <w:rFonts w:cstheme="minorHAnsi"/>
                <w:sz w:val="20"/>
                <w:szCs w:val="20"/>
              </w:rPr>
              <w:t>Spiritual</w:t>
            </w:r>
          </w:p>
        </w:tc>
      </w:tr>
      <w:tr w:rsidR="0088549C"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7"/>
          <w:wAfter w:w="1853" w:type="dxa"/>
          <w:trHeight w:val="387"/>
        </w:trPr>
        <w:tc>
          <w:tcPr>
            <w:tcW w:w="2340" w:type="dxa"/>
            <w:gridSpan w:val="10"/>
            <w:tcBorders>
              <w:top w:val="single" w:sz="4" w:space="0" w:color="auto"/>
              <w:left w:val="single" w:sz="4" w:space="0" w:color="auto"/>
              <w:bottom w:val="single" w:sz="4" w:space="0" w:color="auto"/>
              <w:right w:val="single" w:sz="4" w:space="0" w:color="auto"/>
            </w:tcBorders>
          </w:tcPr>
          <w:p w:rsidR="00B8036F" w:rsidRPr="001D37B2" w:rsidRDefault="00B8036F" w:rsidP="00034448">
            <w:pPr>
              <w:rPr>
                <w:rFonts w:cstheme="minorHAnsi"/>
                <w:sz w:val="20"/>
                <w:szCs w:val="20"/>
              </w:rPr>
            </w:pPr>
            <w:r w:rsidRPr="001D37B2">
              <w:rPr>
                <w:rFonts w:cstheme="minorHAnsi"/>
                <w:sz w:val="20"/>
                <w:szCs w:val="20"/>
              </w:rPr>
              <w:t>Unfulfilled Expectations</w:t>
            </w:r>
          </w:p>
        </w:tc>
        <w:tc>
          <w:tcPr>
            <w:tcW w:w="2340" w:type="dxa"/>
            <w:gridSpan w:val="19"/>
            <w:tcBorders>
              <w:top w:val="single" w:sz="4" w:space="0" w:color="auto"/>
              <w:left w:val="single" w:sz="4" w:space="0" w:color="auto"/>
              <w:bottom w:val="single" w:sz="4" w:space="0" w:color="auto"/>
              <w:right w:val="single" w:sz="4" w:space="0" w:color="auto"/>
            </w:tcBorders>
          </w:tcPr>
          <w:p w:rsidR="00B8036F" w:rsidRPr="001D37B2" w:rsidRDefault="00B8036F" w:rsidP="00034448">
            <w:pPr>
              <w:rPr>
                <w:rFonts w:cstheme="minorHAnsi"/>
                <w:sz w:val="20"/>
                <w:szCs w:val="20"/>
              </w:rPr>
            </w:pPr>
            <w:r w:rsidRPr="001D37B2">
              <w:rPr>
                <w:rFonts w:cstheme="minorHAnsi"/>
                <w:sz w:val="20"/>
                <w:szCs w:val="20"/>
              </w:rPr>
              <w:t>Other</w:t>
            </w:r>
          </w:p>
        </w:tc>
        <w:tc>
          <w:tcPr>
            <w:tcW w:w="2340" w:type="dxa"/>
            <w:gridSpan w:val="12"/>
            <w:tcBorders>
              <w:top w:val="single" w:sz="4" w:space="0" w:color="auto"/>
              <w:left w:val="single" w:sz="4" w:space="0" w:color="auto"/>
              <w:bottom w:val="single" w:sz="4" w:space="0" w:color="auto"/>
              <w:right w:val="single" w:sz="4" w:space="0" w:color="auto"/>
            </w:tcBorders>
          </w:tcPr>
          <w:p w:rsidR="00B8036F" w:rsidRPr="001D37B2" w:rsidRDefault="00B8036F">
            <w:pPr>
              <w:rPr>
                <w:rFonts w:cstheme="minorHAnsi"/>
                <w:sz w:val="20"/>
                <w:szCs w:val="20"/>
              </w:rPr>
            </w:pPr>
            <w:r w:rsidRPr="001D37B2">
              <w:rPr>
                <w:rFonts w:cstheme="minorHAnsi"/>
                <w:sz w:val="20"/>
                <w:szCs w:val="20"/>
              </w:rPr>
              <w:t>List:</w:t>
            </w:r>
          </w:p>
        </w:tc>
        <w:tc>
          <w:tcPr>
            <w:tcW w:w="2786" w:type="dxa"/>
            <w:gridSpan w:val="9"/>
            <w:tcBorders>
              <w:top w:val="single" w:sz="4" w:space="0" w:color="auto"/>
              <w:left w:val="single" w:sz="4" w:space="0" w:color="auto"/>
              <w:bottom w:val="single" w:sz="4" w:space="0" w:color="auto"/>
              <w:right w:val="single" w:sz="4" w:space="0" w:color="auto"/>
            </w:tcBorders>
          </w:tcPr>
          <w:p w:rsidR="00B8036F" w:rsidRPr="001D37B2" w:rsidRDefault="00B8036F" w:rsidP="00034448">
            <w:pPr>
              <w:rPr>
                <w:rFonts w:cstheme="minorHAnsi"/>
                <w:sz w:val="20"/>
                <w:szCs w:val="20"/>
              </w:rPr>
            </w:pPr>
          </w:p>
        </w:tc>
      </w:tr>
      <w:tr w:rsidR="00385743"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13" w:type="dxa"/>
          <w:trHeight w:val="269"/>
        </w:trPr>
        <w:tc>
          <w:tcPr>
            <w:tcW w:w="730" w:type="dxa"/>
            <w:tcBorders>
              <w:top w:val="nil"/>
              <w:left w:val="nil"/>
              <w:bottom w:val="single" w:sz="4" w:space="0" w:color="auto"/>
              <w:right w:val="nil"/>
            </w:tcBorders>
          </w:tcPr>
          <w:p w:rsidR="00415C94" w:rsidRPr="001D37B2" w:rsidRDefault="00415C94">
            <w:pPr>
              <w:rPr>
                <w:rFonts w:cstheme="minorHAnsi"/>
                <w:sz w:val="20"/>
                <w:szCs w:val="20"/>
              </w:rPr>
            </w:pPr>
          </w:p>
        </w:tc>
        <w:tc>
          <w:tcPr>
            <w:tcW w:w="1610" w:type="dxa"/>
            <w:gridSpan w:val="9"/>
            <w:tcBorders>
              <w:top w:val="nil"/>
              <w:left w:val="nil"/>
              <w:bottom w:val="nil"/>
              <w:right w:val="nil"/>
            </w:tcBorders>
          </w:tcPr>
          <w:p w:rsidR="00415C94" w:rsidRPr="001D37B2" w:rsidRDefault="00415C94">
            <w:pPr>
              <w:rPr>
                <w:rFonts w:cstheme="minorHAnsi"/>
                <w:sz w:val="20"/>
                <w:szCs w:val="20"/>
              </w:rPr>
            </w:pPr>
          </w:p>
        </w:tc>
        <w:tc>
          <w:tcPr>
            <w:tcW w:w="1123" w:type="dxa"/>
            <w:gridSpan w:val="10"/>
            <w:tcBorders>
              <w:top w:val="nil"/>
              <w:left w:val="nil"/>
              <w:bottom w:val="nil"/>
              <w:right w:val="nil"/>
            </w:tcBorders>
          </w:tcPr>
          <w:p w:rsidR="00415C94" w:rsidRPr="001D37B2" w:rsidRDefault="00415C94">
            <w:pPr>
              <w:rPr>
                <w:rFonts w:cstheme="minorHAnsi"/>
                <w:sz w:val="20"/>
                <w:szCs w:val="20"/>
              </w:rPr>
            </w:pPr>
          </w:p>
        </w:tc>
        <w:tc>
          <w:tcPr>
            <w:tcW w:w="443" w:type="dxa"/>
            <w:gridSpan w:val="3"/>
            <w:tcBorders>
              <w:top w:val="nil"/>
              <w:left w:val="nil"/>
              <w:bottom w:val="nil"/>
              <w:right w:val="nil"/>
            </w:tcBorders>
          </w:tcPr>
          <w:p w:rsidR="00415C94" w:rsidRPr="001D37B2" w:rsidRDefault="00415C94">
            <w:pPr>
              <w:rPr>
                <w:rFonts w:cstheme="minorHAnsi"/>
                <w:sz w:val="20"/>
                <w:szCs w:val="20"/>
              </w:rPr>
            </w:pPr>
          </w:p>
        </w:tc>
        <w:tc>
          <w:tcPr>
            <w:tcW w:w="625" w:type="dxa"/>
            <w:gridSpan w:val="5"/>
            <w:tcBorders>
              <w:top w:val="nil"/>
              <w:left w:val="nil"/>
              <w:bottom w:val="nil"/>
              <w:right w:val="nil"/>
            </w:tcBorders>
          </w:tcPr>
          <w:p w:rsidR="00415C94" w:rsidRPr="001D37B2" w:rsidRDefault="00415C94">
            <w:pPr>
              <w:rPr>
                <w:rFonts w:cstheme="minorHAnsi"/>
                <w:sz w:val="20"/>
                <w:szCs w:val="20"/>
              </w:rPr>
            </w:pPr>
          </w:p>
        </w:tc>
        <w:tc>
          <w:tcPr>
            <w:tcW w:w="781" w:type="dxa"/>
            <w:gridSpan w:val="7"/>
            <w:tcBorders>
              <w:top w:val="nil"/>
              <w:left w:val="nil"/>
              <w:bottom w:val="nil"/>
              <w:right w:val="nil"/>
            </w:tcBorders>
          </w:tcPr>
          <w:p w:rsidR="00415C94" w:rsidRPr="001D37B2" w:rsidRDefault="00415C94">
            <w:pPr>
              <w:rPr>
                <w:rFonts w:cstheme="minorHAnsi"/>
                <w:sz w:val="20"/>
                <w:szCs w:val="20"/>
              </w:rPr>
            </w:pPr>
          </w:p>
        </w:tc>
        <w:tc>
          <w:tcPr>
            <w:tcW w:w="6234" w:type="dxa"/>
            <w:gridSpan w:val="21"/>
            <w:tcBorders>
              <w:top w:val="nil"/>
              <w:left w:val="nil"/>
              <w:bottom w:val="nil"/>
              <w:right w:val="nil"/>
            </w:tcBorders>
          </w:tcPr>
          <w:p w:rsidR="00415C94" w:rsidRPr="001D37B2" w:rsidRDefault="00415C94">
            <w:pPr>
              <w:rPr>
                <w:rFonts w:cstheme="minorHAnsi"/>
                <w:sz w:val="20"/>
                <w:szCs w:val="20"/>
              </w:rPr>
            </w:pPr>
          </w:p>
        </w:tc>
      </w:tr>
      <w:tr w:rsidR="00DF4D35"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93"/>
        </w:trPr>
        <w:tc>
          <w:tcPr>
            <w:tcW w:w="730" w:type="dxa"/>
            <w:tcBorders>
              <w:top w:val="single" w:sz="4" w:space="0" w:color="auto"/>
              <w:left w:val="single" w:sz="4" w:space="0" w:color="auto"/>
              <w:bottom w:val="single" w:sz="4" w:space="0" w:color="auto"/>
              <w:right w:val="nil"/>
            </w:tcBorders>
          </w:tcPr>
          <w:p w:rsidR="00B8036F" w:rsidRPr="001D37B2" w:rsidRDefault="00B8036F" w:rsidP="00A43296">
            <w:pPr>
              <w:jc w:val="right"/>
              <w:rPr>
                <w:rFonts w:cstheme="minorHAnsi"/>
                <w:sz w:val="20"/>
                <w:szCs w:val="20"/>
              </w:rPr>
            </w:pPr>
            <w:r w:rsidRPr="001D37B2">
              <w:rPr>
                <w:rFonts w:cstheme="minorHAnsi"/>
                <w:sz w:val="20"/>
                <w:szCs w:val="20"/>
              </w:rPr>
              <w:t>List</w:t>
            </w:r>
          </w:p>
        </w:tc>
        <w:tc>
          <w:tcPr>
            <w:tcW w:w="9094" w:type="dxa"/>
            <w:gridSpan w:val="50"/>
            <w:tcBorders>
              <w:top w:val="single" w:sz="4" w:space="0" w:color="auto"/>
              <w:left w:val="nil"/>
              <w:bottom w:val="single" w:sz="4" w:space="0" w:color="auto"/>
              <w:right w:val="single" w:sz="4" w:space="0" w:color="auto"/>
            </w:tcBorders>
          </w:tcPr>
          <w:p w:rsidR="00B8036F" w:rsidRPr="001D37B2" w:rsidRDefault="00B8036F">
            <w:pPr>
              <w:rPr>
                <w:rFonts w:cstheme="minorHAnsi"/>
                <w:sz w:val="20"/>
                <w:szCs w:val="20"/>
              </w:rPr>
            </w:pPr>
          </w:p>
        </w:tc>
      </w:tr>
      <w:tr w:rsidR="00E75B99"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25"/>
          <w:wAfter w:w="6502" w:type="dxa"/>
          <w:trHeight w:val="269"/>
        </w:trPr>
        <w:tc>
          <w:tcPr>
            <w:tcW w:w="730" w:type="dxa"/>
            <w:tcBorders>
              <w:top w:val="single" w:sz="4" w:space="0" w:color="auto"/>
              <w:left w:val="nil"/>
              <w:bottom w:val="single" w:sz="4" w:space="0" w:color="auto"/>
              <w:right w:val="nil"/>
            </w:tcBorders>
          </w:tcPr>
          <w:p w:rsidR="00E75B99" w:rsidRPr="001D37B2" w:rsidRDefault="00E75B99">
            <w:pPr>
              <w:rPr>
                <w:rFonts w:cstheme="minorHAnsi"/>
                <w:sz w:val="20"/>
                <w:szCs w:val="20"/>
              </w:rPr>
            </w:pPr>
          </w:p>
        </w:tc>
        <w:tc>
          <w:tcPr>
            <w:tcW w:w="361" w:type="dxa"/>
            <w:gridSpan w:val="2"/>
            <w:tcBorders>
              <w:top w:val="single" w:sz="4" w:space="0" w:color="auto"/>
              <w:left w:val="nil"/>
              <w:bottom w:val="single" w:sz="4" w:space="0" w:color="auto"/>
              <w:right w:val="nil"/>
            </w:tcBorders>
          </w:tcPr>
          <w:p w:rsidR="00E75B99" w:rsidRPr="001D37B2" w:rsidRDefault="00E75B99">
            <w:pPr>
              <w:rPr>
                <w:rFonts w:cstheme="minorHAnsi"/>
                <w:sz w:val="20"/>
                <w:szCs w:val="20"/>
              </w:rPr>
            </w:pPr>
          </w:p>
        </w:tc>
        <w:tc>
          <w:tcPr>
            <w:tcW w:w="406" w:type="dxa"/>
            <w:gridSpan w:val="4"/>
            <w:tcBorders>
              <w:top w:val="single" w:sz="4" w:space="0" w:color="auto"/>
              <w:left w:val="nil"/>
              <w:bottom w:val="single" w:sz="4" w:space="0" w:color="auto"/>
              <w:right w:val="nil"/>
            </w:tcBorders>
          </w:tcPr>
          <w:p w:rsidR="00E75B99" w:rsidRPr="001D37B2" w:rsidRDefault="00E75B99">
            <w:pPr>
              <w:rPr>
                <w:rFonts w:cstheme="minorHAnsi"/>
                <w:sz w:val="20"/>
                <w:szCs w:val="20"/>
              </w:rPr>
            </w:pPr>
          </w:p>
        </w:tc>
        <w:tc>
          <w:tcPr>
            <w:tcW w:w="2641" w:type="dxa"/>
            <w:gridSpan w:val="19"/>
            <w:tcBorders>
              <w:top w:val="single" w:sz="4" w:space="0" w:color="auto"/>
              <w:left w:val="nil"/>
              <w:bottom w:val="single" w:sz="4" w:space="0" w:color="auto"/>
              <w:right w:val="nil"/>
            </w:tcBorders>
          </w:tcPr>
          <w:p w:rsidR="00E75B99" w:rsidRPr="001D37B2" w:rsidRDefault="00E75B99">
            <w:pPr>
              <w:rPr>
                <w:rFonts w:cstheme="minorHAnsi"/>
                <w:sz w:val="20"/>
                <w:szCs w:val="20"/>
              </w:rPr>
            </w:pPr>
          </w:p>
        </w:tc>
        <w:tc>
          <w:tcPr>
            <w:tcW w:w="238" w:type="dxa"/>
            <w:tcBorders>
              <w:top w:val="single" w:sz="4" w:space="0" w:color="auto"/>
              <w:left w:val="nil"/>
              <w:bottom w:val="single" w:sz="4" w:space="0" w:color="auto"/>
              <w:right w:val="nil"/>
            </w:tcBorders>
          </w:tcPr>
          <w:p w:rsidR="00E75B99" w:rsidRPr="001D37B2" w:rsidRDefault="00E75B99">
            <w:pPr>
              <w:rPr>
                <w:rFonts w:cstheme="minorHAnsi"/>
                <w:sz w:val="20"/>
                <w:szCs w:val="20"/>
              </w:rPr>
            </w:pPr>
          </w:p>
        </w:tc>
        <w:tc>
          <w:tcPr>
            <w:tcW w:w="781" w:type="dxa"/>
            <w:gridSpan w:val="5"/>
            <w:tcBorders>
              <w:top w:val="single" w:sz="4" w:space="0" w:color="auto"/>
              <w:left w:val="nil"/>
              <w:bottom w:val="single" w:sz="4" w:space="0" w:color="auto"/>
              <w:right w:val="nil"/>
            </w:tcBorders>
          </w:tcPr>
          <w:p w:rsidR="00E75B99" w:rsidRPr="001D37B2" w:rsidRDefault="00E75B99">
            <w:pPr>
              <w:rPr>
                <w:rFonts w:cstheme="minorHAnsi"/>
                <w:sz w:val="20"/>
                <w:szCs w:val="20"/>
              </w:rPr>
            </w:pP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278"/>
        </w:trPr>
        <w:tc>
          <w:tcPr>
            <w:tcW w:w="4138" w:type="dxa"/>
            <w:gridSpan w:val="26"/>
            <w:tcBorders>
              <w:top w:val="single" w:sz="4" w:space="0" w:color="auto"/>
              <w:left w:val="single" w:sz="4" w:space="0" w:color="auto"/>
              <w:bottom w:val="single" w:sz="4" w:space="0" w:color="auto"/>
              <w:right w:val="single" w:sz="4" w:space="0" w:color="auto"/>
            </w:tcBorders>
            <w:vAlign w:val="center"/>
          </w:tcPr>
          <w:p w:rsidR="00783074" w:rsidRPr="001D37B2" w:rsidRDefault="00783074" w:rsidP="00783074">
            <w:pPr>
              <w:jc w:val="right"/>
              <w:rPr>
                <w:rFonts w:cstheme="minorHAnsi"/>
                <w:sz w:val="20"/>
                <w:szCs w:val="20"/>
              </w:rPr>
            </w:pPr>
            <w:r w:rsidRPr="001D37B2">
              <w:rPr>
                <w:rFonts w:cstheme="minorHAnsi"/>
                <w:sz w:val="20"/>
                <w:szCs w:val="20"/>
              </w:rPr>
              <w:t>Do you use any coping mechanisms for stress?</w:t>
            </w:r>
          </w:p>
        </w:tc>
        <w:tc>
          <w:tcPr>
            <w:tcW w:w="5686" w:type="dxa"/>
            <w:gridSpan w:val="25"/>
            <w:tcBorders>
              <w:top w:val="single" w:sz="4" w:space="0" w:color="auto"/>
              <w:left w:val="single" w:sz="4" w:space="0" w:color="auto"/>
              <w:bottom w:val="single" w:sz="4" w:space="0" w:color="auto"/>
              <w:right w:val="single" w:sz="4" w:space="0" w:color="auto"/>
            </w:tcBorders>
            <w:vAlign w:val="center"/>
          </w:tcPr>
          <w:p w:rsidR="00783074" w:rsidRPr="001D37B2" w:rsidRDefault="00783074" w:rsidP="00BB1A48">
            <w:pPr>
              <w:rPr>
                <w:rFonts w:cstheme="minorHAnsi"/>
                <w:sz w:val="20"/>
                <w:szCs w:val="20"/>
              </w:rPr>
            </w:pPr>
            <w:r w:rsidRPr="001D37B2">
              <w:rPr>
                <w:rFonts w:cstheme="minorHAnsi"/>
                <w:sz w:val="20"/>
                <w:szCs w:val="20"/>
              </w:rPr>
              <w:t>Circle:     always    often    sometimes    rarely    never</w:t>
            </w:r>
          </w:p>
        </w:tc>
      </w:tr>
      <w:tr w:rsidR="00E75B99"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4"/>
          <w:wAfter w:w="1546" w:type="dxa"/>
          <w:trHeight w:val="269"/>
        </w:trPr>
        <w:tc>
          <w:tcPr>
            <w:tcW w:w="730" w:type="dxa"/>
            <w:tcBorders>
              <w:top w:val="nil"/>
              <w:left w:val="nil"/>
              <w:bottom w:val="nil"/>
              <w:right w:val="nil"/>
            </w:tcBorders>
          </w:tcPr>
          <w:p w:rsidR="00783074" w:rsidRPr="001D37B2" w:rsidRDefault="00783074">
            <w:pPr>
              <w:rPr>
                <w:rFonts w:cstheme="minorHAnsi"/>
                <w:sz w:val="20"/>
                <w:szCs w:val="20"/>
              </w:rPr>
            </w:pPr>
          </w:p>
        </w:tc>
        <w:tc>
          <w:tcPr>
            <w:tcW w:w="240" w:type="dxa"/>
            <w:tcBorders>
              <w:top w:val="nil"/>
              <w:left w:val="nil"/>
              <w:bottom w:val="nil"/>
              <w:right w:val="nil"/>
            </w:tcBorders>
          </w:tcPr>
          <w:p w:rsidR="00783074" w:rsidRPr="001D37B2" w:rsidRDefault="00783074">
            <w:pPr>
              <w:rPr>
                <w:rFonts w:cstheme="minorHAnsi"/>
                <w:sz w:val="20"/>
                <w:szCs w:val="20"/>
              </w:rPr>
            </w:pPr>
          </w:p>
        </w:tc>
        <w:tc>
          <w:tcPr>
            <w:tcW w:w="236" w:type="dxa"/>
            <w:gridSpan w:val="2"/>
            <w:tcBorders>
              <w:top w:val="nil"/>
              <w:left w:val="nil"/>
              <w:bottom w:val="nil"/>
              <w:right w:val="nil"/>
            </w:tcBorders>
          </w:tcPr>
          <w:p w:rsidR="00783074" w:rsidRPr="001D37B2" w:rsidRDefault="00783074">
            <w:pPr>
              <w:rPr>
                <w:rFonts w:cstheme="minorHAnsi"/>
                <w:sz w:val="20"/>
                <w:szCs w:val="20"/>
              </w:rPr>
            </w:pPr>
          </w:p>
        </w:tc>
        <w:tc>
          <w:tcPr>
            <w:tcW w:w="409" w:type="dxa"/>
            <w:gridSpan w:val="4"/>
            <w:tcBorders>
              <w:top w:val="nil"/>
              <w:left w:val="nil"/>
              <w:bottom w:val="nil"/>
              <w:right w:val="nil"/>
            </w:tcBorders>
          </w:tcPr>
          <w:p w:rsidR="00783074" w:rsidRPr="001D37B2" w:rsidRDefault="00783074">
            <w:pPr>
              <w:rPr>
                <w:rFonts w:cstheme="minorHAnsi"/>
                <w:sz w:val="20"/>
                <w:szCs w:val="20"/>
              </w:rPr>
            </w:pPr>
          </w:p>
        </w:tc>
        <w:tc>
          <w:tcPr>
            <w:tcW w:w="2523" w:type="dxa"/>
            <w:gridSpan w:val="18"/>
            <w:tcBorders>
              <w:top w:val="nil"/>
              <w:left w:val="nil"/>
              <w:bottom w:val="nil"/>
              <w:right w:val="nil"/>
            </w:tcBorders>
          </w:tcPr>
          <w:p w:rsidR="00783074" w:rsidRPr="001D37B2" w:rsidRDefault="00783074">
            <w:pPr>
              <w:rPr>
                <w:rFonts w:cstheme="minorHAnsi"/>
                <w:sz w:val="20"/>
                <w:szCs w:val="20"/>
              </w:rPr>
            </w:pPr>
          </w:p>
        </w:tc>
        <w:tc>
          <w:tcPr>
            <w:tcW w:w="238" w:type="dxa"/>
            <w:tcBorders>
              <w:top w:val="nil"/>
              <w:left w:val="nil"/>
              <w:bottom w:val="nil"/>
              <w:right w:val="nil"/>
            </w:tcBorders>
          </w:tcPr>
          <w:p w:rsidR="00783074" w:rsidRPr="001D37B2" w:rsidRDefault="00783074">
            <w:pPr>
              <w:rPr>
                <w:rFonts w:cstheme="minorHAnsi"/>
                <w:sz w:val="20"/>
                <w:szCs w:val="20"/>
              </w:rPr>
            </w:pPr>
          </w:p>
        </w:tc>
        <w:tc>
          <w:tcPr>
            <w:tcW w:w="5737" w:type="dxa"/>
            <w:gridSpan w:val="26"/>
            <w:tcBorders>
              <w:top w:val="nil"/>
              <w:left w:val="nil"/>
              <w:bottom w:val="nil"/>
              <w:right w:val="nil"/>
            </w:tcBorders>
          </w:tcPr>
          <w:p w:rsidR="00783074" w:rsidRPr="001D37B2" w:rsidRDefault="00783074">
            <w:pPr>
              <w:rPr>
                <w:rFonts w:cstheme="minorHAnsi"/>
                <w:sz w:val="20"/>
                <w:szCs w:val="20"/>
              </w:rPr>
            </w:pP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567"/>
        </w:trPr>
        <w:tc>
          <w:tcPr>
            <w:tcW w:w="9824" w:type="dxa"/>
            <w:gridSpan w:val="51"/>
            <w:tcBorders>
              <w:top w:val="nil"/>
              <w:left w:val="nil"/>
              <w:bottom w:val="single" w:sz="4" w:space="0" w:color="auto"/>
              <w:right w:val="nil"/>
            </w:tcBorders>
            <w:vAlign w:val="center"/>
          </w:tcPr>
          <w:p w:rsidR="00783074" w:rsidRPr="001D37B2" w:rsidRDefault="00783074" w:rsidP="004869A5">
            <w:pPr>
              <w:rPr>
                <w:rFonts w:cstheme="minorHAnsi"/>
                <w:sz w:val="20"/>
                <w:szCs w:val="20"/>
              </w:rPr>
            </w:pPr>
            <w:r w:rsidRPr="001D37B2">
              <w:rPr>
                <w:rFonts w:cstheme="minorHAnsi"/>
                <w:sz w:val="20"/>
                <w:szCs w:val="20"/>
              </w:rPr>
              <w:t>Please list any coping mechanisms you will use.</w:t>
            </w:r>
          </w:p>
          <w:p w:rsidR="00783074" w:rsidRPr="001D37B2" w:rsidRDefault="00783074" w:rsidP="004869A5">
            <w:pPr>
              <w:rPr>
                <w:rFonts w:cstheme="minorHAnsi"/>
                <w:sz w:val="20"/>
                <w:szCs w:val="20"/>
              </w:rPr>
            </w:pPr>
            <w:proofErr w:type="spellStart"/>
            <w:r w:rsidRPr="001D37B2">
              <w:rPr>
                <w:rFonts w:cstheme="minorHAnsi"/>
                <w:sz w:val="20"/>
                <w:szCs w:val="20"/>
              </w:rPr>
              <w:t>eg</w:t>
            </w:r>
            <w:proofErr w:type="spellEnd"/>
            <w:r w:rsidRPr="001D37B2">
              <w:rPr>
                <w:rFonts w:cstheme="minorHAnsi"/>
                <w:sz w:val="20"/>
                <w:szCs w:val="20"/>
              </w:rPr>
              <w:t xml:space="preserve">/ napping, smoking, certain types of physical activity, music, meditation, alcohol </w:t>
            </w:r>
            <w:proofErr w:type="spellStart"/>
            <w:r w:rsidRPr="001D37B2">
              <w:rPr>
                <w:rFonts w:cstheme="minorHAnsi"/>
                <w:sz w:val="20"/>
                <w:szCs w:val="20"/>
              </w:rPr>
              <w:t>etc</w:t>
            </w:r>
            <w:proofErr w:type="spellEnd"/>
            <w:r w:rsidRPr="001D37B2">
              <w:rPr>
                <w:rFonts w:cstheme="minorHAnsi"/>
                <w:sz w:val="20"/>
                <w:szCs w:val="20"/>
              </w:rPr>
              <w:t>:</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93"/>
        </w:trPr>
        <w:tc>
          <w:tcPr>
            <w:tcW w:w="730" w:type="dxa"/>
            <w:tcBorders>
              <w:top w:val="single" w:sz="4" w:space="0" w:color="auto"/>
              <w:left w:val="single" w:sz="4" w:space="0" w:color="auto"/>
              <w:bottom w:val="single" w:sz="4" w:space="0" w:color="auto"/>
              <w:right w:val="nil"/>
            </w:tcBorders>
            <w:vAlign w:val="center"/>
          </w:tcPr>
          <w:p w:rsidR="00783074" w:rsidRPr="001D37B2" w:rsidRDefault="00783074" w:rsidP="004869A5">
            <w:pPr>
              <w:rPr>
                <w:rFonts w:cstheme="minorHAnsi"/>
                <w:sz w:val="20"/>
                <w:szCs w:val="20"/>
              </w:rPr>
            </w:pPr>
            <w:r w:rsidRPr="001D37B2">
              <w:rPr>
                <w:rFonts w:cstheme="minorHAnsi"/>
                <w:sz w:val="20"/>
                <w:szCs w:val="20"/>
              </w:rPr>
              <w:t>List</w:t>
            </w:r>
          </w:p>
        </w:tc>
        <w:tc>
          <w:tcPr>
            <w:tcW w:w="9094" w:type="dxa"/>
            <w:gridSpan w:val="50"/>
            <w:tcBorders>
              <w:top w:val="single" w:sz="4" w:space="0" w:color="auto"/>
              <w:left w:val="nil"/>
              <w:bottom w:val="single" w:sz="4" w:space="0" w:color="auto"/>
              <w:right w:val="single" w:sz="4" w:space="0" w:color="auto"/>
            </w:tcBorders>
            <w:vAlign w:val="center"/>
          </w:tcPr>
          <w:p w:rsidR="00783074" w:rsidRPr="001D37B2" w:rsidRDefault="00783074" w:rsidP="004869A5">
            <w:pPr>
              <w:rPr>
                <w:rFonts w:cstheme="minorHAnsi"/>
                <w:sz w:val="20"/>
                <w:szCs w:val="20"/>
              </w:rPr>
            </w:pP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5"/>
          <w:wAfter w:w="3898" w:type="dxa"/>
          <w:trHeight w:val="193"/>
        </w:trPr>
        <w:tc>
          <w:tcPr>
            <w:tcW w:w="730" w:type="dxa"/>
            <w:tcBorders>
              <w:top w:val="nil"/>
              <w:left w:val="nil"/>
              <w:bottom w:val="single" w:sz="4" w:space="0" w:color="auto"/>
              <w:right w:val="nil"/>
            </w:tcBorders>
            <w:vAlign w:val="center"/>
          </w:tcPr>
          <w:p w:rsidR="00783074" w:rsidRPr="001D37B2" w:rsidRDefault="00783074" w:rsidP="004869A5">
            <w:pPr>
              <w:rPr>
                <w:rFonts w:cstheme="minorHAnsi"/>
                <w:sz w:val="20"/>
                <w:szCs w:val="20"/>
              </w:rPr>
            </w:pPr>
          </w:p>
        </w:tc>
        <w:tc>
          <w:tcPr>
            <w:tcW w:w="240" w:type="dxa"/>
            <w:tcBorders>
              <w:top w:val="nil"/>
              <w:left w:val="nil"/>
              <w:bottom w:val="single" w:sz="4" w:space="0" w:color="auto"/>
              <w:right w:val="nil"/>
            </w:tcBorders>
            <w:vAlign w:val="center"/>
          </w:tcPr>
          <w:p w:rsidR="00783074" w:rsidRPr="001D37B2" w:rsidRDefault="00783074" w:rsidP="004869A5">
            <w:pPr>
              <w:rPr>
                <w:rFonts w:cstheme="minorHAnsi"/>
                <w:sz w:val="20"/>
                <w:szCs w:val="20"/>
              </w:rPr>
            </w:pPr>
          </w:p>
        </w:tc>
        <w:tc>
          <w:tcPr>
            <w:tcW w:w="236" w:type="dxa"/>
            <w:gridSpan w:val="2"/>
            <w:tcBorders>
              <w:top w:val="nil"/>
              <w:left w:val="nil"/>
              <w:bottom w:val="single" w:sz="4" w:space="0" w:color="auto"/>
              <w:right w:val="nil"/>
            </w:tcBorders>
            <w:vAlign w:val="center"/>
          </w:tcPr>
          <w:p w:rsidR="00783074" w:rsidRPr="001D37B2" w:rsidRDefault="00783074" w:rsidP="004869A5">
            <w:pPr>
              <w:rPr>
                <w:rFonts w:cstheme="minorHAnsi"/>
                <w:sz w:val="20"/>
                <w:szCs w:val="20"/>
              </w:rPr>
            </w:pPr>
          </w:p>
        </w:tc>
        <w:tc>
          <w:tcPr>
            <w:tcW w:w="3744" w:type="dxa"/>
            <w:gridSpan w:val="27"/>
            <w:tcBorders>
              <w:top w:val="nil"/>
              <w:left w:val="nil"/>
              <w:bottom w:val="single" w:sz="4" w:space="0" w:color="auto"/>
              <w:right w:val="nil"/>
            </w:tcBorders>
            <w:vAlign w:val="center"/>
          </w:tcPr>
          <w:p w:rsidR="00783074" w:rsidRPr="001D37B2" w:rsidRDefault="00783074" w:rsidP="004869A5">
            <w:pPr>
              <w:rPr>
                <w:rFonts w:cstheme="minorHAnsi"/>
                <w:sz w:val="20"/>
                <w:szCs w:val="20"/>
              </w:rPr>
            </w:pPr>
          </w:p>
        </w:tc>
        <w:tc>
          <w:tcPr>
            <w:tcW w:w="236" w:type="dxa"/>
            <w:gridSpan w:val="2"/>
            <w:tcBorders>
              <w:top w:val="nil"/>
              <w:left w:val="nil"/>
              <w:bottom w:val="single" w:sz="4" w:space="0" w:color="auto"/>
              <w:right w:val="nil"/>
            </w:tcBorders>
            <w:vAlign w:val="center"/>
          </w:tcPr>
          <w:p w:rsidR="00783074" w:rsidRPr="001D37B2" w:rsidRDefault="00783074" w:rsidP="004869A5">
            <w:pPr>
              <w:rPr>
                <w:rFonts w:cstheme="minorHAnsi"/>
                <w:sz w:val="20"/>
                <w:szCs w:val="20"/>
              </w:rPr>
            </w:pPr>
          </w:p>
        </w:tc>
        <w:tc>
          <w:tcPr>
            <w:tcW w:w="2575" w:type="dxa"/>
            <w:gridSpan w:val="9"/>
            <w:tcBorders>
              <w:top w:val="nil"/>
              <w:left w:val="nil"/>
              <w:bottom w:val="single" w:sz="4" w:space="0" w:color="auto"/>
              <w:right w:val="nil"/>
            </w:tcBorders>
            <w:vAlign w:val="center"/>
          </w:tcPr>
          <w:p w:rsidR="00783074" w:rsidRPr="001D37B2" w:rsidRDefault="00783074" w:rsidP="004869A5">
            <w:pPr>
              <w:rPr>
                <w:rFonts w:cstheme="minorHAnsi"/>
                <w:sz w:val="20"/>
                <w:szCs w:val="20"/>
              </w:rPr>
            </w:pP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620"/>
        </w:trPr>
        <w:tc>
          <w:tcPr>
            <w:tcW w:w="4950" w:type="dxa"/>
            <w:gridSpan w:val="31"/>
            <w:tcBorders>
              <w:top w:val="single" w:sz="4" w:space="0" w:color="auto"/>
              <w:left w:val="single" w:sz="4" w:space="0" w:color="auto"/>
              <w:bottom w:val="nil"/>
              <w:right w:val="single" w:sz="4" w:space="0" w:color="auto"/>
            </w:tcBorders>
            <w:vAlign w:val="center"/>
          </w:tcPr>
          <w:p w:rsidR="00783074" w:rsidRPr="001D37B2" w:rsidRDefault="00783074" w:rsidP="00783074">
            <w:pPr>
              <w:jc w:val="right"/>
              <w:rPr>
                <w:rFonts w:cstheme="minorHAnsi"/>
                <w:sz w:val="20"/>
                <w:szCs w:val="20"/>
              </w:rPr>
            </w:pPr>
            <w:r w:rsidRPr="001D37B2">
              <w:rPr>
                <w:rFonts w:cstheme="minorHAnsi"/>
                <w:sz w:val="20"/>
                <w:szCs w:val="20"/>
              </w:rPr>
              <w:t>How many hours on average do you sleep daily?</w:t>
            </w:r>
          </w:p>
        </w:tc>
        <w:tc>
          <w:tcPr>
            <w:tcW w:w="4874" w:type="dxa"/>
            <w:gridSpan w:val="20"/>
            <w:tcBorders>
              <w:top w:val="single" w:sz="4" w:space="0" w:color="auto"/>
              <w:left w:val="single" w:sz="4" w:space="0" w:color="auto"/>
              <w:bottom w:val="single" w:sz="4" w:space="0" w:color="auto"/>
              <w:right w:val="single" w:sz="4" w:space="0" w:color="auto"/>
            </w:tcBorders>
            <w:vAlign w:val="center"/>
          </w:tcPr>
          <w:p w:rsidR="00783074" w:rsidRPr="001D37B2" w:rsidRDefault="00783074" w:rsidP="00374E58">
            <w:pPr>
              <w:rPr>
                <w:rFonts w:cstheme="minorHAnsi"/>
                <w:sz w:val="20"/>
                <w:szCs w:val="20"/>
              </w:rPr>
            </w:pPr>
            <w:r w:rsidRPr="001D37B2">
              <w:rPr>
                <w:rFonts w:cstheme="minorHAnsi"/>
                <w:sz w:val="20"/>
                <w:szCs w:val="20"/>
              </w:rPr>
              <w:t>Circle:   3-5     6-7     8-9     10 or more</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441"/>
        </w:trPr>
        <w:tc>
          <w:tcPr>
            <w:tcW w:w="4950" w:type="dxa"/>
            <w:gridSpan w:val="31"/>
            <w:tcBorders>
              <w:top w:val="nil"/>
              <w:left w:val="single" w:sz="4" w:space="0" w:color="auto"/>
              <w:bottom w:val="nil"/>
              <w:right w:val="single" w:sz="4" w:space="0" w:color="auto"/>
            </w:tcBorders>
            <w:vAlign w:val="center"/>
          </w:tcPr>
          <w:p w:rsidR="00783074" w:rsidRPr="001D37B2" w:rsidRDefault="00783074" w:rsidP="00783074">
            <w:pPr>
              <w:jc w:val="right"/>
              <w:rPr>
                <w:rFonts w:cstheme="minorHAnsi"/>
                <w:sz w:val="20"/>
                <w:szCs w:val="20"/>
              </w:rPr>
            </w:pPr>
            <w:r w:rsidRPr="001D37B2">
              <w:rPr>
                <w:rFonts w:cstheme="minorHAnsi"/>
                <w:sz w:val="20"/>
                <w:szCs w:val="20"/>
              </w:rPr>
              <w:t>Do you awaken feeling rested?</w:t>
            </w:r>
          </w:p>
        </w:tc>
        <w:tc>
          <w:tcPr>
            <w:tcW w:w="4874" w:type="dxa"/>
            <w:gridSpan w:val="20"/>
            <w:tcBorders>
              <w:top w:val="single" w:sz="4" w:space="0" w:color="auto"/>
              <w:left w:val="single" w:sz="4" w:space="0" w:color="auto"/>
              <w:bottom w:val="single" w:sz="4" w:space="0" w:color="auto"/>
              <w:right w:val="single" w:sz="4" w:space="0" w:color="auto"/>
            </w:tcBorders>
            <w:vAlign w:val="center"/>
          </w:tcPr>
          <w:p w:rsidR="00783074" w:rsidRPr="001D37B2" w:rsidRDefault="00783074" w:rsidP="00374E58">
            <w:pPr>
              <w:rPr>
                <w:rFonts w:cstheme="minorHAnsi"/>
                <w:sz w:val="20"/>
                <w:szCs w:val="20"/>
              </w:rPr>
            </w:pPr>
            <w:r w:rsidRPr="001D37B2">
              <w:rPr>
                <w:rFonts w:cstheme="minorHAnsi"/>
                <w:sz w:val="20"/>
                <w:szCs w:val="20"/>
              </w:rPr>
              <w:t>Circle:     always    often    sometimes    rarely    never</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531"/>
        </w:trPr>
        <w:tc>
          <w:tcPr>
            <w:tcW w:w="4950" w:type="dxa"/>
            <w:gridSpan w:val="31"/>
            <w:tcBorders>
              <w:top w:val="nil"/>
              <w:left w:val="single" w:sz="4" w:space="0" w:color="auto"/>
              <w:bottom w:val="nil"/>
              <w:right w:val="single" w:sz="4" w:space="0" w:color="auto"/>
            </w:tcBorders>
            <w:vAlign w:val="center"/>
          </w:tcPr>
          <w:p w:rsidR="00783074" w:rsidRPr="001D37B2" w:rsidRDefault="00783074" w:rsidP="00783074">
            <w:pPr>
              <w:jc w:val="right"/>
              <w:rPr>
                <w:rFonts w:cstheme="minorHAnsi"/>
                <w:sz w:val="20"/>
                <w:szCs w:val="20"/>
              </w:rPr>
            </w:pPr>
            <w:r w:rsidRPr="001D37B2">
              <w:rPr>
                <w:rFonts w:cstheme="minorHAnsi"/>
                <w:sz w:val="20"/>
                <w:szCs w:val="20"/>
              </w:rPr>
              <w:t>Is your sleep often disrupted?</w:t>
            </w:r>
          </w:p>
        </w:tc>
        <w:tc>
          <w:tcPr>
            <w:tcW w:w="4874" w:type="dxa"/>
            <w:gridSpan w:val="20"/>
            <w:tcBorders>
              <w:top w:val="single" w:sz="4" w:space="0" w:color="auto"/>
              <w:left w:val="single" w:sz="4" w:space="0" w:color="auto"/>
              <w:bottom w:val="single" w:sz="4" w:space="0" w:color="auto"/>
              <w:right w:val="single" w:sz="4" w:space="0" w:color="auto"/>
            </w:tcBorders>
            <w:vAlign w:val="center"/>
          </w:tcPr>
          <w:p w:rsidR="00783074" w:rsidRPr="001D37B2" w:rsidRDefault="00783074" w:rsidP="00374E58">
            <w:pPr>
              <w:rPr>
                <w:rFonts w:cstheme="minorHAnsi"/>
                <w:sz w:val="20"/>
                <w:szCs w:val="20"/>
              </w:rPr>
            </w:pPr>
            <w:r w:rsidRPr="001D37B2">
              <w:rPr>
                <w:rFonts w:cstheme="minorHAnsi"/>
                <w:sz w:val="20"/>
                <w:szCs w:val="20"/>
              </w:rPr>
              <w:t>Circle:     always    often    sometimes    rarely    never</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369"/>
        </w:trPr>
        <w:tc>
          <w:tcPr>
            <w:tcW w:w="4950" w:type="dxa"/>
            <w:gridSpan w:val="31"/>
            <w:tcBorders>
              <w:top w:val="nil"/>
              <w:left w:val="single" w:sz="4" w:space="0" w:color="auto"/>
              <w:bottom w:val="single" w:sz="4" w:space="0" w:color="auto"/>
              <w:right w:val="single" w:sz="4" w:space="0" w:color="auto"/>
            </w:tcBorders>
            <w:vAlign w:val="center"/>
          </w:tcPr>
          <w:p w:rsidR="00783074" w:rsidRPr="001D37B2" w:rsidRDefault="00783074" w:rsidP="00783074">
            <w:pPr>
              <w:jc w:val="right"/>
              <w:rPr>
                <w:rFonts w:cstheme="minorHAnsi"/>
                <w:sz w:val="20"/>
                <w:szCs w:val="20"/>
              </w:rPr>
            </w:pPr>
            <w:r w:rsidRPr="001D37B2">
              <w:rPr>
                <w:rFonts w:cstheme="minorHAnsi"/>
                <w:sz w:val="20"/>
                <w:szCs w:val="20"/>
              </w:rPr>
              <w:t>How do you help yourself fall asleep or fall back asleep?</w:t>
            </w:r>
          </w:p>
        </w:tc>
        <w:tc>
          <w:tcPr>
            <w:tcW w:w="4874" w:type="dxa"/>
            <w:gridSpan w:val="20"/>
            <w:tcBorders>
              <w:top w:val="single" w:sz="4" w:space="0" w:color="auto"/>
              <w:left w:val="single" w:sz="4" w:space="0" w:color="auto"/>
              <w:bottom w:val="single" w:sz="4" w:space="0" w:color="auto"/>
              <w:right w:val="single" w:sz="4" w:space="0" w:color="auto"/>
            </w:tcBorders>
            <w:vAlign w:val="center"/>
          </w:tcPr>
          <w:p w:rsidR="00783074" w:rsidRPr="001D37B2" w:rsidRDefault="00783074" w:rsidP="00374E58">
            <w:pPr>
              <w:rPr>
                <w:rFonts w:cstheme="minorHAnsi"/>
                <w:sz w:val="20"/>
                <w:szCs w:val="20"/>
              </w:rPr>
            </w:pPr>
            <w:r w:rsidRPr="001D37B2">
              <w:rPr>
                <w:rFonts w:cstheme="minorHAnsi"/>
                <w:sz w:val="20"/>
                <w:szCs w:val="20"/>
              </w:rPr>
              <w:t>List</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2"/>
          <w:wAfter w:w="736" w:type="dxa"/>
          <w:trHeight w:val="269"/>
        </w:trPr>
        <w:tc>
          <w:tcPr>
            <w:tcW w:w="730" w:type="dxa"/>
            <w:tcBorders>
              <w:top w:val="nil"/>
              <w:left w:val="nil"/>
              <w:bottom w:val="nil"/>
              <w:right w:val="nil"/>
            </w:tcBorders>
            <w:vAlign w:val="center"/>
          </w:tcPr>
          <w:p w:rsidR="00783074" w:rsidRPr="001D37B2" w:rsidRDefault="00783074" w:rsidP="00783074">
            <w:pPr>
              <w:jc w:val="right"/>
              <w:rPr>
                <w:rFonts w:cstheme="minorHAnsi"/>
                <w:sz w:val="20"/>
                <w:szCs w:val="20"/>
              </w:rPr>
            </w:pPr>
          </w:p>
        </w:tc>
        <w:tc>
          <w:tcPr>
            <w:tcW w:w="240" w:type="dxa"/>
            <w:tcBorders>
              <w:top w:val="nil"/>
              <w:left w:val="nil"/>
              <w:bottom w:val="nil"/>
              <w:right w:val="nil"/>
            </w:tcBorders>
            <w:vAlign w:val="center"/>
          </w:tcPr>
          <w:p w:rsidR="00783074" w:rsidRPr="001D37B2" w:rsidRDefault="00783074" w:rsidP="00783074">
            <w:pPr>
              <w:jc w:val="right"/>
              <w:rPr>
                <w:rFonts w:cstheme="minorHAnsi"/>
                <w:sz w:val="20"/>
                <w:szCs w:val="20"/>
              </w:rPr>
            </w:pPr>
          </w:p>
        </w:tc>
        <w:tc>
          <w:tcPr>
            <w:tcW w:w="236" w:type="dxa"/>
            <w:gridSpan w:val="2"/>
            <w:tcBorders>
              <w:top w:val="nil"/>
              <w:left w:val="nil"/>
              <w:bottom w:val="nil"/>
              <w:right w:val="nil"/>
            </w:tcBorders>
            <w:vAlign w:val="center"/>
          </w:tcPr>
          <w:p w:rsidR="00783074" w:rsidRPr="001D37B2" w:rsidRDefault="00783074" w:rsidP="00783074">
            <w:pPr>
              <w:jc w:val="right"/>
              <w:rPr>
                <w:rFonts w:cstheme="minorHAnsi"/>
                <w:sz w:val="20"/>
                <w:szCs w:val="20"/>
              </w:rPr>
            </w:pPr>
          </w:p>
        </w:tc>
        <w:tc>
          <w:tcPr>
            <w:tcW w:w="3744" w:type="dxa"/>
            <w:gridSpan w:val="27"/>
            <w:tcBorders>
              <w:top w:val="nil"/>
              <w:left w:val="nil"/>
              <w:bottom w:val="nil"/>
              <w:right w:val="nil"/>
            </w:tcBorders>
            <w:vAlign w:val="center"/>
          </w:tcPr>
          <w:p w:rsidR="00783074" w:rsidRPr="001D37B2" w:rsidRDefault="00783074" w:rsidP="00783074">
            <w:pPr>
              <w:jc w:val="right"/>
              <w:rPr>
                <w:rFonts w:cstheme="minorHAnsi"/>
                <w:sz w:val="20"/>
                <w:szCs w:val="20"/>
              </w:rPr>
            </w:pPr>
          </w:p>
        </w:tc>
        <w:tc>
          <w:tcPr>
            <w:tcW w:w="236" w:type="dxa"/>
            <w:gridSpan w:val="2"/>
            <w:tcBorders>
              <w:top w:val="nil"/>
              <w:left w:val="nil"/>
              <w:bottom w:val="nil"/>
              <w:right w:val="nil"/>
            </w:tcBorders>
          </w:tcPr>
          <w:p w:rsidR="00783074" w:rsidRPr="001D37B2" w:rsidRDefault="00783074">
            <w:pPr>
              <w:rPr>
                <w:rFonts w:cstheme="minorHAnsi"/>
                <w:sz w:val="20"/>
                <w:szCs w:val="20"/>
              </w:rPr>
            </w:pPr>
          </w:p>
        </w:tc>
        <w:tc>
          <w:tcPr>
            <w:tcW w:w="2575" w:type="dxa"/>
            <w:gridSpan w:val="9"/>
            <w:tcBorders>
              <w:top w:val="nil"/>
              <w:left w:val="nil"/>
              <w:bottom w:val="nil"/>
              <w:right w:val="nil"/>
            </w:tcBorders>
          </w:tcPr>
          <w:p w:rsidR="00783074" w:rsidRPr="001D37B2" w:rsidRDefault="00783074">
            <w:pPr>
              <w:rPr>
                <w:rFonts w:cstheme="minorHAnsi"/>
                <w:sz w:val="20"/>
                <w:szCs w:val="20"/>
              </w:rPr>
            </w:pPr>
          </w:p>
        </w:tc>
        <w:tc>
          <w:tcPr>
            <w:tcW w:w="3162" w:type="dxa"/>
            <w:gridSpan w:val="13"/>
            <w:tcBorders>
              <w:top w:val="nil"/>
              <w:left w:val="nil"/>
              <w:bottom w:val="nil"/>
              <w:right w:val="nil"/>
            </w:tcBorders>
          </w:tcPr>
          <w:p w:rsidR="00783074" w:rsidRPr="001D37B2" w:rsidRDefault="00783074">
            <w:pPr>
              <w:rPr>
                <w:rFonts w:cstheme="minorHAnsi"/>
                <w:sz w:val="20"/>
                <w:szCs w:val="20"/>
              </w:rPr>
            </w:pP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62"/>
        </w:trPr>
        <w:tc>
          <w:tcPr>
            <w:tcW w:w="4950" w:type="dxa"/>
            <w:gridSpan w:val="31"/>
            <w:tcBorders>
              <w:top w:val="single" w:sz="4" w:space="0" w:color="auto"/>
              <w:left w:val="single" w:sz="4" w:space="0" w:color="auto"/>
              <w:bottom w:val="single" w:sz="4" w:space="0" w:color="auto"/>
              <w:right w:val="single" w:sz="4" w:space="0" w:color="auto"/>
            </w:tcBorders>
            <w:vAlign w:val="center"/>
          </w:tcPr>
          <w:p w:rsidR="00783074" w:rsidRPr="001D37B2" w:rsidRDefault="00783074" w:rsidP="00783074">
            <w:pPr>
              <w:jc w:val="right"/>
              <w:rPr>
                <w:rFonts w:cstheme="minorHAnsi"/>
                <w:sz w:val="20"/>
                <w:szCs w:val="20"/>
              </w:rPr>
            </w:pPr>
            <w:r w:rsidRPr="001D37B2">
              <w:rPr>
                <w:rFonts w:cstheme="minorHAnsi"/>
                <w:sz w:val="20"/>
                <w:szCs w:val="20"/>
              </w:rPr>
              <w:t>Do you smoke?</w:t>
            </w:r>
          </w:p>
        </w:tc>
        <w:tc>
          <w:tcPr>
            <w:tcW w:w="4874" w:type="dxa"/>
            <w:gridSpan w:val="20"/>
            <w:tcBorders>
              <w:top w:val="single" w:sz="4" w:space="0" w:color="auto"/>
              <w:left w:val="single" w:sz="4" w:space="0" w:color="auto"/>
              <w:bottom w:val="single" w:sz="4" w:space="0" w:color="auto"/>
              <w:right w:val="single" w:sz="4" w:space="0" w:color="auto"/>
            </w:tcBorders>
            <w:vAlign w:val="center"/>
          </w:tcPr>
          <w:p w:rsidR="00783074" w:rsidRPr="001D37B2" w:rsidRDefault="00783074" w:rsidP="008E1664">
            <w:pPr>
              <w:spacing w:after="60"/>
              <w:rPr>
                <w:rFonts w:cstheme="minorHAnsi"/>
                <w:sz w:val="20"/>
                <w:szCs w:val="20"/>
              </w:rPr>
            </w:pPr>
            <w:r w:rsidRPr="001D37B2">
              <w:rPr>
                <w:rFonts w:cstheme="minorHAnsi"/>
                <w:sz w:val="20"/>
                <w:szCs w:val="20"/>
              </w:rPr>
              <w:t>Circle:    always    often    sometimes    rarely    never</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441"/>
        </w:trPr>
        <w:tc>
          <w:tcPr>
            <w:tcW w:w="4950" w:type="dxa"/>
            <w:gridSpan w:val="31"/>
            <w:tcBorders>
              <w:top w:val="single" w:sz="4" w:space="0" w:color="auto"/>
              <w:left w:val="single" w:sz="4" w:space="0" w:color="auto"/>
              <w:bottom w:val="single" w:sz="4" w:space="0" w:color="auto"/>
              <w:right w:val="single" w:sz="4" w:space="0" w:color="auto"/>
            </w:tcBorders>
            <w:vAlign w:val="center"/>
          </w:tcPr>
          <w:p w:rsidR="00783074" w:rsidRPr="001D37B2" w:rsidRDefault="00783074" w:rsidP="00783074">
            <w:pPr>
              <w:jc w:val="right"/>
              <w:rPr>
                <w:rFonts w:cstheme="minorHAnsi"/>
                <w:sz w:val="20"/>
                <w:szCs w:val="20"/>
              </w:rPr>
            </w:pPr>
            <w:r w:rsidRPr="001D37B2">
              <w:rPr>
                <w:rFonts w:cstheme="minorHAnsi"/>
                <w:sz w:val="20"/>
                <w:szCs w:val="20"/>
              </w:rPr>
              <w:t xml:space="preserve">Does anyone in your household or workplace smoke?    </w:t>
            </w:r>
          </w:p>
        </w:tc>
        <w:tc>
          <w:tcPr>
            <w:tcW w:w="4874" w:type="dxa"/>
            <w:gridSpan w:val="20"/>
            <w:tcBorders>
              <w:top w:val="single" w:sz="4" w:space="0" w:color="auto"/>
              <w:left w:val="single" w:sz="4" w:space="0" w:color="auto"/>
              <w:bottom w:val="single" w:sz="4" w:space="0" w:color="auto"/>
              <w:right w:val="single" w:sz="4" w:space="0" w:color="auto"/>
            </w:tcBorders>
            <w:vAlign w:val="center"/>
          </w:tcPr>
          <w:p w:rsidR="00783074" w:rsidRPr="001D37B2" w:rsidRDefault="00783074" w:rsidP="008E1664">
            <w:pPr>
              <w:spacing w:after="60"/>
              <w:rPr>
                <w:rFonts w:cstheme="minorHAnsi"/>
                <w:sz w:val="20"/>
                <w:szCs w:val="20"/>
              </w:rPr>
            </w:pPr>
            <w:r w:rsidRPr="001D37B2">
              <w:rPr>
                <w:rFonts w:cstheme="minorHAnsi"/>
                <w:sz w:val="20"/>
                <w:szCs w:val="20"/>
              </w:rPr>
              <w:t>Circle:    always    often    sometimes    rarely    never</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2"/>
          <w:wAfter w:w="736" w:type="dxa"/>
          <w:trHeight w:val="269"/>
        </w:trPr>
        <w:tc>
          <w:tcPr>
            <w:tcW w:w="730" w:type="dxa"/>
            <w:tcBorders>
              <w:top w:val="nil"/>
              <w:left w:val="nil"/>
              <w:bottom w:val="nil"/>
              <w:right w:val="nil"/>
            </w:tcBorders>
          </w:tcPr>
          <w:p w:rsidR="00783074" w:rsidRPr="001D37B2" w:rsidRDefault="00783074">
            <w:pPr>
              <w:rPr>
                <w:rFonts w:cstheme="minorHAnsi"/>
                <w:sz w:val="20"/>
                <w:szCs w:val="20"/>
              </w:rPr>
            </w:pPr>
          </w:p>
        </w:tc>
        <w:tc>
          <w:tcPr>
            <w:tcW w:w="240" w:type="dxa"/>
            <w:tcBorders>
              <w:top w:val="nil"/>
              <w:left w:val="nil"/>
              <w:bottom w:val="nil"/>
              <w:right w:val="nil"/>
            </w:tcBorders>
          </w:tcPr>
          <w:p w:rsidR="00783074" w:rsidRPr="001D37B2" w:rsidRDefault="00783074">
            <w:pPr>
              <w:rPr>
                <w:rFonts w:cstheme="minorHAnsi"/>
                <w:sz w:val="20"/>
                <w:szCs w:val="20"/>
              </w:rPr>
            </w:pPr>
          </w:p>
        </w:tc>
        <w:tc>
          <w:tcPr>
            <w:tcW w:w="236" w:type="dxa"/>
            <w:gridSpan w:val="2"/>
            <w:tcBorders>
              <w:top w:val="nil"/>
              <w:left w:val="nil"/>
              <w:bottom w:val="nil"/>
              <w:right w:val="nil"/>
            </w:tcBorders>
          </w:tcPr>
          <w:p w:rsidR="00783074" w:rsidRPr="001D37B2" w:rsidRDefault="00783074">
            <w:pPr>
              <w:rPr>
                <w:rFonts w:cstheme="minorHAnsi"/>
                <w:sz w:val="20"/>
                <w:szCs w:val="20"/>
              </w:rPr>
            </w:pPr>
          </w:p>
        </w:tc>
        <w:tc>
          <w:tcPr>
            <w:tcW w:w="3744" w:type="dxa"/>
            <w:gridSpan w:val="27"/>
            <w:tcBorders>
              <w:top w:val="nil"/>
              <w:left w:val="nil"/>
              <w:bottom w:val="nil"/>
              <w:right w:val="nil"/>
            </w:tcBorders>
          </w:tcPr>
          <w:p w:rsidR="00783074" w:rsidRPr="001D37B2" w:rsidRDefault="00783074">
            <w:pPr>
              <w:rPr>
                <w:rFonts w:cstheme="minorHAnsi"/>
                <w:sz w:val="20"/>
                <w:szCs w:val="20"/>
              </w:rPr>
            </w:pPr>
          </w:p>
        </w:tc>
        <w:tc>
          <w:tcPr>
            <w:tcW w:w="236" w:type="dxa"/>
            <w:gridSpan w:val="2"/>
            <w:tcBorders>
              <w:top w:val="nil"/>
              <w:left w:val="nil"/>
              <w:bottom w:val="nil"/>
              <w:right w:val="nil"/>
            </w:tcBorders>
          </w:tcPr>
          <w:p w:rsidR="00783074" w:rsidRPr="001D37B2" w:rsidRDefault="00783074">
            <w:pPr>
              <w:rPr>
                <w:rFonts w:cstheme="minorHAnsi"/>
                <w:sz w:val="20"/>
                <w:szCs w:val="20"/>
              </w:rPr>
            </w:pPr>
          </w:p>
        </w:tc>
        <w:tc>
          <w:tcPr>
            <w:tcW w:w="2575" w:type="dxa"/>
            <w:gridSpan w:val="9"/>
            <w:tcBorders>
              <w:top w:val="nil"/>
              <w:left w:val="nil"/>
              <w:bottom w:val="nil"/>
              <w:right w:val="nil"/>
            </w:tcBorders>
          </w:tcPr>
          <w:p w:rsidR="00783074" w:rsidRPr="001D37B2" w:rsidRDefault="00783074">
            <w:pPr>
              <w:rPr>
                <w:rFonts w:cstheme="minorHAnsi"/>
                <w:sz w:val="20"/>
                <w:szCs w:val="20"/>
              </w:rPr>
            </w:pPr>
          </w:p>
        </w:tc>
        <w:tc>
          <w:tcPr>
            <w:tcW w:w="3162" w:type="dxa"/>
            <w:gridSpan w:val="13"/>
            <w:tcBorders>
              <w:top w:val="nil"/>
              <w:left w:val="nil"/>
              <w:bottom w:val="nil"/>
              <w:right w:val="nil"/>
            </w:tcBorders>
          </w:tcPr>
          <w:p w:rsidR="00783074" w:rsidRPr="001D37B2" w:rsidRDefault="00783074">
            <w:pPr>
              <w:rPr>
                <w:rFonts w:cstheme="minorHAnsi"/>
                <w:sz w:val="20"/>
                <w:szCs w:val="20"/>
              </w:rPr>
            </w:pPr>
          </w:p>
        </w:tc>
      </w:tr>
      <w:tr w:rsidR="00385743"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93"/>
        </w:trPr>
        <w:tc>
          <w:tcPr>
            <w:tcW w:w="4950" w:type="dxa"/>
            <w:gridSpan w:val="31"/>
            <w:tcBorders>
              <w:top w:val="single" w:sz="4" w:space="0" w:color="auto"/>
              <w:left w:val="single" w:sz="4" w:space="0" w:color="auto"/>
              <w:bottom w:val="single" w:sz="4" w:space="0" w:color="auto"/>
              <w:right w:val="single" w:sz="4" w:space="0" w:color="auto"/>
            </w:tcBorders>
          </w:tcPr>
          <w:p w:rsidR="00783074" w:rsidRPr="001D37B2" w:rsidRDefault="00783074" w:rsidP="00BB1A48">
            <w:pPr>
              <w:rPr>
                <w:rFonts w:cstheme="minorHAnsi"/>
                <w:sz w:val="20"/>
                <w:szCs w:val="20"/>
              </w:rPr>
            </w:pPr>
            <w:r w:rsidRPr="001D37B2">
              <w:rPr>
                <w:rFonts w:cstheme="minorHAnsi"/>
                <w:sz w:val="20"/>
                <w:szCs w:val="20"/>
              </w:rPr>
              <w:t xml:space="preserve">Do you exercise?    </w:t>
            </w:r>
          </w:p>
        </w:tc>
        <w:tc>
          <w:tcPr>
            <w:tcW w:w="4874" w:type="dxa"/>
            <w:gridSpan w:val="20"/>
            <w:tcBorders>
              <w:top w:val="single" w:sz="4" w:space="0" w:color="auto"/>
              <w:left w:val="single" w:sz="4" w:space="0" w:color="auto"/>
              <w:bottom w:val="single" w:sz="4" w:space="0" w:color="auto"/>
              <w:right w:val="single" w:sz="4" w:space="0" w:color="auto"/>
            </w:tcBorders>
          </w:tcPr>
          <w:p w:rsidR="00783074" w:rsidRPr="001D37B2" w:rsidRDefault="00783074" w:rsidP="00BB1A48">
            <w:pPr>
              <w:rPr>
                <w:rFonts w:cstheme="minorHAnsi"/>
                <w:sz w:val="20"/>
                <w:szCs w:val="20"/>
              </w:rPr>
            </w:pPr>
            <w:r w:rsidRPr="001D37B2">
              <w:rPr>
                <w:rFonts w:cstheme="minorHAnsi"/>
                <w:sz w:val="20"/>
                <w:szCs w:val="20"/>
              </w:rPr>
              <w:t xml:space="preserve">Circle:      6-7x/week    4-5x/week    2-3x/week    1x/week    less than 1x/week    never     </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754" w:type="dxa"/>
          <w:trHeight w:val="269"/>
        </w:trPr>
        <w:tc>
          <w:tcPr>
            <w:tcW w:w="730" w:type="dxa"/>
            <w:tcBorders>
              <w:top w:val="nil"/>
              <w:left w:val="nil"/>
              <w:bottom w:val="nil"/>
              <w:right w:val="nil"/>
            </w:tcBorders>
          </w:tcPr>
          <w:p w:rsidR="00783074" w:rsidRPr="001D37B2" w:rsidRDefault="00783074">
            <w:pPr>
              <w:rPr>
                <w:rFonts w:cstheme="minorHAnsi"/>
                <w:sz w:val="20"/>
                <w:szCs w:val="20"/>
              </w:rPr>
            </w:pPr>
          </w:p>
          <w:p w:rsidR="006D4A97" w:rsidRPr="001D37B2" w:rsidRDefault="006D4A97">
            <w:pPr>
              <w:rPr>
                <w:rFonts w:cstheme="minorHAnsi"/>
                <w:sz w:val="20"/>
                <w:szCs w:val="20"/>
              </w:rPr>
            </w:pPr>
          </w:p>
        </w:tc>
        <w:tc>
          <w:tcPr>
            <w:tcW w:w="240" w:type="dxa"/>
            <w:tcBorders>
              <w:top w:val="nil"/>
              <w:left w:val="nil"/>
              <w:bottom w:val="nil"/>
              <w:right w:val="nil"/>
            </w:tcBorders>
          </w:tcPr>
          <w:p w:rsidR="00783074" w:rsidRPr="001D37B2" w:rsidRDefault="00783074">
            <w:pPr>
              <w:rPr>
                <w:rFonts w:cstheme="minorHAnsi"/>
                <w:sz w:val="20"/>
                <w:szCs w:val="20"/>
              </w:rPr>
            </w:pPr>
          </w:p>
        </w:tc>
        <w:tc>
          <w:tcPr>
            <w:tcW w:w="322" w:type="dxa"/>
            <w:gridSpan w:val="3"/>
            <w:tcBorders>
              <w:top w:val="nil"/>
              <w:left w:val="nil"/>
              <w:bottom w:val="nil"/>
              <w:right w:val="nil"/>
            </w:tcBorders>
          </w:tcPr>
          <w:p w:rsidR="00783074" w:rsidRPr="001D37B2" w:rsidRDefault="00783074">
            <w:pPr>
              <w:rPr>
                <w:rFonts w:cstheme="minorHAnsi"/>
                <w:sz w:val="20"/>
                <w:szCs w:val="20"/>
              </w:rPr>
            </w:pPr>
          </w:p>
        </w:tc>
        <w:tc>
          <w:tcPr>
            <w:tcW w:w="3658" w:type="dxa"/>
            <w:gridSpan w:val="26"/>
            <w:tcBorders>
              <w:top w:val="nil"/>
              <w:left w:val="nil"/>
              <w:bottom w:val="nil"/>
              <w:right w:val="nil"/>
            </w:tcBorders>
          </w:tcPr>
          <w:p w:rsidR="00783074" w:rsidRPr="001D37B2" w:rsidRDefault="00783074">
            <w:pPr>
              <w:rPr>
                <w:rFonts w:cstheme="minorHAnsi"/>
                <w:sz w:val="20"/>
                <w:szCs w:val="20"/>
              </w:rPr>
            </w:pPr>
          </w:p>
        </w:tc>
        <w:tc>
          <w:tcPr>
            <w:tcW w:w="236" w:type="dxa"/>
            <w:gridSpan w:val="2"/>
            <w:tcBorders>
              <w:top w:val="nil"/>
              <w:left w:val="nil"/>
              <w:bottom w:val="nil"/>
              <w:right w:val="nil"/>
            </w:tcBorders>
          </w:tcPr>
          <w:p w:rsidR="00783074" w:rsidRPr="001D37B2" w:rsidRDefault="00783074">
            <w:pPr>
              <w:rPr>
                <w:rFonts w:cstheme="minorHAnsi"/>
                <w:sz w:val="20"/>
                <w:szCs w:val="20"/>
              </w:rPr>
            </w:pPr>
          </w:p>
        </w:tc>
        <w:tc>
          <w:tcPr>
            <w:tcW w:w="2575" w:type="dxa"/>
            <w:gridSpan w:val="9"/>
            <w:tcBorders>
              <w:top w:val="nil"/>
              <w:left w:val="nil"/>
              <w:bottom w:val="nil"/>
              <w:right w:val="nil"/>
            </w:tcBorders>
          </w:tcPr>
          <w:p w:rsidR="00783074" w:rsidRPr="001D37B2" w:rsidRDefault="00783074">
            <w:pPr>
              <w:rPr>
                <w:rFonts w:cstheme="minorHAnsi"/>
                <w:sz w:val="20"/>
                <w:szCs w:val="20"/>
              </w:rPr>
            </w:pPr>
          </w:p>
        </w:tc>
        <w:tc>
          <w:tcPr>
            <w:tcW w:w="3144" w:type="dxa"/>
            <w:gridSpan w:val="12"/>
            <w:tcBorders>
              <w:top w:val="nil"/>
              <w:left w:val="nil"/>
              <w:bottom w:val="nil"/>
              <w:right w:val="nil"/>
            </w:tcBorders>
          </w:tcPr>
          <w:p w:rsidR="00783074" w:rsidRPr="001D37B2" w:rsidRDefault="00783074">
            <w:pPr>
              <w:rPr>
                <w:rFonts w:cstheme="minorHAnsi"/>
                <w:sz w:val="20"/>
                <w:szCs w:val="20"/>
              </w:rPr>
            </w:pP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9824" w:type="dxa"/>
            <w:gridSpan w:val="51"/>
            <w:tcBorders>
              <w:top w:val="nil"/>
              <w:left w:val="nil"/>
              <w:bottom w:val="single" w:sz="4" w:space="0" w:color="auto"/>
              <w:right w:val="nil"/>
            </w:tcBorders>
          </w:tcPr>
          <w:p w:rsidR="007F6A67" w:rsidRDefault="007F6A67" w:rsidP="00531933">
            <w:pPr>
              <w:rPr>
                <w:rFonts w:cstheme="minorHAnsi"/>
                <w:sz w:val="20"/>
                <w:szCs w:val="20"/>
              </w:rPr>
            </w:pPr>
          </w:p>
          <w:p w:rsidR="00783074" w:rsidRPr="001D37B2" w:rsidRDefault="00783074" w:rsidP="00531933">
            <w:pPr>
              <w:rPr>
                <w:rFonts w:cstheme="minorHAnsi"/>
                <w:sz w:val="20"/>
                <w:szCs w:val="20"/>
              </w:rPr>
            </w:pPr>
            <w:r w:rsidRPr="001D37B2">
              <w:rPr>
                <w:rFonts w:cstheme="minorHAnsi"/>
                <w:sz w:val="20"/>
                <w:szCs w:val="20"/>
              </w:rPr>
              <w:lastRenderedPageBreak/>
              <w:t>On average, indicate the type and length of physical activity you do:</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3850" w:type="dxa"/>
            <w:gridSpan w:val="22"/>
            <w:tcBorders>
              <w:top w:val="single" w:sz="4" w:space="0" w:color="auto"/>
              <w:left w:val="single" w:sz="4" w:space="0" w:color="auto"/>
              <w:bottom w:val="single" w:sz="4" w:space="0" w:color="auto"/>
              <w:right w:val="single" w:sz="4" w:space="0" w:color="auto"/>
            </w:tcBorders>
            <w:vAlign w:val="center"/>
          </w:tcPr>
          <w:p w:rsidR="00783074" w:rsidRPr="001D37B2" w:rsidRDefault="00783074" w:rsidP="00327AF8">
            <w:pPr>
              <w:rPr>
                <w:rFonts w:cstheme="minorHAnsi"/>
                <w:sz w:val="20"/>
                <w:szCs w:val="20"/>
              </w:rPr>
            </w:pPr>
            <w:r w:rsidRPr="001D37B2">
              <w:rPr>
                <w:rFonts w:cstheme="minorHAnsi"/>
                <w:sz w:val="20"/>
                <w:szCs w:val="20"/>
              </w:rPr>
              <w:lastRenderedPageBreak/>
              <w:t>Yoga</w:t>
            </w:r>
          </w:p>
        </w:tc>
        <w:tc>
          <w:tcPr>
            <w:tcW w:w="5974" w:type="dxa"/>
            <w:gridSpan w:val="29"/>
            <w:tcBorders>
              <w:top w:val="single" w:sz="4" w:space="0" w:color="auto"/>
              <w:left w:val="single" w:sz="4" w:space="0" w:color="auto"/>
              <w:bottom w:val="single" w:sz="4" w:space="0" w:color="auto"/>
              <w:right w:val="single" w:sz="4" w:space="0" w:color="auto"/>
            </w:tcBorders>
            <w:vAlign w:val="center"/>
          </w:tcPr>
          <w:p w:rsidR="00783074" w:rsidRPr="001D37B2" w:rsidRDefault="00783074" w:rsidP="00CB1D0F">
            <w:pPr>
              <w:rPr>
                <w:rFonts w:cstheme="minorHAnsi"/>
                <w:sz w:val="20"/>
                <w:szCs w:val="20"/>
              </w:rPr>
            </w:pPr>
            <w:r w:rsidRPr="001D37B2">
              <w:rPr>
                <w:rFonts w:cstheme="minorHAnsi"/>
                <w:sz w:val="20"/>
                <w:szCs w:val="20"/>
              </w:rPr>
              <w:t>How Often:</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3850" w:type="dxa"/>
            <w:gridSpan w:val="22"/>
            <w:tcBorders>
              <w:top w:val="single" w:sz="4" w:space="0" w:color="auto"/>
              <w:left w:val="single" w:sz="4" w:space="0" w:color="auto"/>
              <w:bottom w:val="single" w:sz="4" w:space="0" w:color="auto"/>
              <w:right w:val="single" w:sz="4" w:space="0" w:color="auto"/>
            </w:tcBorders>
            <w:vAlign w:val="center"/>
          </w:tcPr>
          <w:p w:rsidR="00783074" w:rsidRPr="001D37B2" w:rsidRDefault="00783074" w:rsidP="00327AF8">
            <w:pPr>
              <w:rPr>
                <w:rFonts w:cstheme="minorHAnsi"/>
                <w:sz w:val="20"/>
                <w:szCs w:val="20"/>
              </w:rPr>
            </w:pPr>
            <w:r w:rsidRPr="001D37B2">
              <w:rPr>
                <w:rFonts w:cstheme="minorHAnsi"/>
                <w:sz w:val="20"/>
                <w:szCs w:val="20"/>
              </w:rPr>
              <w:t>Walking</w:t>
            </w:r>
          </w:p>
        </w:tc>
        <w:tc>
          <w:tcPr>
            <w:tcW w:w="5974" w:type="dxa"/>
            <w:gridSpan w:val="29"/>
            <w:tcBorders>
              <w:top w:val="single" w:sz="4" w:space="0" w:color="auto"/>
              <w:left w:val="single" w:sz="4" w:space="0" w:color="auto"/>
              <w:bottom w:val="single" w:sz="4" w:space="0" w:color="auto"/>
              <w:right w:val="single" w:sz="4" w:space="0" w:color="auto"/>
            </w:tcBorders>
            <w:vAlign w:val="center"/>
          </w:tcPr>
          <w:p w:rsidR="00783074" w:rsidRPr="001D37B2" w:rsidRDefault="00783074" w:rsidP="00CB1D0F">
            <w:pPr>
              <w:rPr>
                <w:rFonts w:cstheme="minorHAnsi"/>
                <w:sz w:val="20"/>
                <w:szCs w:val="20"/>
              </w:rPr>
            </w:pPr>
            <w:r w:rsidRPr="001D37B2">
              <w:rPr>
                <w:rFonts w:cstheme="minorHAnsi"/>
                <w:sz w:val="20"/>
                <w:szCs w:val="20"/>
              </w:rPr>
              <w:t>How Often:</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3850" w:type="dxa"/>
            <w:gridSpan w:val="22"/>
            <w:tcBorders>
              <w:top w:val="single" w:sz="4" w:space="0" w:color="auto"/>
              <w:left w:val="single" w:sz="4" w:space="0" w:color="auto"/>
              <w:bottom w:val="single" w:sz="4" w:space="0" w:color="auto"/>
              <w:right w:val="single" w:sz="4" w:space="0" w:color="auto"/>
            </w:tcBorders>
            <w:vAlign w:val="center"/>
          </w:tcPr>
          <w:p w:rsidR="00783074" w:rsidRPr="001D37B2" w:rsidRDefault="00783074" w:rsidP="00327AF8">
            <w:pPr>
              <w:rPr>
                <w:rFonts w:cstheme="minorHAnsi"/>
                <w:sz w:val="20"/>
                <w:szCs w:val="20"/>
              </w:rPr>
            </w:pPr>
            <w:r w:rsidRPr="001D37B2">
              <w:rPr>
                <w:rFonts w:cstheme="minorHAnsi"/>
                <w:sz w:val="20"/>
                <w:szCs w:val="20"/>
              </w:rPr>
              <w:t>Stretching</w:t>
            </w:r>
          </w:p>
        </w:tc>
        <w:tc>
          <w:tcPr>
            <w:tcW w:w="5974" w:type="dxa"/>
            <w:gridSpan w:val="29"/>
            <w:tcBorders>
              <w:top w:val="single" w:sz="4" w:space="0" w:color="auto"/>
              <w:left w:val="single" w:sz="4" w:space="0" w:color="auto"/>
              <w:bottom w:val="single" w:sz="4" w:space="0" w:color="auto"/>
              <w:right w:val="single" w:sz="4" w:space="0" w:color="auto"/>
            </w:tcBorders>
            <w:vAlign w:val="center"/>
          </w:tcPr>
          <w:p w:rsidR="00783074" w:rsidRPr="001D37B2" w:rsidRDefault="00783074" w:rsidP="00CB1D0F">
            <w:pPr>
              <w:rPr>
                <w:rFonts w:cstheme="minorHAnsi"/>
                <w:sz w:val="20"/>
                <w:szCs w:val="20"/>
              </w:rPr>
            </w:pPr>
            <w:r w:rsidRPr="001D37B2">
              <w:rPr>
                <w:rFonts w:cstheme="minorHAnsi"/>
                <w:sz w:val="20"/>
                <w:szCs w:val="20"/>
              </w:rPr>
              <w:t>How Often:</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3850" w:type="dxa"/>
            <w:gridSpan w:val="22"/>
            <w:tcBorders>
              <w:top w:val="single" w:sz="4" w:space="0" w:color="auto"/>
              <w:left w:val="single" w:sz="4" w:space="0" w:color="auto"/>
              <w:bottom w:val="single" w:sz="4" w:space="0" w:color="auto"/>
              <w:right w:val="single" w:sz="4" w:space="0" w:color="auto"/>
            </w:tcBorders>
            <w:vAlign w:val="center"/>
          </w:tcPr>
          <w:p w:rsidR="00783074" w:rsidRPr="001D37B2" w:rsidRDefault="00783074" w:rsidP="00327AF8">
            <w:pPr>
              <w:rPr>
                <w:rFonts w:cstheme="minorHAnsi"/>
                <w:sz w:val="20"/>
                <w:szCs w:val="20"/>
              </w:rPr>
            </w:pPr>
            <w:r w:rsidRPr="001D37B2">
              <w:rPr>
                <w:rFonts w:cstheme="minorHAnsi"/>
                <w:sz w:val="20"/>
                <w:szCs w:val="20"/>
              </w:rPr>
              <w:t>Running</w:t>
            </w:r>
          </w:p>
        </w:tc>
        <w:tc>
          <w:tcPr>
            <w:tcW w:w="5974" w:type="dxa"/>
            <w:gridSpan w:val="29"/>
            <w:tcBorders>
              <w:top w:val="single" w:sz="4" w:space="0" w:color="auto"/>
              <w:left w:val="single" w:sz="4" w:space="0" w:color="auto"/>
              <w:bottom w:val="single" w:sz="4" w:space="0" w:color="auto"/>
              <w:right w:val="single" w:sz="4" w:space="0" w:color="auto"/>
            </w:tcBorders>
            <w:vAlign w:val="center"/>
          </w:tcPr>
          <w:p w:rsidR="00783074" w:rsidRPr="001D37B2" w:rsidRDefault="00783074" w:rsidP="001E7ABD">
            <w:pPr>
              <w:rPr>
                <w:rFonts w:cstheme="minorHAnsi"/>
                <w:sz w:val="20"/>
                <w:szCs w:val="20"/>
              </w:rPr>
            </w:pPr>
            <w:r w:rsidRPr="001D37B2">
              <w:rPr>
                <w:rFonts w:cstheme="minorHAnsi"/>
                <w:sz w:val="20"/>
                <w:szCs w:val="20"/>
              </w:rPr>
              <w:t>How Often:</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3850" w:type="dxa"/>
            <w:gridSpan w:val="22"/>
            <w:tcBorders>
              <w:top w:val="single" w:sz="4" w:space="0" w:color="auto"/>
              <w:left w:val="single" w:sz="4" w:space="0" w:color="auto"/>
              <w:bottom w:val="single" w:sz="4" w:space="0" w:color="auto"/>
              <w:right w:val="single" w:sz="4" w:space="0" w:color="auto"/>
            </w:tcBorders>
            <w:vAlign w:val="center"/>
          </w:tcPr>
          <w:p w:rsidR="00783074" w:rsidRPr="001D37B2" w:rsidRDefault="00783074" w:rsidP="00327AF8">
            <w:pPr>
              <w:rPr>
                <w:rFonts w:cstheme="minorHAnsi"/>
                <w:sz w:val="20"/>
                <w:szCs w:val="20"/>
              </w:rPr>
            </w:pPr>
            <w:r w:rsidRPr="001D37B2">
              <w:rPr>
                <w:rFonts w:cstheme="minorHAnsi"/>
                <w:sz w:val="20"/>
                <w:szCs w:val="20"/>
              </w:rPr>
              <w:t>Weight Training</w:t>
            </w:r>
          </w:p>
        </w:tc>
        <w:tc>
          <w:tcPr>
            <w:tcW w:w="5974" w:type="dxa"/>
            <w:gridSpan w:val="29"/>
            <w:tcBorders>
              <w:top w:val="single" w:sz="4" w:space="0" w:color="auto"/>
              <w:left w:val="single" w:sz="4" w:space="0" w:color="auto"/>
              <w:bottom w:val="single" w:sz="4" w:space="0" w:color="auto"/>
              <w:right w:val="single" w:sz="4" w:space="0" w:color="auto"/>
            </w:tcBorders>
            <w:vAlign w:val="center"/>
          </w:tcPr>
          <w:p w:rsidR="00783074" w:rsidRPr="001D37B2" w:rsidRDefault="00783074" w:rsidP="00CB1D0F">
            <w:pPr>
              <w:rPr>
                <w:rFonts w:cstheme="minorHAnsi"/>
                <w:sz w:val="20"/>
                <w:szCs w:val="20"/>
              </w:rPr>
            </w:pPr>
            <w:r w:rsidRPr="001D37B2">
              <w:rPr>
                <w:rFonts w:cstheme="minorHAnsi"/>
                <w:sz w:val="20"/>
                <w:szCs w:val="20"/>
              </w:rPr>
              <w:t>How Often:</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3850" w:type="dxa"/>
            <w:gridSpan w:val="22"/>
            <w:tcBorders>
              <w:top w:val="single" w:sz="4" w:space="0" w:color="auto"/>
              <w:left w:val="single" w:sz="4" w:space="0" w:color="auto"/>
              <w:bottom w:val="single" w:sz="4" w:space="0" w:color="auto"/>
              <w:right w:val="single" w:sz="4" w:space="0" w:color="auto"/>
            </w:tcBorders>
            <w:vAlign w:val="center"/>
          </w:tcPr>
          <w:p w:rsidR="00783074" w:rsidRPr="001D37B2" w:rsidRDefault="00783074" w:rsidP="00327AF8">
            <w:pPr>
              <w:rPr>
                <w:rFonts w:cstheme="minorHAnsi"/>
                <w:sz w:val="20"/>
                <w:szCs w:val="20"/>
              </w:rPr>
            </w:pPr>
            <w:r w:rsidRPr="001D37B2">
              <w:rPr>
                <w:rFonts w:cstheme="minorHAnsi"/>
                <w:sz w:val="20"/>
                <w:szCs w:val="20"/>
              </w:rPr>
              <w:t>Other (List)</w:t>
            </w:r>
          </w:p>
        </w:tc>
        <w:tc>
          <w:tcPr>
            <w:tcW w:w="5974" w:type="dxa"/>
            <w:gridSpan w:val="29"/>
            <w:tcBorders>
              <w:top w:val="single" w:sz="4" w:space="0" w:color="auto"/>
              <w:left w:val="single" w:sz="4" w:space="0" w:color="auto"/>
              <w:bottom w:val="single" w:sz="4" w:space="0" w:color="auto"/>
              <w:right w:val="single" w:sz="4" w:space="0" w:color="auto"/>
            </w:tcBorders>
            <w:vAlign w:val="center"/>
          </w:tcPr>
          <w:p w:rsidR="00783074" w:rsidRPr="001D37B2" w:rsidRDefault="00783074" w:rsidP="00CB1D0F">
            <w:pPr>
              <w:rPr>
                <w:rFonts w:cstheme="minorHAnsi"/>
                <w:sz w:val="20"/>
                <w:szCs w:val="20"/>
              </w:rPr>
            </w:pPr>
            <w:r w:rsidRPr="001D37B2">
              <w:rPr>
                <w:rFonts w:cstheme="minorHAnsi"/>
                <w:sz w:val="20"/>
                <w:szCs w:val="20"/>
              </w:rPr>
              <w:t>How Often:</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9824" w:type="dxa"/>
            <w:gridSpan w:val="51"/>
            <w:tcBorders>
              <w:top w:val="single" w:sz="4" w:space="0" w:color="auto"/>
              <w:left w:val="nil"/>
              <w:bottom w:val="nil"/>
              <w:right w:val="nil"/>
            </w:tcBorders>
          </w:tcPr>
          <w:p w:rsidR="00783074" w:rsidRPr="001D37B2" w:rsidRDefault="00783074">
            <w:pPr>
              <w:rPr>
                <w:rFonts w:cstheme="minorHAnsi"/>
                <w:sz w:val="20"/>
                <w:szCs w:val="20"/>
              </w:rPr>
            </w:pP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537"/>
        </w:trPr>
        <w:tc>
          <w:tcPr>
            <w:tcW w:w="9824" w:type="dxa"/>
            <w:gridSpan w:val="51"/>
            <w:tcBorders>
              <w:top w:val="nil"/>
              <w:left w:val="nil"/>
              <w:bottom w:val="single" w:sz="4" w:space="0" w:color="auto"/>
              <w:right w:val="nil"/>
            </w:tcBorders>
            <w:vAlign w:val="center"/>
          </w:tcPr>
          <w:p w:rsidR="00783074" w:rsidRPr="001D37B2" w:rsidRDefault="00783074" w:rsidP="00DF4D35">
            <w:pPr>
              <w:rPr>
                <w:rFonts w:cstheme="minorHAnsi"/>
                <w:iCs/>
                <w:sz w:val="20"/>
                <w:szCs w:val="20"/>
              </w:rPr>
            </w:pPr>
            <w:r w:rsidRPr="001D37B2">
              <w:rPr>
                <w:rFonts w:cstheme="minorHAnsi"/>
                <w:iCs/>
                <w:sz w:val="20"/>
                <w:szCs w:val="20"/>
              </w:rPr>
              <w:t>Please indicate any of the following Diseases for yourself or other family members:</w:t>
            </w:r>
          </w:p>
          <w:p w:rsidR="00783074" w:rsidRPr="001D37B2" w:rsidRDefault="00783074" w:rsidP="00DF4D35">
            <w:pPr>
              <w:rPr>
                <w:rFonts w:cstheme="minorHAnsi"/>
                <w:sz w:val="20"/>
                <w:szCs w:val="20"/>
              </w:rPr>
            </w:pPr>
            <w:r w:rsidRPr="001D37B2">
              <w:rPr>
                <w:rFonts w:cstheme="minorHAnsi"/>
                <w:sz w:val="20"/>
                <w:szCs w:val="20"/>
              </w:rPr>
              <w:t>Use “S” for self, “F” for father, “M” for mother, “G” for grandparent, “O” for others:</w:t>
            </w:r>
          </w:p>
        </w:tc>
      </w:tr>
      <w:tr w:rsidR="00EB0CBF" w:rsidRPr="001D37B2" w:rsidTr="00EA6BA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3031" w:type="dxa"/>
            <w:gridSpan w:val="17"/>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Heart Disease:</w:t>
            </w:r>
          </w:p>
        </w:tc>
        <w:tc>
          <w:tcPr>
            <w:tcW w:w="3212" w:type="dxa"/>
            <w:gridSpan w:val="21"/>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High Blood Pressure:</w:t>
            </w:r>
          </w:p>
        </w:tc>
        <w:tc>
          <w:tcPr>
            <w:tcW w:w="3581" w:type="dxa"/>
            <w:gridSpan w:val="13"/>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High Cholesterol:</w:t>
            </w:r>
          </w:p>
        </w:tc>
      </w:tr>
      <w:tr w:rsidR="00EB0CBF" w:rsidRPr="001D37B2" w:rsidTr="00EA6BA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3031" w:type="dxa"/>
            <w:gridSpan w:val="17"/>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Diabetes Type 1:</w:t>
            </w:r>
          </w:p>
        </w:tc>
        <w:tc>
          <w:tcPr>
            <w:tcW w:w="3212" w:type="dxa"/>
            <w:gridSpan w:val="21"/>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Diabetes Type 2:</w:t>
            </w:r>
          </w:p>
        </w:tc>
        <w:tc>
          <w:tcPr>
            <w:tcW w:w="3581" w:type="dxa"/>
            <w:gridSpan w:val="13"/>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Allergies:</w:t>
            </w:r>
          </w:p>
        </w:tc>
      </w:tr>
      <w:tr w:rsidR="00EB0CBF" w:rsidRPr="001D37B2" w:rsidTr="00EA6BA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3031" w:type="dxa"/>
            <w:gridSpan w:val="17"/>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Arthritis:</w:t>
            </w:r>
          </w:p>
        </w:tc>
        <w:tc>
          <w:tcPr>
            <w:tcW w:w="3212" w:type="dxa"/>
            <w:gridSpan w:val="21"/>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Osteoporosis:</w:t>
            </w:r>
          </w:p>
        </w:tc>
        <w:tc>
          <w:tcPr>
            <w:tcW w:w="3581" w:type="dxa"/>
            <w:gridSpan w:val="13"/>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Intestinal Disease:</w:t>
            </w:r>
          </w:p>
        </w:tc>
      </w:tr>
      <w:tr w:rsidR="00EB0CBF" w:rsidRPr="001D37B2" w:rsidTr="00EA6BA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3031" w:type="dxa"/>
            <w:gridSpan w:val="17"/>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Cancer (list type):</w:t>
            </w:r>
          </w:p>
        </w:tc>
        <w:tc>
          <w:tcPr>
            <w:tcW w:w="3212" w:type="dxa"/>
            <w:gridSpan w:val="21"/>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Mental Illness:</w:t>
            </w:r>
          </w:p>
        </w:tc>
        <w:tc>
          <w:tcPr>
            <w:tcW w:w="3581" w:type="dxa"/>
            <w:gridSpan w:val="13"/>
            <w:tcBorders>
              <w:top w:val="single" w:sz="4" w:space="0" w:color="auto"/>
              <w:left w:val="single" w:sz="4" w:space="0" w:color="auto"/>
              <w:bottom w:val="single" w:sz="4" w:space="0" w:color="auto"/>
              <w:right w:val="single" w:sz="4" w:space="0" w:color="auto"/>
            </w:tcBorders>
            <w:vAlign w:val="center"/>
          </w:tcPr>
          <w:p w:rsidR="00EB0CBF" w:rsidRPr="001D37B2" w:rsidRDefault="00EB0CBF" w:rsidP="00DF4D35">
            <w:pPr>
              <w:rPr>
                <w:rFonts w:cstheme="minorHAnsi"/>
                <w:sz w:val="20"/>
                <w:szCs w:val="20"/>
              </w:rPr>
            </w:pPr>
            <w:r w:rsidRPr="001D37B2">
              <w:rPr>
                <w:rFonts w:cstheme="minorHAnsi"/>
                <w:sz w:val="20"/>
                <w:szCs w:val="20"/>
              </w:rPr>
              <w:t>Other:</w:t>
            </w:r>
          </w:p>
        </w:tc>
      </w:tr>
      <w:tr w:rsidR="00E75B99"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5"/>
          <w:wAfter w:w="1700" w:type="dxa"/>
          <w:trHeight w:val="144"/>
        </w:trPr>
        <w:tc>
          <w:tcPr>
            <w:tcW w:w="1890" w:type="dxa"/>
            <w:gridSpan w:val="9"/>
            <w:tcBorders>
              <w:top w:val="nil"/>
              <w:left w:val="nil"/>
              <w:bottom w:val="single" w:sz="4" w:space="0" w:color="auto"/>
              <w:right w:val="nil"/>
            </w:tcBorders>
          </w:tcPr>
          <w:p w:rsidR="00783074" w:rsidRPr="001D37B2" w:rsidRDefault="00783074">
            <w:pPr>
              <w:rPr>
                <w:rFonts w:cstheme="minorHAnsi"/>
                <w:sz w:val="20"/>
                <w:szCs w:val="20"/>
              </w:rPr>
            </w:pPr>
          </w:p>
        </w:tc>
        <w:tc>
          <w:tcPr>
            <w:tcW w:w="861" w:type="dxa"/>
            <w:gridSpan w:val="3"/>
            <w:tcBorders>
              <w:top w:val="nil"/>
              <w:left w:val="nil"/>
              <w:bottom w:val="single" w:sz="4" w:space="0" w:color="auto"/>
              <w:right w:val="nil"/>
            </w:tcBorders>
          </w:tcPr>
          <w:p w:rsidR="00783074" w:rsidRPr="001D37B2" w:rsidRDefault="00783074">
            <w:pPr>
              <w:rPr>
                <w:rFonts w:cstheme="minorHAnsi"/>
                <w:sz w:val="20"/>
                <w:szCs w:val="20"/>
              </w:rPr>
            </w:pPr>
          </w:p>
        </w:tc>
        <w:tc>
          <w:tcPr>
            <w:tcW w:w="237" w:type="dxa"/>
            <w:gridSpan w:val="4"/>
            <w:tcBorders>
              <w:top w:val="nil"/>
              <w:left w:val="nil"/>
              <w:bottom w:val="single" w:sz="4" w:space="0" w:color="auto"/>
              <w:right w:val="nil"/>
            </w:tcBorders>
          </w:tcPr>
          <w:p w:rsidR="00783074" w:rsidRPr="001D37B2" w:rsidRDefault="00783074">
            <w:pPr>
              <w:rPr>
                <w:rFonts w:cstheme="minorHAnsi"/>
                <w:sz w:val="20"/>
                <w:szCs w:val="20"/>
              </w:rPr>
            </w:pPr>
          </w:p>
        </w:tc>
        <w:tc>
          <w:tcPr>
            <w:tcW w:w="2232" w:type="dxa"/>
            <w:gridSpan w:val="18"/>
            <w:tcBorders>
              <w:top w:val="nil"/>
              <w:left w:val="nil"/>
              <w:bottom w:val="single" w:sz="4" w:space="0" w:color="auto"/>
              <w:right w:val="nil"/>
            </w:tcBorders>
          </w:tcPr>
          <w:p w:rsidR="00783074" w:rsidRPr="001D37B2" w:rsidRDefault="00783074">
            <w:pPr>
              <w:rPr>
                <w:rFonts w:cstheme="minorHAnsi"/>
                <w:sz w:val="20"/>
                <w:szCs w:val="20"/>
              </w:rPr>
            </w:pPr>
          </w:p>
        </w:tc>
        <w:tc>
          <w:tcPr>
            <w:tcW w:w="3060" w:type="dxa"/>
            <w:gridSpan w:val="10"/>
            <w:tcBorders>
              <w:top w:val="nil"/>
              <w:left w:val="nil"/>
              <w:bottom w:val="single" w:sz="4" w:space="0" w:color="auto"/>
              <w:right w:val="nil"/>
            </w:tcBorders>
          </w:tcPr>
          <w:p w:rsidR="00783074" w:rsidRPr="001D37B2" w:rsidRDefault="00783074">
            <w:pPr>
              <w:rPr>
                <w:rFonts w:cstheme="minorHAnsi"/>
                <w:sz w:val="20"/>
                <w:szCs w:val="20"/>
              </w:rPr>
            </w:pPr>
          </w:p>
        </w:tc>
        <w:tc>
          <w:tcPr>
            <w:tcW w:w="236" w:type="dxa"/>
            <w:tcBorders>
              <w:top w:val="nil"/>
              <w:left w:val="nil"/>
              <w:bottom w:val="nil"/>
              <w:right w:val="nil"/>
            </w:tcBorders>
          </w:tcPr>
          <w:p w:rsidR="00783074" w:rsidRPr="001D37B2" w:rsidRDefault="00783074">
            <w:pPr>
              <w:rPr>
                <w:rFonts w:cstheme="minorHAnsi"/>
                <w:sz w:val="20"/>
                <w:szCs w:val="20"/>
              </w:rPr>
            </w:pPr>
          </w:p>
        </w:tc>
        <w:tc>
          <w:tcPr>
            <w:tcW w:w="1443" w:type="dxa"/>
            <w:gridSpan w:val="7"/>
            <w:tcBorders>
              <w:top w:val="nil"/>
              <w:left w:val="nil"/>
              <w:bottom w:val="nil"/>
              <w:right w:val="nil"/>
            </w:tcBorders>
          </w:tcPr>
          <w:p w:rsidR="00783074" w:rsidRPr="001D37B2" w:rsidRDefault="00783074">
            <w:pPr>
              <w:rPr>
                <w:rFonts w:cstheme="minorHAnsi"/>
                <w:sz w:val="20"/>
                <w:szCs w:val="20"/>
              </w:rPr>
            </w:pPr>
          </w:p>
        </w:tc>
      </w:tr>
      <w:tr w:rsidR="00385743"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5"/>
          <w:wAfter w:w="1700" w:type="dxa"/>
          <w:trHeight w:val="144"/>
        </w:trPr>
        <w:tc>
          <w:tcPr>
            <w:tcW w:w="2579" w:type="dxa"/>
            <w:gridSpan w:val="11"/>
            <w:tcBorders>
              <w:top w:val="single" w:sz="4" w:space="0" w:color="auto"/>
              <w:left w:val="single" w:sz="4" w:space="0" w:color="auto"/>
              <w:bottom w:val="single" w:sz="4" w:space="0" w:color="auto"/>
              <w:right w:val="single" w:sz="4" w:space="0" w:color="auto"/>
            </w:tcBorders>
            <w:vAlign w:val="center"/>
          </w:tcPr>
          <w:p w:rsidR="00783074" w:rsidRPr="001D37B2" w:rsidRDefault="00783074" w:rsidP="00D4770E">
            <w:pPr>
              <w:rPr>
                <w:rFonts w:cstheme="minorHAnsi"/>
                <w:sz w:val="20"/>
                <w:szCs w:val="20"/>
              </w:rPr>
            </w:pPr>
            <w:r w:rsidRPr="001D37B2">
              <w:rPr>
                <w:rFonts w:cstheme="minorHAnsi"/>
                <w:sz w:val="20"/>
                <w:szCs w:val="20"/>
              </w:rPr>
              <w:t xml:space="preserve">Do you wish to gain weight?  </w:t>
            </w:r>
          </w:p>
        </w:tc>
        <w:tc>
          <w:tcPr>
            <w:tcW w:w="2641" w:type="dxa"/>
            <w:gridSpan w:val="23"/>
            <w:tcBorders>
              <w:top w:val="single" w:sz="4" w:space="0" w:color="auto"/>
              <w:left w:val="single" w:sz="4" w:space="0" w:color="auto"/>
              <w:bottom w:val="single" w:sz="4" w:space="0" w:color="auto"/>
              <w:right w:val="single" w:sz="4" w:space="0" w:color="auto"/>
            </w:tcBorders>
            <w:vAlign w:val="center"/>
          </w:tcPr>
          <w:p w:rsidR="00783074" w:rsidRPr="001D37B2" w:rsidRDefault="00783074" w:rsidP="00D4770E">
            <w:pPr>
              <w:rPr>
                <w:rFonts w:cstheme="minorHAnsi"/>
                <w:sz w:val="20"/>
                <w:szCs w:val="20"/>
              </w:rPr>
            </w:pPr>
            <w:r w:rsidRPr="001D37B2">
              <w:rPr>
                <w:rFonts w:cstheme="minorHAnsi"/>
                <w:sz w:val="20"/>
                <w:szCs w:val="20"/>
              </w:rPr>
              <w:t xml:space="preserve">    Yes               No</w:t>
            </w:r>
          </w:p>
        </w:tc>
        <w:tc>
          <w:tcPr>
            <w:tcW w:w="3060" w:type="dxa"/>
            <w:gridSpan w:val="10"/>
            <w:tcBorders>
              <w:top w:val="single" w:sz="4" w:space="0" w:color="auto"/>
              <w:left w:val="single" w:sz="4" w:space="0" w:color="auto"/>
              <w:bottom w:val="single" w:sz="4" w:space="0" w:color="auto"/>
              <w:right w:val="single" w:sz="4" w:space="0" w:color="auto"/>
            </w:tcBorders>
            <w:vAlign w:val="center"/>
          </w:tcPr>
          <w:p w:rsidR="00783074" w:rsidRPr="001D37B2" w:rsidRDefault="00783074" w:rsidP="00CB1D0F">
            <w:pPr>
              <w:rPr>
                <w:rFonts w:cstheme="minorHAnsi"/>
                <w:sz w:val="20"/>
                <w:szCs w:val="20"/>
              </w:rPr>
            </w:pPr>
            <w:r w:rsidRPr="001D37B2">
              <w:rPr>
                <w:rFonts w:cstheme="minorHAnsi"/>
                <w:sz w:val="20"/>
                <w:szCs w:val="20"/>
              </w:rPr>
              <w:t>If so, how much?</w:t>
            </w:r>
          </w:p>
        </w:tc>
        <w:tc>
          <w:tcPr>
            <w:tcW w:w="236" w:type="dxa"/>
            <w:tcBorders>
              <w:top w:val="nil"/>
              <w:left w:val="single" w:sz="4" w:space="0" w:color="auto"/>
              <w:bottom w:val="nil"/>
              <w:right w:val="nil"/>
            </w:tcBorders>
          </w:tcPr>
          <w:p w:rsidR="00783074" w:rsidRPr="001D37B2" w:rsidRDefault="00783074">
            <w:pPr>
              <w:rPr>
                <w:rFonts w:cstheme="minorHAnsi"/>
                <w:sz w:val="20"/>
                <w:szCs w:val="20"/>
              </w:rPr>
            </w:pPr>
          </w:p>
        </w:tc>
        <w:tc>
          <w:tcPr>
            <w:tcW w:w="1443" w:type="dxa"/>
            <w:gridSpan w:val="7"/>
            <w:tcBorders>
              <w:top w:val="nil"/>
              <w:left w:val="nil"/>
              <w:bottom w:val="nil"/>
              <w:right w:val="nil"/>
            </w:tcBorders>
          </w:tcPr>
          <w:p w:rsidR="00783074" w:rsidRPr="001D37B2" w:rsidRDefault="00783074">
            <w:pPr>
              <w:rPr>
                <w:rFonts w:cstheme="minorHAnsi"/>
                <w:sz w:val="20"/>
                <w:szCs w:val="20"/>
              </w:rPr>
            </w:pPr>
          </w:p>
        </w:tc>
      </w:tr>
      <w:tr w:rsidR="00385743"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5"/>
          <w:wAfter w:w="1700" w:type="dxa"/>
          <w:trHeight w:val="144"/>
        </w:trPr>
        <w:tc>
          <w:tcPr>
            <w:tcW w:w="2579" w:type="dxa"/>
            <w:gridSpan w:val="11"/>
            <w:tcBorders>
              <w:top w:val="single" w:sz="4" w:space="0" w:color="auto"/>
              <w:left w:val="single" w:sz="4" w:space="0" w:color="auto"/>
              <w:bottom w:val="single" w:sz="4" w:space="0" w:color="auto"/>
              <w:right w:val="single" w:sz="4" w:space="0" w:color="auto"/>
            </w:tcBorders>
            <w:vAlign w:val="center"/>
          </w:tcPr>
          <w:p w:rsidR="00783074" w:rsidRPr="001D37B2" w:rsidRDefault="00783074" w:rsidP="00D4770E">
            <w:pPr>
              <w:rPr>
                <w:rFonts w:cstheme="minorHAnsi"/>
                <w:sz w:val="20"/>
                <w:szCs w:val="20"/>
              </w:rPr>
            </w:pPr>
            <w:r w:rsidRPr="001D37B2">
              <w:rPr>
                <w:rFonts w:cstheme="minorHAnsi"/>
                <w:sz w:val="20"/>
                <w:szCs w:val="20"/>
              </w:rPr>
              <w:t>Do you wish to lose weight</w:t>
            </w:r>
          </w:p>
        </w:tc>
        <w:tc>
          <w:tcPr>
            <w:tcW w:w="2641" w:type="dxa"/>
            <w:gridSpan w:val="23"/>
            <w:tcBorders>
              <w:top w:val="single" w:sz="4" w:space="0" w:color="auto"/>
              <w:left w:val="single" w:sz="4" w:space="0" w:color="auto"/>
              <w:bottom w:val="single" w:sz="4" w:space="0" w:color="auto"/>
              <w:right w:val="single" w:sz="4" w:space="0" w:color="auto"/>
            </w:tcBorders>
            <w:vAlign w:val="center"/>
          </w:tcPr>
          <w:p w:rsidR="00783074" w:rsidRPr="001D37B2" w:rsidRDefault="00783074" w:rsidP="00D4770E">
            <w:pPr>
              <w:rPr>
                <w:rFonts w:cstheme="minorHAnsi"/>
                <w:sz w:val="20"/>
                <w:szCs w:val="20"/>
              </w:rPr>
            </w:pPr>
            <w:r w:rsidRPr="001D37B2">
              <w:rPr>
                <w:rFonts w:cstheme="minorHAnsi"/>
                <w:sz w:val="20"/>
                <w:szCs w:val="20"/>
              </w:rPr>
              <w:t xml:space="preserve">    Yes               No</w:t>
            </w:r>
          </w:p>
        </w:tc>
        <w:tc>
          <w:tcPr>
            <w:tcW w:w="3060" w:type="dxa"/>
            <w:gridSpan w:val="10"/>
            <w:tcBorders>
              <w:top w:val="single" w:sz="4" w:space="0" w:color="auto"/>
              <w:left w:val="single" w:sz="4" w:space="0" w:color="auto"/>
              <w:bottom w:val="single" w:sz="4" w:space="0" w:color="auto"/>
              <w:right w:val="single" w:sz="4" w:space="0" w:color="auto"/>
            </w:tcBorders>
            <w:vAlign w:val="center"/>
          </w:tcPr>
          <w:p w:rsidR="00783074" w:rsidRPr="001D37B2" w:rsidRDefault="00783074" w:rsidP="00CB1D0F">
            <w:pPr>
              <w:rPr>
                <w:rFonts w:cstheme="minorHAnsi"/>
                <w:sz w:val="20"/>
                <w:szCs w:val="20"/>
              </w:rPr>
            </w:pPr>
            <w:r w:rsidRPr="001D37B2">
              <w:rPr>
                <w:rFonts w:cstheme="minorHAnsi"/>
                <w:sz w:val="20"/>
                <w:szCs w:val="20"/>
              </w:rPr>
              <w:t xml:space="preserve">If so, how much? </w:t>
            </w:r>
          </w:p>
        </w:tc>
        <w:tc>
          <w:tcPr>
            <w:tcW w:w="236" w:type="dxa"/>
            <w:tcBorders>
              <w:top w:val="nil"/>
              <w:left w:val="single" w:sz="4" w:space="0" w:color="auto"/>
              <w:bottom w:val="nil"/>
              <w:right w:val="nil"/>
            </w:tcBorders>
          </w:tcPr>
          <w:p w:rsidR="00783074" w:rsidRPr="001D37B2" w:rsidRDefault="00783074">
            <w:pPr>
              <w:rPr>
                <w:rFonts w:cstheme="minorHAnsi"/>
                <w:sz w:val="20"/>
                <w:szCs w:val="20"/>
              </w:rPr>
            </w:pPr>
          </w:p>
        </w:tc>
        <w:tc>
          <w:tcPr>
            <w:tcW w:w="1443" w:type="dxa"/>
            <w:gridSpan w:val="7"/>
            <w:tcBorders>
              <w:top w:val="nil"/>
              <w:left w:val="nil"/>
              <w:bottom w:val="nil"/>
              <w:right w:val="nil"/>
            </w:tcBorders>
          </w:tcPr>
          <w:p w:rsidR="00783074" w:rsidRPr="001D37B2" w:rsidRDefault="00783074">
            <w:pPr>
              <w:rPr>
                <w:rFonts w:cstheme="minorHAnsi"/>
                <w:sz w:val="20"/>
                <w:szCs w:val="20"/>
              </w:rPr>
            </w:pPr>
          </w:p>
        </w:tc>
      </w:tr>
      <w:tr w:rsidR="00D7608E"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5"/>
          <w:wAfter w:w="1700" w:type="dxa"/>
          <w:trHeight w:val="144"/>
        </w:trPr>
        <w:tc>
          <w:tcPr>
            <w:tcW w:w="1378" w:type="dxa"/>
            <w:gridSpan w:val="6"/>
            <w:tcBorders>
              <w:top w:val="single" w:sz="4" w:space="0" w:color="auto"/>
              <w:left w:val="nil"/>
              <w:bottom w:val="nil"/>
              <w:right w:val="nil"/>
            </w:tcBorders>
          </w:tcPr>
          <w:p w:rsidR="00783074" w:rsidRPr="001D37B2" w:rsidRDefault="00783074">
            <w:pPr>
              <w:rPr>
                <w:rFonts w:cstheme="minorHAnsi"/>
                <w:sz w:val="20"/>
                <w:szCs w:val="20"/>
              </w:rPr>
            </w:pPr>
          </w:p>
        </w:tc>
        <w:tc>
          <w:tcPr>
            <w:tcW w:w="1373" w:type="dxa"/>
            <w:gridSpan w:val="6"/>
            <w:tcBorders>
              <w:top w:val="single" w:sz="4" w:space="0" w:color="auto"/>
              <w:left w:val="nil"/>
              <w:bottom w:val="nil"/>
              <w:right w:val="nil"/>
            </w:tcBorders>
          </w:tcPr>
          <w:p w:rsidR="00783074" w:rsidRPr="001D37B2" w:rsidRDefault="00783074">
            <w:pPr>
              <w:rPr>
                <w:rFonts w:cstheme="minorHAnsi"/>
                <w:sz w:val="20"/>
                <w:szCs w:val="20"/>
              </w:rPr>
            </w:pPr>
          </w:p>
        </w:tc>
        <w:tc>
          <w:tcPr>
            <w:tcW w:w="237" w:type="dxa"/>
            <w:gridSpan w:val="4"/>
            <w:tcBorders>
              <w:top w:val="single" w:sz="4" w:space="0" w:color="auto"/>
              <w:left w:val="nil"/>
              <w:bottom w:val="nil"/>
              <w:right w:val="nil"/>
            </w:tcBorders>
          </w:tcPr>
          <w:p w:rsidR="00783074" w:rsidRPr="001D37B2" w:rsidRDefault="00783074">
            <w:pPr>
              <w:rPr>
                <w:rFonts w:cstheme="minorHAnsi"/>
                <w:sz w:val="20"/>
                <w:szCs w:val="20"/>
              </w:rPr>
            </w:pPr>
          </w:p>
        </w:tc>
        <w:tc>
          <w:tcPr>
            <w:tcW w:w="2232" w:type="dxa"/>
            <w:gridSpan w:val="18"/>
            <w:tcBorders>
              <w:top w:val="single" w:sz="4" w:space="0" w:color="auto"/>
              <w:left w:val="nil"/>
              <w:bottom w:val="nil"/>
              <w:right w:val="nil"/>
            </w:tcBorders>
          </w:tcPr>
          <w:p w:rsidR="00783074" w:rsidRPr="001D37B2" w:rsidRDefault="00783074">
            <w:pPr>
              <w:rPr>
                <w:rFonts w:cstheme="minorHAnsi"/>
                <w:sz w:val="20"/>
                <w:szCs w:val="20"/>
              </w:rPr>
            </w:pPr>
          </w:p>
        </w:tc>
        <w:tc>
          <w:tcPr>
            <w:tcW w:w="3060" w:type="dxa"/>
            <w:gridSpan w:val="10"/>
            <w:tcBorders>
              <w:top w:val="single" w:sz="4" w:space="0" w:color="auto"/>
              <w:left w:val="nil"/>
              <w:bottom w:val="nil"/>
              <w:right w:val="nil"/>
            </w:tcBorders>
          </w:tcPr>
          <w:p w:rsidR="00783074" w:rsidRPr="001D37B2" w:rsidRDefault="00783074">
            <w:pPr>
              <w:rPr>
                <w:rFonts w:cstheme="minorHAnsi"/>
                <w:sz w:val="20"/>
                <w:szCs w:val="20"/>
              </w:rPr>
            </w:pPr>
          </w:p>
        </w:tc>
        <w:tc>
          <w:tcPr>
            <w:tcW w:w="236" w:type="dxa"/>
            <w:tcBorders>
              <w:top w:val="nil"/>
              <w:left w:val="nil"/>
              <w:bottom w:val="nil"/>
              <w:right w:val="nil"/>
            </w:tcBorders>
          </w:tcPr>
          <w:p w:rsidR="00783074" w:rsidRPr="001D37B2" w:rsidRDefault="00783074">
            <w:pPr>
              <w:rPr>
                <w:rFonts w:cstheme="minorHAnsi"/>
                <w:sz w:val="20"/>
                <w:szCs w:val="20"/>
              </w:rPr>
            </w:pPr>
          </w:p>
        </w:tc>
        <w:tc>
          <w:tcPr>
            <w:tcW w:w="1443" w:type="dxa"/>
            <w:gridSpan w:val="7"/>
            <w:tcBorders>
              <w:top w:val="nil"/>
              <w:left w:val="nil"/>
              <w:bottom w:val="nil"/>
              <w:right w:val="nil"/>
            </w:tcBorders>
          </w:tcPr>
          <w:p w:rsidR="00783074" w:rsidRPr="001D37B2" w:rsidRDefault="00783074">
            <w:pPr>
              <w:rPr>
                <w:rFonts w:cstheme="minorHAnsi"/>
                <w:sz w:val="20"/>
                <w:szCs w:val="20"/>
              </w:rPr>
            </w:pPr>
          </w:p>
        </w:tc>
      </w:tr>
      <w:tr w:rsidR="00D7608E"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5"/>
          <w:wAfter w:w="1700" w:type="dxa"/>
          <w:trHeight w:val="144"/>
        </w:trPr>
        <w:tc>
          <w:tcPr>
            <w:tcW w:w="1378" w:type="dxa"/>
            <w:gridSpan w:val="6"/>
            <w:tcBorders>
              <w:top w:val="nil"/>
              <w:left w:val="nil"/>
              <w:bottom w:val="nil"/>
              <w:right w:val="nil"/>
            </w:tcBorders>
          </w:tcPr>
          <w:p w:rsidR="00783074" w:rsidRPr="001D37B2" w:rsidRDefault="00783074">
            <w:pPr>
              <w:rPr>
                <w:rFonts w:cstheme="minorHAnsi"/>
                <w:sz w:val="20"/>
                <w:szCs w:val="20"/>
              </w:rPr>
            </w:pPr>
          </w:p>
        </w:tc>
        <w:tc>
          <w:tcPr>
            <w:tcW w:w="1373" w:type="dxa"/>
            <w:gridSpan w:val="6"/>
            <w:tcBorders>
              <w:top w:val="nil"/>
              <w:left w:val="nil"/>
              <w:bottom w:val="nil"/>
              <w:right w:val="nil"/>
            </w:tcBorders>
          </w:tcPr>
          <w:p w:rsidR="00783074" w:rsidRPr="001D37B2" w:rsidRDefault="00783074">
            <w:pPr>
              <w:rPr>
                <w:rFonts w:cstheme="minorHAnsi"/>
                <w:sz w:val="20"/>
                <w:szCs w:val="20"/>
              </w:rPr>
            </w:pPr>
          </w:p>
        </w:tc>
        <w:tc>
          <w:tcPr>
            <w:tcW w:w="237" w:type="dxa"/>
            <w:gridSpan w:val="4"/>
            <w:tcBorders>
              <w:top w:val="nil"/>
              <w:left w:val="nil"/>
              <w:bottom w:val="nil"/>
              <w:right w:val="nil"/>
            </w:tcBorders>
          </w:tcPr>
          <w:p w:rsidR="00783074" w:rsidRPr="001D37B2" w:rsidRDefault="00783074">
            <w:pPr>
              <w:rPr>
                <w:rFonts w:cstheme="minorHAnsi"/>
                <w:sz w:val="20"/>
                <w:szCs w:val="20"/>
              </w:rPr>
            </w:pPr>
          </w:p>
        </w:tc>
        <w:tc>
          <w:tcPr>
            <w:tcW w:w="2232" w:type="dxa"/>
            <w:gridSpan w:val="18"/>
            <w:tcBorders>
              <w:top w:val="nil"/>
              <w:left w:val="nil"/>
              <w:bottom w:val="nil"/>
              <w:right w:val="nil"/>
            </w:tcBorders>
          </w:tcPr>
          <w:p w:rsidR="00783074" w:rsidRPr="001D37B2" w:rsidRDefault="00783074">
            <w:pPr>
              <w:rPr>
                <w:rFonts w:cstheme="minorHAnsi"/>
                <w:sz w:val="20"/>
                <w:szCs w:val="20"/>
              </w:rPr>
            </w:pPr>
          </w:p>
        </w:tc>
        <w:tc>
          <w:tcPr>
            <w:tcW w:w="3060" w:type="dxa"/>
            <w:gridSpan w:val="10"/>
            <w:tcBorders>
              <w:top w:val="nil"/>
              <w:left w:val="nil"/>
              <w:bottom w:val="nil"/>
              <w:right w:val="nil"/>
            </w:tcBorders>
          </w:tcPr>
          <w:p w:rsidR="00783074" w:rsidRPr="001D37B2" w:rsidRDefault="00783074">
            <w:pPr>
              <w:rPr>
                <w:rFonts w:cstheme="minorHAnsi"/>
                <w:sz w:val="20"/>
                <w:szCs w:val="20"/>
              </w:rPr>
            </w:pPr>
          </w:p>
        </w:tc>
        <w:tc>
          <w:tcPr>
            <w:tcW w:w="236" w:type="dxa"/>
            <w:tcBorders>
              <w:top w:val="nil"/>
              <w:left w:val="nil"/>
              <w:bottom w:val="nil"/>
              <w:right w:val="nil"/>
            </w:tcBorders>
          </w:tcPr>
          <w:p w:rsidR="00783074" w:rsidRPr="001D37B2" w:rsidRDefault="00783074">
            <w:pPr>
              <w:rPr>
                <w:rFonts w:cstheme="minorHAnsi"/>
                <w:sz w:val="20"/>
                <w:szCs w:val="20"/>
              </w:rPr>
            </w:pPr>
          </w:p>
        </w:tc>
        <w:tc>
          <w:tcPr>
            <w:tcW w:w="1443" w:type="dxa"/>
            <w:gridSpan w:val="7"/>
            <w:tcBorders>
              <w:top w:val="nil"/>
              <w:left w:val="nil"/>
              <w:bottom w:val="nil"/>
              <w:right w:val="nil"/>
            </w:tcBorders>
          </w:tcPr>
          <w:p w:rsidR="00783074" w:rsidRPr="001D37B2" w:rsidRDefault="00783074">
            <w:pPr>
              <w:rPr>
                <w:rFonts w:cstheme="minorHAnsi"/>
                <w:sz w:val="20"/>
                <w:szCs w:val="20"/>
              </w:rPr>
            </w:pP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9824" w:type="dxa"/>
            <w:gridSpan w:val="51"/>
            <w:tcBorders>
              <w:top w:val="nil"/>
              <w:left w:val="nil"/>
              <w:bottom w:val="single" w:sz="4" w:space="0" w:color="auto"/>
              <w:right w:val="nil"/>
            </w:tcBorders>
          </w:tcPr>
          <w:p w:rsidR="00783074" w:rsidRPr="001D37B2" w:rsidRDefault="00783074" w:rsidP="00C61AFF">
            <w:pPr>
              <w:rPr>
                <w:rFonts w:cstheme="minorHAnsi"/>
                <w:sz w:val="20"/>
                <w:szCs w:val="20"/>
              </w:rPr>
            </w:pPr>
            <w:r w:rsidRPr="001D37B2">
              <w:rPr>
                <w:rFonts w:cstheme="minorHAnsi"/>
                <w:sz w:val="20"/>
                <w:szCs w:val="20"/>
              </w:rPr>
              <w:t>MEDICAL HISTORY</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4753" w:type="dxa"/>
            <w:gridSpan w:val="30"/>
            <w:tcBorders>
              <w:top w:val="single" w:sz="4" w:space="0" w:color="auto"/>
              <w:left w:val="nil"/>
              <w:bottom w:val="nil"/>
              <w:right w:val="nil"/>
            </w:tcBorders>
          </w:tcPr>
          <w:p w:rsidR="00783074" w:rsidRPr="001D37B2" w:rsidRDefault="00783074">
            <w:pPr>
              <w:rPr>
                <w:rFonts w:cstheme="minorHAnsi"/>
                <w:sz w:val="20"/>
                <w:szCs w:val="20"/>
              </w:rPr>
            </w:pPr>
            <w:r w:rsidRPr="001D37B2">
              <w:rPr>
                <w:rFonts w:cstheme="minorHAnsi"/>
                <w:sz w:val="20"/>
                <w:szCs w:val="20"/>
              </w:rPr>
              <w:t xml:space="preserve">Have you ever been diagnosed with an illness or condition?  </w:t>
            </w:r>
          </w:p>
        </w:tc>
        <w:tc>
          <w:tcPr>
            <w:tcW w:w="5071" w:type="dxa"/>
            <w:gridSpan w:val="21"/>
            <w:tcBorders>
              <w:top w:val="single" w:sz="4" w:space="0" w:color="auto"/>
              <w:left w:val="nil"/>
              <w:bottom w:val="nil"/>
              <w:right w:val="nil"/>
            </w:tcBorders>
          </w:tcPr>
          <w:p w:rsidR="00783074" w:rsidRPr="001D37B2" w:rsidRDefault="00783074" w:rsidP="00CB1D0F">
            <w:pPr>
              <w:rPr>
                <w:rFonts w:cstheme="minorHAnsi"/>
                <w:sz w:val="20"/>
                <w:szCs w:val="20"/>
              </w:rPr>
            </w:pPr>
            <w:r w:rsidRPr="001D37B2">
              <w:rPr>
                <w:rFonts w:cstheme="minorHAnsi"/>
                <w:sz w:val="20"/>
                <w:szCs w:val="20"/>
              </w:rPr>
              <w:t>Explain:</w:t>
            </w:r>
          </w:p>
        </w:tc>
      </w:tr>
      <w:tr w:rsidR="00783074"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4753" w:type="dxa"/>
            <w:gridSpan w:val="30"/>
            <w:tcBorders>
              <w:top w:val="nil"/>
              <w:left w:val="nil"/>
              <w:bottom w:val="nil"/>
              <w:right w:val="nil"/>
            </w:tcBorders>
          </w:tcPr>
          <w:p w:rsidR="00783074" w:rsidRPr="001D37B2" w:rsidRDefault="00783074">
            <w:pPr>
              <w:rPr>
                <w:rFonts w:cstheme="minorHAnsi"/>
                <w:sz w:val="20"/>
                <w:szCs w:val="20"/>
              </w:rPr>
            </w:pPr>
            <w:r w:rsidRPr="001D37B2">
              <w:rPr>
                <w:rFonts w:cstheme="minorHAnsi"/>
                <w:sz w:val="20"/>
                <w:szCs w:val="20"/>
              </w:rPr>
              <w:t>Have you ever been hospitalized?</w:t>
            </w:r>
          </w:p>
        </w:tc>
        <w:tc>
          <w:tcPr>
            <w:tcW w:w="5071" w:type="dxa"/>
            <w:gridSpan w:val="21"/>
            <w:tcBorders>
              <w:top w:val="nil"/>
              <w:left w:val="nil"/>
              <w:bottom w:val="nil"/>
              <w:right w:val="nil"/>
            </w:tcBorders>
          </w:tcPr>
          <w:p w:rsidR="00783074" w:rsidRPr="001D37B2" w:rsidRDefault="00783074" w:rsidP="00CB1D0F">
            <w:pPr>
              <w:rPr>
                <w:rFonts w:cstheme="minorHAnsi"/>
                <w:sz w:val="20"/>
                <w:szCs w:val="20"/>
              </w:rPr>
            </w:pPr>
            <w:r w:rsidRPr="001D37B2">
              <w:rPr>
                <w:rFonts w:cstheme="minorHAnsi"/>
                <w:sz w:val="20"/>
                <w:szCs w:val="20"/>
              </w:rPr>
              <w:t xml:space="preserve">Explain: </w:t>
            </w:r>
          </w:p>
        </w:tc>
      </w:tr>
      <w:tr w:rsidR="00385743"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1378" w:type="dxa"/>
            <w:gridSpan w:val="6"/>
            <w:tcBorders>
              <w:top w:val="nil"/>
              <w:left w:val="nil"/>
              <w:bottom w:val="nil"/>
              <w:right w:val="nil"/>
            </w:tcBorders>
          </w:tcPr>
          <w:p w:rsidR="00783074" w:rsidRPr="001D37B2" w:rsidRDefault="00783074">
            <w:pPr>
              <w:rPr>
                <w:rFonts w:cstheme="minorHAnsi"/>
                <w:sz w:val="20"/>
                <w:szCs w:val="20"/>
              </w:rPr>
            </w:pPr>
          </w:p>
        </w:tc>
        <w:tc>
          <w:tcPr>
            <w:tcW w:w="1382" w:type="dxa"/>
            <w:gridSpan w:val="7"/>
            <w:tcBorders>
              <w:top w:val="nil"/>
              <w:left w:val="nil"/>
              <w:bottom w:val="nil"/>
              <w:right w:val="nil"/>
            </w:tcBorders>
          </w:tcPr>
          <w:p w:rsidR="00783074" w:rsidRPr="001D37B2" w:rsidRDefault="00783074">
            <w:pPr>
              <w:rPr>
                <w:rFonts w:cstheme="minorHAnsi"/>
                <w:sz w:val="20"/>
                <w:szCs w:val="20"/>
              </w:rPr>
            </w:pPr>
          </w:p>
        </w:tc>
        <w:tc>
          <w:tcPr>
            <w:tcW w:w="1372" w:type="dxa"/>
            <w:gridSpan w:val="12"/>
            <w:tcBorders>
              <w:top w:val="nil"/>
              <w:left w:val="nil"/>
              <w:bottom w:val="nil"/>
              <w:right w:val="nil"/>
            </w:tcBorders>
          </w:tcPr>
          <w:p w:rsidR="00783074" w:rsidRPr="001D37B2" w:rsidRDefault="00783074">
            <w:pPr>
              <w:rPr>
                <w:rFonts w:cstheme="minorHAnsi"/>
                <w:sz w:val="20"/>
                <w:szCs w:val="20"/>
              </w:rPr>
            </w:pPr>
          </w:p>
        </w:tc>
        <w:tc>
          <w:tcPr>
            <w:tcW w:w="621" w:type="dxa"/>
            <w:gridSpan w:val="5"/>
            <w:tcBorders>
              <w:top w:val="nil"/>
              <w:left w:val="nil"/>
              <w:bottom w:val="nil"/>
              <w:right w:val="nil"/>
            </w:tcBorders>
          </w:tcPr>
          <w:p w:rsidR="00783074" w:rsidRPr="001D37B2" w:rsidRDefault="00783074">
            <w:pPr>
              <w:rPr>
                <w:rFonts w:cstheme="minorHAnsi"/>
                <w:sz w:val="20"/>
                <w:szCs w:val="20"/>
              </w:rPr>
            </w:pPr>
          </w:p>
        </w:tc>
        <w:tc>
          <w:tcPr>
            <w:tcW w:w="2122" w:type="dxa"/>
            <w:gridSpan w:val="10"/>
            <w:tcBorders>
              <w:top w:val="nil"/>
              <w:left w:val="nil"/>
              <w:bottom w:val="nil"/>
              <w:right w:val="nil"/>
            </w:tcBorders>
          </w:tcPr>
          <w:p w:rsidR="00783074" w:rsidRPr="001D37B2" w:rsidRDefault="00783074">
            <w:pPr>
              <w:rPr>
                <w:rFonts w:cstheme="minorHAnsi"/>
                <w:sz w:val="20"/>
                <w:szCs w:val="20"/>
              </w:rPr>
            </w:pPr>
          </w:p>
        </w:tc>
        <w:tc>
          <w:tcPr>
            <w:tcW w:w="1372" w:type="dxa"/>
            <w:gridSpan w:val="3"/>
            <w:tcBorders>
              <w:top w:val="nil"/>
              <w:left w:val="nil"/>
              <w:bottom w:val="nil"/>
              <w:right w:val="nil"/>
            </w:tcBorders>
          </w:tcPr>
          <w:p w:rsidR="00783074" w:rsidRPr="001D37B2" w:rsidRDefault="00783074">
            <w:pPr>
              <w:rPr>
                <w:rFonts w:cstheme="minorHAnsi"/>
                <w:sz w:val="20"/>
                <w:szCs w:val="20"/>
              </w:rPr>
            </w:pPr>
          </w:p>
        </w:tc>
        <w:tc>
          <w:tcPr>
            <w:tcW w:w="1577" w:type="dxa"/>
            <w:gridSpan w:val="8"/>
            <w:tcBorders>
              <w:top w:val="nil"/>
              <w:left w:val="nil"/>
              <w:bottom w:val="nil"/>
              <w:right w:val="nil"/>
            </w:tcBorders>
          </w:tcPr>
          <w:p w:rsidR="00783074" w:rsidRPr="001D37B2" w:rsidRDefault="00783074">
            <w:pPr>
              <w:rPr>
                <w:rFonts w:cstheme="minorHAnsi"/>
                <w:sz w:val="20"/>
                <w:szCs w:val="20"/>
              </w:rPr>
            </w:pPr>
          </w:p>
        </w:tc>
      </w:tr>
      <w:tr w:rsidR="009020B3"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288"/>
        </w:trPr>
        <w:tc>
          <w:tcPr>
            <w:tcW w:w="9824" w:type="dxa"/>
            <w:gridSpan w:val="51"/>
            <w:tcBorders>
              <w:top w:val="nil"/>
              <w:left w:val="nil"/>
              <w:bottom w:val="nil"/>
              <w:right w:val="nil"/>
            </w:tcBorders>
          </w:tcPr>
          <w:p w:rsidR="009020B3" w:rsidRPr="001D37B2" w:rsidRDefault="009020B3" w:rsidP="009020B3">
            <w:pPr>
              <w:rPr>
                <w:rFonts w:cstheme="minorHAnsi"/>
                <w:sz w:val="20"/>
                <w:szCs w:val="20"/>
              </w:rPr>
            </w:pPr>
            <w:r w:rsidRPr="001D37B2">
              <w:rPr>
                <w:rFonts w:cstheme="minorHAnsi"/>
                <w:sz w:val="20"/>
                <w:szCs w:val="20"/>
              </w:rPr>
              <w:t>List any medications you are currently taking with the reason, the dosage, and since how long:</w:t>
            </w:r>
          </w:p>
        </w:tc>
      </w:tr>
      <w:tr w:rsidR="009020B3"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4753" w:type="dxa"/>
            <w:gridSpan w:val="30"/>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9020B3" w:rsidRPr="001D37B2" w:rsidRDefault="009020B3" w:rsidP="00BB1A48">
            <w:pPr>
              <w:rPr>
                <w:rFonts w:cstheme="minorHAnsi"/>
                <w:sz w:val="20"/>
                <w:szCs w:val="20"/>
              </w:rPr>
            </w:pPr>
            <w:r w:rsidRPr="001D37B2">
              <w:rPr>
                <w:rFonts w:cstheme="minorHAnsi"/>
                <w:sz w:val="20"/>
                <w:szCs w:val="20"/>
              </w:rPr>
              <w:t>Ones recommended or prescribed by a doctor:</w:t>
            </w:r>
          </w:p>
        </w:tc>
        <w:tc>
          <w:tcPr>
            <w:tcW w:w="3494" w:type="dxa"/>
            <w:gridSpan w:val="1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9020B3" w:rsidRPr="001D37B2" w:rsidRDefault="009020B3" w:rsidP="00CB1D0F">
            <w:pPr>
              <w:rPr>
                <w:rFonts w:cstheme="minorHAnsi"/>
                <w:sz w:val="20"/>
                <w:szCs w:val="20"/>
              </w:rPr>
            </w:pPr>
            <w:r w:rsidRPr="001D37B2">
              <w:rPr>
                <w:rFonts w:cstheme="minorHAnsi"/>
                <w:sz w:val="20"/>
                <w:szCs w:val="20"/>
              </w:rPr>
              <w:t>List:</w:t>
            </w:r>
          </w:p>
        </w:tc>
        <w:tc>
          <w:tcPr>
            <w:tcW w:w="1577" w:type="dxa"/>
            <w:gridSpan w:val="8"/>
            <w:tcBorders>
              <w:top w:val="nil"/>
              <w:left w:val="single" w:sz="2" w:space="0" w:color="000000" w:themeColor="text1"/>
              <w:bottom w:val="nil"/>
              <w:right w:val="nil"/>
            </w:tcBorders>
          </w:tcPr>
          <w:p w:rsidR="009020B3" w:rsidRPr="001D37B2" w:rsidRDefault="009020B3">
            <w:pPr>
              <w:rPr>
                <w:rFonts w:cstheme="minorHAnsi"/>
                <w:sz w:val="20"/>
                <w:szCs w:val="20"/>
              </w:rPr>
            </w:pPr>
          </w:p>
        </w:tc>
      </w:tr>
      <w:tr w:rsidR="009020B3"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4753" w:type="dxa"/>
            <w:gridSpan w:val="30"/>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9020B3" w:rsidRPr="001D37B2" w:rsidRDefault="009020B3" w:rsidP="00BB1A48">
            <w:pPr>
              <w:rPr>
                <w:rFonts w:cstheme="minorHAnsi"/>
                <w:sz w:val="20"/>
                <w:szCs w:val="20"/>
              </w:rPr>
            </w:pPr>
            <w:r w:rsidRPr="001D37B2">
              <w:rPr>
                <w:rFonts w:cstheme="minorHAnsi"/>
                <w:sz w:val="20"/>
                <w:szCs w:val="20"/>
              </w:rPr>
              <w:t xml:space="preserve">Any over the counter medications (aspirin, ibuprofen, </w:t>
            </w:r>
            <w:proofErr w:type="spellStart"/>
            <w:r w:rsidRPr="001D37B2">
              <w:rPr>
                <w:rFonts w:cstheme="minorHAnsi"/>
                <w:sz w:val="20"/>
                <w:szCs w:val="20"/>
              </w:rPr>
              <w:t>tylenol</w:t>
            </w:r>
            <w:proofErr w:type="spellEnd"/>
            <w:r w:rsidRPr="001D37B2">
              <w:rPr>
                <w:rFonts w:cstheme="minorHAnsi"/>
                <w:sz w:val="20"/>
                <w:szCs w:val="20"/>
              </w:rPr>
              <w:t xml:space="preserve">, allergy medicines, antacids </w:t>
            </w:r>
            <w:proofErr w:type="spellStart"/>
            <w:r w:rsidRPr="001D37B2">
              <w:rPr>
                <w:rFonts w:cstheme="minorHAnsi"/>
                <w:sz w:val="20"/>
                <w:szCs w:val="20"/>
              </w:rPr>
              <w:t>etc</w:t>
            </w:r>
            <w:proofErr w:type="spellEnd"/>
            <w:r w:rsidRPr="001D37B2">
              <w:rPr>
                <w:rFonts w:cstheme="minorHAnsi"/>
                <w:sz w:val="20"/>
                <w:szCs w:val="20"/>
              </w:rPr>
              <w:t>):</w:t>
            </w:r>
          </w:p>
        </w:tc>
        <w:tc>
          <w:tcPr>
            <w:tcW w:w="3494" w:type="dxa"/>
            <w:gridSpan w:val="1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9020B3" w:rsidRPr="001D37B2" w:rsidRDefault="009020B3" w:rsidP="00CB1D0F">
            <w:pPr>
              <w:rPr>
                <w:rFonts w:cstheme="minorHAnsi"/>
                <w:sz w:val="20"/>
                <w:szCs w:val="20"/>
              </w:rPr>
            </w:pPr>
            <w:r w:rsidRPr="001D37B2">
              <w:rPr>
                <w:rFonts w:cstheme="minorHAnsi"/>
                <w:sz w:val="20"/>
                <w:szCs w:val="20"/>
              </w:rPr>
              <w:t>List:</w:t>
            </w:r>
          </w:p>
        </w:tc>
        <w:tc>
          <w:tcPr>
            <w:tcW w:w="1577" w:type="dxa"/>
            <w:gridSpan w:val="8"/>
            <w:tcBorders>
              <w:top w:val="nil"/>
              <w:left w:val="single" w:sz="2" w:space="0" w:color="000000" w:themeColor="text1"/>
              <w:bottom w:val="nil"/>
              <w:right w:val="nil"/>
            </w:tcBorders>
          </w:tcPr>
          <w:p w:rsidR="009020B3" w:rsidRPr="001D37B2" w:rsidRDefault="009020B3">
            <w:pPr>
              <w:rPr>
                <w:rFonts w:cstheme="minorHAnsi"/>
                <w:sz w:val="20"/>
                <w:szCs w:val="20"/>
              </w:rPr>
            </w:pPr>
          </w:p>
        </w:tc>
      </w:tr>
      <w:tr w:rsidR="00D7608E"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144"/>
        </w:trPr>
        <w:tc>
          <w:tcPr>
            <w:tcW w:w="9824" w:type="dxa"/>
            <w:gridSpan w:val="51"/>
            <w:tcBorders>
              <w:top w:val="nil"/>
              <w:left w:val="nil"/>
              <w:bottom w:val="nil"/>
              <w:right w:val="nil"/>
            </w:tcBorders>
          </w:tcPr>
          <w:p w:rsidR="00D7608E" w:rsidRPr="001D37B2" w:rsidRDefault="00D7608E" w:rsidP="00D7608E">
            <w:pPr>
              <w:rPr>
                <w:rFonts w:cstheme="minorHAnsi"/>
                <w:sz w:val="20"/>
                <w:szCs w:val="20"/>
              </w:rPr>
            </w:pPr>
          </w:p>
          <w:p w:rsidR="00D7608E" w:rsidRPr="001D37B2" w:rsidRDefault="00D7608E" w:rsidP="00D7608E">
            <w:pPr>
              <w:rPr>
                <w:rFonts w:cstheme="minorHAnsi"/>
                <w:sz w:val="20"/>
                <w:szCs w:val="20"/>
              </w:rPr>
            </w:pPr>
            <w:r w:rsidRPr="001D37B2">
              <w:rPr>
                <w:rFonts w:cstheme="minorHAnsi"/>
                <w:sz w:val="20"/>
                <w:szCs w:val="20"/>
              </w:rPr>
              <w:t>Are you currently seeing (or have you seen in the past) any of the following (Circle):</w:t>
            </w:r>
          </w:p>
        </w:tc>
      </w:tr>
      <w:tr w:rsidR="00D7608E" w:rsidRPr="001D37B2" w:rsidTr="006D4A9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1835" w:type="dxa"/>
          <w:trHeight w:val="537"/>
        </w:trPr>
        <w:tc>
          <w:tcPr>
            <w:tcW w:w="9824" w:type="dxa"/>
            <w:gridSpan w:val="51"/>
            <w:tcBorders>
              <w:top w:val="nil"/>
              <w:left w:val="nil"/>
              <w:right w:val="nil"/>
            </w:tcBorders>
          </w:tcPr>
          <w:p w:rsidR="00D7608E" w:rsidRPr="001D37B2" w:rsidRDefault="00D7608E" w:rsidP="00D7608E">
            <w:pPr>
              <w:pBdr>
                <w:top w:val="single" w:sz="2" w:space="1" w:color="000000" w:themeColor="text1"/>
              </w:pBdr>
              <w:ind w:firstLine="720"/>
              <w:rPr>
                <w:rFonts w:cstheme="minorHAnsi"/>
                <w:sz w:val="20"/>
                <w:szCs w:val="20"/>
              </w:rPr>
            </w:pPr>
            <w:r w:rsidRPr="001D37B2">
              <w:rPr>
                <w:rFonts w:cstheme="minorHAnsi"/>
                <w:sz w:val="20"/>
                <w:szCs w:val="20"/>
              </w:rPr>
              <w:t xml:space="preserve">Naturopath   </w:t>
            </w:r>
            <w:r w:rsidRPr="001D37B2">
              <w:rPr>
                <w:rFonts w:cstheme="minorHAnsi"/>
                <w:sz w:val="20"/>
                <w:szCs w:val="20"/>
              </w:rPr>
              <w:tab/>
              <w:t xml:space="preserve">Chiropractor         Homeopath        </w:t>
            </w:r>
            <w:r w:rsidRPr="001D37B2">
              <w:rPr>
                <w:rFonts w:cstheme="minorHAnsi"/>
                <w:sz w:val="20"/>
                <w:szCs w:val="20"/>
              </w:rPr>
              <w:tab/>
              <w:t>Osteopath</w:t>
            </w:r>
          </w:p>
          <w:p w:rsidR="00D7608E" w:rsidRPr="001D37B2" w:rsidRDefault="00D7608E" w:rsidP="00D7608E">
            <w:pPr>
              <w:pBdr>
                <w:top w:val="single" w:sz="2" w:space="1" w:color="000000" w:themeColor="text1"/>
              </w:pBdr>
              <w:ind w:firstLine="720"/>
              <w:rPr>
                <w:rFonts w:cstheme="minorHAnsi"/>
                <w:sz w:val="20"/>
                <w:szCs w:val="20"/>
              </w:rPr>
            </w:pPr>
            <w:r w:rsidRPr="001D37B2">
              <w:rPr>
                <w:rFonts w:cstheme="minorHAnsi"/>
                <w:sz w:val="20"/>
                <w:szCs w:val="20"/>
              </w:rPr>
              <w:t>Holistic Nutritionist</w:t>
            </w:r>
            <w:r w:rsidRPr="001D37B2">
              <w:rPr>
                <w:rFonts w:cstheme="minorHAnsi"/>
                <w:sz w:val="20"/>
                <w:szCs w:val="20"/>
              </w:rPr>
              <w:tab/>
              <w:t>Dietician</w:t>
            </w:r>
            <w:r w:rsidRPr="001D37B2">
              <w:rPr>
                <w:rFonts w:cstheme="minorHAnsi"/>
                <w:sz w:val="20"/>
                <w:szCs w:val="20"/>
              </w:rPr>
              <w:tab/>
              <w:t xml:space="preserve">            Massage Therapist</w:t>
            </w:r>
            <w:r w:rsidRPr="001D37B2">
              <w:rPr>
                <w:rFonts w:cstheme="minorHAnsi"/>
                <w:sz w:val="20"/>
                <w:szCs w:val="20"/>
              </w:rPr>
              <w:tab/>
              <w:t>Energy Therapist</w:t>
            </w:r>
          </w:p>
        </w:tc>
      </w:tr>
    </w:tbl>
    <w:tbl>
      <w:tblPr>
        <w:tblW w:w="981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7838E3" w:rsidRPr="001D37B2" w:rsidTr="00B64976">
        <w:tc>
          <w:tcPr>
            <w:tcW w:w="9810" w:type="dxa"/>
            <w:tcBorders>
              <w:top w:val="nil"/>
            </w:tcBorders>
            <w:shd w:val="clear" w:color="auto" w:fill="auto"/>
            <w:vAlign w:val="center"/>
          </w:tcPr>
          <w:p w:rsidR="007838E3" w:rsidRPr="001D37B2" w:rsidRDefault="007838E3" w:rsidP="007838E3">
            <w:pPr>
              <w:rPr>
                <w:rFonts w:cstheme="minorHAnsi"/>
                <w:sz w:val="20"/>
                <w:szCs w:val="20"/>
              </w:rPr>
            </w:pPr>
            <w:r w:rsidRPr="001D37B2">
              <w:rPr>
                <w:rFonts w:cstheme="minorHAnsi"/>
                <w:sz w:val="20"/>
                <w:szCs w:val="20"/>
              </w:rPr>
              <w:t>Do you have any known allergies? (Environmental or Food)                     Yes          No</w:t>
            </w:r>
          </w:p>
          <w:p w:rsidR="007838E3" w:rsidRPr="001D37B2" w:rsidRDefault="007838E3" w:rsidP="00CB1D0F">
            <w:pPr>
              <w:rPr>
                <w:rFonts w:cstheme="minorHAnsi"/>
                <w:sz w:val="20"/>
                <w:szCs w:val="20"/>
              </w:rPr>
            </w:pPr>
            <w:r w:rsidRPr="001D37B2">
              <w:rPr>
                <w:rFonts w:cstheme="minorHAnsi"/>
                <w:sz w:val="20"/>
                <w:szCs w:val="20"/>
              </w:rPr>
              <w:t>If so, please list:</w:t>
            </w:r>
          </w:p>
        </w:tc>
      </w:tr>
      <w:tr w:rsidR="007838E3" w:rsidRPr="001D37B2" w:rsidTr="007838E3">
        <w:tc>
          <w:tcPr>
            <w:tcW w:w="9810" w:type="dxa"/>
            <w:shd w:val="clear" w:color="auto" w:fill="auto"/>
            <w:vAlign w:val="center"/>
          </w:tcPr>
          <w:p w:rsidR="007838E3" w:rsidRPr="001D37B2" w:rsidRDefault="007838E3" w:rsidP="007838E3">
            <w:pPr>
              <w:rPr>
                <w:rFonts w:cstheme="minorHAnsi"/>
                <w:sz w:val="20"/>
                <w:szCs w:val="20"/>
              </w:rPr>
            </w:pPr>
            <w:r w:rsidRPr="001D37B2">
              <w:rPr>
                <w:rFonts w:cstheme="minorHAnsi"/>
                <w:sz w:val="20"/>
                <w:szCs w:val="20"/>
              </w:rPr>
              <w:t xml:space="preserve">Are you aware of any food sensitivities?                                                       Yes          No    </w:t>
            </w:r>
          </w:p>
          <w:p w:rsidR="007838E3" w:rsidRPr="001D37B2" w:rsidRDefault="007838E3" w:rsidP="00CB1D0F">
            <w:pPr>
              <w:rPr>
                <w:rFonts w:cstheme="minorHAnsi"/>
                <w:sz w:val="20"/>
                <w:szCs w:val="20"/>
              </w:rPr>
            </w:pPr>
            <w:r w:rsidRPr="001D37B2">
              <w:rPr>
                <w:rFonts w:cstheme="minorHAnsi"/>
                <w:sz w:val="20"/>
                <w:szCs w:val="20"/>
              </w:rPr>
              <w:t xml:space="preserve">If so, please list: </w:t>
            </w:r>
          </w:p>
        </w:tc>
      </w:tr>
    </w:tbl>
    <w:tbl>
      <w:tblPr>
        <w:tblpPr w:leftFromText="180" w:rightFromText="180" w:vertAnchor="text" w:horzAnchor="margin" w:tblpX="-72" w:tblpY="236"/>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9"/>
        <w:gridCol w:w="6019"/>
      </w:tblGrid>
      <w:tr w:rsidR="007838E3" w:rsidRPr="001D37B2" w:rsidTr="00AD3C6B">
        <w:trPr>
          <w:trHeight w:val="256"/>
        </w:trPr>
        <w:tc>
          <w:tcPr>
            <w:tcW w:w="3809" w:type="dxa"/>
            <w:shd w:val="clear" w:color="auto" w:fill="auto"/>
          </w:tcPr>
          <w:p w:rsidR="007838E3" w:rsidRPr="001D37B2" w:rsidRDefault="007838E3" w:rsidP="00AD3C6B">
            <w:pPr>
              <w:jc w:val="right"/>
              <w:rPr>
                <w:rFonts w:cstheme="minorHAnsi"/>
                <w:sz w:val="20"/>
                <w:szCs w:val="20"/>
              </w:rPr>
            </w:pPr>
            <w:r w:rsidRPr="001D37B2">
              <w:rPr>
                <w:rFonts w:cstheme="minorHAnsi"/>
                <w:sz w:val="20"/>
                <w:szCs w:val="20"/>
              </w:rPr>
              <w:t>How often do you have a bowel movement?</w:t>
            </w:r>
          </w:p>
        </w:tc>
        <w:tc>
          <w:tcPr>
            <w:tcW w:w="6019" w:type="dxa"/>
            <w:shd w:val="clear" w:color="auto" w:fill="auto"/>
            <w:vAlign w:val="center"/>
          </w:tcPr>
          <w:p w:rsidR="007838E3" w:rsidRPr="001D37B2" w:rsidRDefault="007838E3" w:rsidP="00AD3C6B">
            <w:pPr>
              <w:rPr>
                <w:rFonts w:cstheme="minorHAnsi"/>
                <w:sz w:val="20"/>
                <w:szCs w:val="20"/>
              </w:rPr>
            </w:pPr>
            <w:r w:rsidRPr="001D37B2">
              <w:rPr>
                <w:rFonts w:cstheme="minorHAnsi"/>
                <w:sz w:val="20"/>
                <w:szCs w:val="20"/>
              </w:rPr>
              <w:t xml:space="preserve">Circle:  3 or more/day    2/day    1/day    3-4/week    1-2/week or less    </w:t>
            </w:r>
          </w:p>
        </w:tc>
      </w:tr>
    </w:tbl>
    <w:tbl>
      <w:tblPr>
        <w:tblStyle w:val="TableGrid"/>
        <w:tblW w:w="9828" w:type="dxa"/>
        <w:tblLayout w:type="fixed"/>
        <w:tblLook w:val="04A0" w:firstRow="1" w:lastRow="0" w:firstColumn="1" w:lastColumn="0" w:noHBand="0" w:noVBand="1"/>
      </w:tblPr>
      <w:tblGrid>
        <w:gridCol w:w="824"/>
        <w:gridCol w:w="80"/>
        <w:gridCol w:w="11"/>
        <w:gridCol w:w="73"/>
        <w:gridCol w:w="470"/>
        <w:gridCol w:w="48"/>
        <w:gridCol w:w="77"/>
        <w:gridCol w:w="45"/>
        <w:gridCol w:w="588"/>
        <w:gridCol w:w="221"/>
        <w:gridCol w:w="7"/>
        <w:gridCol w:w="177"/>
        <w:gridCol w:w="236"/>
        <w:gridCol w:w="52"/>
        <w:gridCol w:w="165"/>
        <w:gridCol w:w="177"/>
        <w:gridCol w:w="963"/>
        <w:gridCol w:w="251"/>
        <w:gridCol w:w="12"/>
        <w:gridCol w:w="37"/>
        <w:gridCol w:w="293"/>
        <w:gridCol w:w="67"/>
        <w:gridCol w:w="94"/>
        <w:gridCol w:w="95"/>
        <w:gridCol w:w="81"/>
        <w:gridCol w:w="6"/>
        <w:gridCol w:w="164"/>
        <w:gridCol w:w="263"/>
        <w:gridCol w:w="10"/>
        <w:gridCol w:w="224"/>
        <w:gridCol w:w="247"/>
        <w:gridCol w:w="80"/>
        <w:gridCol w:w="10"/>
        <w:gridCol w:w="73"/>
        <w:gridCol w:w="86"/>
        <w:gridCol w:w="38"/>
        <w:gridCol w:w="139"/>
        <w:gridCol w:w="7"/>
        <w:gridCol w:w="86"/>
        <w:gridCol w:w="21"/>
        <w:gridCol w:w="156"/>
        <w:gridCol w:w="184"/>
        <w:gridCol w:w="89"/>
        <w:gridCol w:w="36"/>
        <w:gridCol w:w="88"/>
        <w:gridCol w:w="319"/>
        <w:gridCol w:w="824"/>
        <w:gridCol w:w="94"/>
        <w:gridCol w:w="166"/>
        <w:gridCol w:w="280"/>
        <w:gridCol w:w="735"/>
        <w:gridCol w:w="234"/>
        <w:gridCol w:w="25"/>
      </w:tblGrid>
      <w:tr w:rsidR="00AD3C6B" w:rsidRPr="001D37B2" w:rsidTr="00B74CEE">
        <w:trPr>
          <w:gridAfter w:val="1"/>
          <w:wAfter w:w="25" w:type="dxa"/>
        </w:trPr>
        <w:tc>
          <w:tcPr>
            <w:tcW w:w="1506" w:type="dxa"/>
            <w:gridSpan w:val="6"/>
            <w:tcBorders>
              <w:top w:val="nil"/>
              <w:left w:val="nil"/>
              <w:bottom w:val="nil"/>
              <w:right w:val="nil"/>
            </w:tcBorders>
          </w:tcPr>
          <w:p w:rsidR="00AD3C6B" w:rsidRPr="001D37B2" w:rsidRDefault="00AD3C6B" w:rsidP="007838E3">
            <w:pPr>
              <w:rPr>
                <w:rFonts w:cstheme="minorHAnsi"/>
                <w:sz w:val="20"/>
                <w:szCs w:val="20"/>
              </w:rPr>
            </w:pPr>
          </w:p>
        </w:tc>
        <w:tc>
          <w:tcPr>
            <w:tcW w:w="1351" w:type="dxa"/>
            <w:gridSpan w:val="7"/>
            <w:tcBorders>
              <w:top w:val="nil"/>
              <w:left w:val="nil"/>
              <w:bottom w:val="nil"/>
              <w:right w:val="nil"/>
            </w:tcBorders>
          </w:tcPr>
          <w:p w:rsidR="00AD3C6B" w:rsidRPr="001D37B2" w:rsidRDefault="00AD3C6B" w:rsidP="007838E3">
            <w:pPr>
              <w:rPr>
                <w:rFonts w:cstheme="minorHAnsi"/>
                <w:sz w:val="20"/>
                <w:szCs w:val="20"/>
              </w:rPr>
            </w:pPr>
          </w:p>
        </w:tc>
        <w:tc>
          <w:tcPr>
            <w:tcW w:w="1357" w:type="dxa"/>
            <w:gridSpan w:val="4"/>
            <w:tcBorders>
              <w:top w:val="nil"/>
              <w:left w:val="nil"/>
              <w:bottom w:val="nil"/>
              <w:right w:val="nil"/>
            </w:tcBorders>
          </w:tcPr>
          <w:p w:rsidR="00AD3C6B" w:rsidRPr="001D37B2" w:rsidRDefault="00AD3C6B" w:rsidP="007838E3">
            <w:pPr>
              <w:rPr>
                <w:rFonts w:cstheme="minorHAnsi"/>
                <w:sz w:val="20"/>
                <w:szCs w:val="20"/>
              </w:rPr>
            </w:pPr>
          </w:p>
        </w:tc>
        <w:tc>
          <w:tcPr>
            <w:tcW w:w="593" w:type="dxa"/>
            <w:gridSpan w:val="4"/>
            <w:tcBorders>
              <w:top w:val="nil"/>
              <w:left w:val="nil"/>
              <w:bottom w:val="nil"/>
              <w:right w:val="nil"/>
            </w:tcBorders>
          </w:tcPr>
          <w:p w:rsidR="00AD3C6B" w:rsidRPr="001D37B2" w:rsidRDefault="00AD3C6B" w:rsidP="007838E3">
            <w:pPr>
              <w:rPr>
                <w:rFonts w:cstheme="minorHAnsi"/>
                <w:sz w:val="20"/>
                <w:szCs w:val="20"/>
              </w:rPr>
            </w:pPr>
          </w:p>
        </w:tc>
        <w:tc>
          <w:tcPr>
            <w:tcW w:w="1677" w:type="dxa"/>
            <w:gridSpan w:val="16"/>
            <w:tcBorders>
              <w:top w:val="nil"/>
              <w:left w:val="nil"/>
              <w:bottom w:val="nil"/>
              <w:right w:val="nil"/>
            </w:tcBorders>
          </w:tcPr>
          <w:p w:rsidR="00AD3C6B" w:rsidRPr="001D37B2" w:rsidRDefault="00AD3C6B" w:rsidP="007838E3">
            <w:pPr>
              <w:rPr>
                <w:rFonts w:cstheme="minorHAnsi"/>
                <w:sz w:val="20"/>
                <w:szCs w:val="20"/>
              </w:rPr>
            </w:pPr>
          </w:p>
        </w:tc>
        <w:tc>
          <w:tcPr>
            <w:tcW w:w="667" w:type="dxa"/>
            <w:gridSpan w:val="8"/>
            <w:tcBorders>
              <w:top w:val="nil"/>
              <w:left w:val="nil"/>
              <w:bottom w:val="nil"/>
              <w:right w:val="nil"/>
            </w:tcBorders>
          </w:tcPr>
          <w:p w:rsidR="00AD3C6B" w:rsidRPr="001D37B2" w:rsidRDefault="00AD3C6B" w:rsidP="007838E3">
            <w:pPr>
              <w:rPr>
                <w:rFonts w:cstheme="minorHAnsi"/>
                <w:sz w:val="20"/>
                <w:szCs w:val="20"/>
              </w:rPr>
            </w:pPr>
          </w:p>
        </w:tc>
        <w:tc>
          <w:tcPr>
            <w:tcW w:w="2652" w:type="dxa"/>
            <w:gridSpan w:val="7"/>
            <w:tcBorders>
              <w:top w:val="nil"/>
              <w:left w:val="nil"/>
              <w:bottom w:val="nil"/>
              <w:right w:val="nil"/>
            </w:tcBorders>
          </w:tcPr>
          <w:p w:rsidR="00AD3C6B" w:rsidRPr="001D37B2" w:rsidRDefault="00AD3C6B" w:rsidP="007838E3">
            <w:pPr>
              <w:rPr>
                <w:rFonts w:cstheme="minorHAnsi"/>
                <w:sz w:val="20"/>
                <w:szCs w:val="20"/>
              </w:rPr>
            </w:pPr>
          </w:p>
        </w:tc>
      </w:tr>
      <w:tr w:rsidR="00CD7E6E" w:rsidRPr="001D37B2" w:rsidTr="00B74CEE">
        <w:trPr>
          <w:gridAfter w:val="1"/>
          <w:wAfter w:w="25" w:type="dxa"/>
        </w:trPr>
        <w:tc>
          <w:tcPr>
            <w:tcW w:w="1506" w:type="dxa"/>
            <w:gridSpan w:val="6"/>
            <w:tcBorders>
              <w:top w:val="nil"/>
              <w:left w:val="nil"/>
              <w:bottom w:val="single" w:sz="4" w:space="0" w:color="auto"/>
              <w:right w:val="nil"/>
            </w:tcBorders>
          </w:tcPr>
          <w:p w:rsidR="004B60FF" w:rsidRDefault="004B60FF" w:rsidP="007838E3">
            <w:pPr>
              <w:rPr>
                <w:rFonts w:cstheme="minorHAnsi"/>
                <w:sz w:val="20"/>
                <w:szCs w:val="20"/>
              </w:rPr>
            </w:pPr>
          </w:p>
          <w:p w:rsidR="004B60FF" w:rsidRDefault="004B60FF" w:rsidP="007838E3">
            <w:pPr>
              <w:rPr>
                <w:rFonts w:cstheme="minorHAnsi"/>
                <w:sz w:val="20"/>
                <w:szCs w:val="20"/>
              </w:rPr>
            </w:pPr>
          </w:p>
          <w:p w:rsidR="004B60FF" w:rsidRDefault="004B60FF" w:rsidP="007838E3">
            <w:pPr>
              <w:rPr>
                <w:rFonts w:cstheme="minorHAnsi"/>
                <w:sz w:val="20"/>
                <w:szCs w:val="20"/>
              </w:rPr>
            </w:pPr>
          </w:p>
          <w:p w:rsidR="004B60FF" w:rsidRDefault="004B60FF" w:rsidP="007838E3">
            <w:pPr>
              <w:rPr>
                <w:rFonts w:cstheme="minorHAnsi"/>
                <w:sz w:val="20"/>
                <w:szCs w:val="20"/>
              </w:rPr>
            </w:pPr>
          </w:p>
          <w:p w:rsidR="004B60FF" w:rsidRDefault="004B60FF" w:rsidP="007838E3">
            <w:pPr>
              <w:rPr>
                <w:rFonts w:cstheme="minorHAnsi"/>
                <w:sz w:val="20"/>
                <w:szCs w:val="20"/>
              </w:rPr>
            </w:pPr>
          </w:p>
          <w:p w:rsidR="004B60FF" w:rsidRDefault="004B60FF" w:rsidP="007838E3">
            <w:pPr>
              <w:rPr>
                <w:rFonts w:cstheme="minorHAnsi"/>
                <w:sz w:val="20"/>
                <w:szCs w:val="20"/>
              </w:rPr>
            </w:pPr>
          </w:p>
          <w:p w:rsidR="00AD3C6B" w:rsidRPr="001D37B2" w:rsidRDefault="00AD3C6B" w:rsidP="007838E3">
            <w:pPr>
              <w:rPr>
                <w:rFonts w:cstheme="minorHAnsi"/>
                <w:sz w:val="20"/>
                <w:szCs w:val="20"/>
              </w:rPr>
            </w:pPr>
            <w:r w:rsidRPr="001D37B2">
              <w:rPr>
                <w:rFonts w:cstheme="minorHAnsi"/>
                <w:sz w:val="20"/>
                <w:szCs w:val="20"/>
              </w:rPr>
              <w:lastRenderedPageBreak/>
              <w:t>FEMALES</w:t>
            </w:r>
          </w:p>
        </w:tc>
        <w:tc>
          <w:tcPr>
            <w:tcW w:w="1351" w:type="dxa"/>
            <w:gridSpan w:val="7"/>
            <w:tcBorders>
              <w:top w:val="nil"/>
              <w:left w:val="nil"/>
              <w:bottom w:val="single" w:sz="4" w:space="0" w:color="auto"/>
              <w:right w:val="nil"/>
            </w:tcBorders>
          </w:tcPr>
          <w:p w:rsidR="00AD3C6B" w:rsidRPr="001D37B2" w:rsidRDefault="00AD3C6B" w:rsidP="007838E3">
            <w:pPr>
              <w:rPr>
                <w:rFonts w:cstheme="minorHAnsi"/>
                <w:sz w:val="20"/>
                <w:szCs w:val="20"/>
              </w:rPr>
            </w:pPr>
          </w:p>
        </w:tc>
        <w:tc>
          <w:tcPr>
            <w:tcW w:w="1357" w:type="dxa"/>
            <w:gridSpan w:val="4"/>
            <w:tcBorders>
              <w:top w:val="nil"/>
              <w:left w:val="nil"/>
              <w:bottom w:val="single" w:sz="4" w:space="0" w:color="auto"/>
              <w:right w:val="nil"/>
            </w:tcBorders>
          </w:tcPr>
          <w:p w:rsidR="00AD3C6B" w:rsidRPr="001D37B2" w:rsidRDefault="00AD3C6B" w:rsidP="007838E3">
            <w:pPr>
              <w:rPr>
                <w:rFonts w:cstheme="minorHAnsi"/>
                <w:sz w:val="20"/>
                <w:szCs w:val="20"/>
              </w:rPr>
            </w:pPr>
          </w:p>
        </w:tc>
        <w:tc>
          <w:tcPr>
            <w:tcW w:w="593" w:type="dxa"/>
            <w:gridSpan w:val="4"/>
            <w:tcBorders>
              <w:top w:val="nil"/>
              <w:left w:val="nil"/>
              <w:bottom w:val="single" w:sz="4" w:space="0" w:color="auto"/>
              <w:right w:val="nil"/>
            </w:tcBorders>
          </w:tcPr>
          <w:p w:rsidR="00AD3C6B" w:rsidRPr="001D37B2" w:rsidRDefault="00AD3C6B" w:rsidP="007838E3">
            <w:pPr>
              <w:rPr>
                <w:rFonts w:cstheme="minorHAnsi"/>
                <w:sz w:val="20"/>
                <w:szCs w:val="20"/>
              </w:rPr>
            </w:pPr>
          </w:p>
        </w:tc>
        <w:tc>
          <w:tcPr>
            <w:tcW w:w="1677" w:type="dxa"/>
            <w:gridSpan w:val="16"/>
            <w:tcBorders>
              <w:top w:val="nil"/>
              <w:left w:val="nil"/>
              <w:bottom w:val="single" w:sz="4" w:space="0" w:color="auto"/>
              <w:right w:val="nil"/>
            </w:tcBorders>
          </w:tcPr>
          <w:p w:rsidR="00AD3C6B" w:rsidRPr="001D37B2" w:rsidRDefault="00AD3C6B" w:rsidP="007838E3">
            <w:pPr>
              <w:rPr>
                <w:rFonts w:cstheme="minorHAnsi"/>
                <w:sz w:val="20"/>
                <w:szCs w:val="20"/>
              </w:rPr>
            </w:pPr>
          </w:p>
        </w:tc>
        <w:tc>
          <w:tcPr>
            <w:tcW w:w="667" w:type="dxa"/>
            <w:gridSpan w:val="8"/>
            <w:tcBorders>
              <w:top w:val="nil"/>
              <w:left w:val="nil"/>
              <w:bottom w:val="single" w:sz="4" w:space="0" w:color="auto"/>
              <w:right w:val="nil"/>
            </w:tcBorders>
          </w:tcPr>
          <w:p w:rsidR="00AD3C6B" w:rsidRPr="001D37B2" w:rsidRDefault="00AD3C6B" w:rsidP="007838E3">
            <w:pPr>
              <w:rPr>
                <w:rFonts w:cstheme="minorHAnsi"/>
                <w:sz w:val="20"/>
                <w:szCs w:val="20"/>
              </w:rPr>
            </w:pPr>
          </w:p>
        </w:tc>
        <w:tc>
          <w:tcPr>
            <w:tcW w:w="2652" w:type="dxa"/>
            <w:gridSpan w:val="7"/>
            <w:tcBorders>
              <w:top w:val="nil"/>
              <w:left w:val="nil"/>
              <w:bottom w:val="single" w:sz="4" w:space="0" w:color="auto"/>
              <w:right w:val="nil"/>
            </w:tcBorders>
          </w:tcPr>
          <w:p w:rsidR="00AD3C6B" w:rsidRPr="001D37B2" w:rsidRDefault="00AD3C6B" w:rsidP="007838E3">
            <w:pPr>
              <w:rPr>
                <w:rFonts w:cstheme="minorHAnsi"/>
                <w:sz w:val="20"/>
                <w:szCs w:val="20"/>
              </w:rPr>
            </w:pPr>
          </w:p>
        </w:tc>
      </w:tr>
      <w:tr w:rsidR="00B64976" w:rsidRPr="001D37B2" w:rsidTr="00B74CEE">
        <w:trPr>
          <w:gridAfter w:val="1"/>
          <w:wAfter w:w="25" w:type="dxa"/>
          <w:trHeight w:val="240"/>
        </w:trPr>
        <w:tc>
          <w:tcPr>
            <w:tcW w:w="4807" w:type="dxa"/>
            <w:gridSpan w:val="21"/>
            <w:tcBorders>
              <w:top w:val="single" w:sz="4" w:space="0" w:color="auto"/>
              <w:left w:val="nil"/>
              <w:bottom w:val="single" w:sz="4" w:space="0" w:color="auto"/>
              <w:right w:val="nil"/>
            </w:tcBorders>
          </w:tcPr>
          <w:p w:rsidR="00B64976" w:rsidRPr="001D37B2" w:rsidRDefault="00B64976" w:rsidP="007D01B9">
            <w:pPr>
              <w:rPr>
                <w:rFonts w:cstheme="minorHAnsi"/>
                <w:sz w:val="20"/>
                <w:szCs w:val="20"/>
              </w:rPr>
            </w:pPr>
          </w:p>
        </w:tc>
        <w:tc>
          <w:tcPr>
            <w:tcW w:w="1677" w:type="dxa"/>
            <w:gridSpan w:val="16"/>
            <w:tcBorders>
              <w:top w:val="single" w:sz="4" w:space="0" w:color="auto"/>
              <w:left w:val="nil"/>
              <w:bottom w:val="single" w:sz="4" w:space="0" w:color="auto"/>
              <w:right w:val="nil"/>
            </w:tcBorders>
          </w:tcPr>
          <w:p w:rsidR="00B64976" w:rsidRPr="001D37B2" w:rsidRDefault="00B64976" w:rsidP="007D01B9">
            <w:pPr>
              <w:rPr>
                <w:rFonts w:cstheme="minorHAnsi"/>
                <w:sz w:val="20"/>
                <w:szCs w:val="20"/>
              </w:rPr>
            </w:pPr>
          </w:p>
        </w:tc>
        <w:tc>
          <w:tcPr>
            <w:tcW w:w="667" w:type="dxa"/>
            <w:gridSpan w:val="8"/>
            <w:tcBorders>
              <w:top w:val="single" w:sz="4" w:space="0" w:color="auto"/>
              <w:left w:val="nil"/>
              <w:bottom w:val="single" w:sz="4" w:space="0" w:color="auto"/>
              <w:right w:val="nil"/>
            </w:tcBorders>
          </w:tcPr>
          <w:p w:rsidR="00B64976" w:rsidRPr="001D37B2" w:rsidRDefault="00B64976" w:rsidP="007D01B9">
            <w:pPr>
              <w:rPr>
                <w:rFonts w:cstheme="minorHAnsi"/>
                <w:sz w:val="20"/>
                <w:szCs w:val="20"/>
              </w:rPr>
            </w:pPr>
          </w:p>
        </w:tc>
        <w:tc>
          <w:tcPr>
            <w:tcW w:w="2652" w:type="dxa"/>
            <w:gridSpan w:val="7"/>
            <w:tcBorders>
              <w:top w:val="single" w:sz="4" w:space="0" w:color="auto"/>
              <w:left w:val="nil"/>
              <w:bottom w:val="single" w:sz="4" w:space="0" w:color="auto"/>
              <w:right w:val="nil"/>
            </w:tcBorders>
          </w:tcPr>
          <w:p w:rsidR="00B64976" w:rsidRPr="001D37B2" w:rsidRDefault="00B64976" w:rsidP="007838E3">
            <w:pPr>
              <w:rPr>
                <w:rFonts w:cstheme="minorHAnsi"/>
                <w:sz w:val="20"/>
                <w:szCs w:val="20"/>
              </w:rPr>
            </w:pPr>
          </w:p>
        </w:tc>
      </w:tr>
      <w:tr w:rsidR="007D01B9" w:rsidRPr="001D37B2" w:rsidTr="00B74CEE">
        <w:trPr>
          <w:gridAfter w:val="1"/>
          <w:wAfter w:w="25" w:type="dxa"/>
          <w:trHeight w:val="240"/>
        </w:trPr>
        <w:tc>
          <w:tcPr>
            <w:tcW w:w="4807" w:type="dxa"/>
            <w:gridSpan w:val="21"/>
            <w:tcBorders>
              <w:top w:val="single" w:sz="4" w:space="0" w:color="auto"/>
            </w:tcBorders>
          </w:tcPr>
          <w:p w:rsidR="007D01B9" w:rsidRPr="001D37B2" w:rsidRDefault="007D01B9" w:rsidP="007D01B9">
            <w:pPr>
              <w:rPr>
                <w:rFonts w:cstheme="minorHAnsi"/>
                <w:sz w:val="20"/>
                <w:szCs w:val="20"/>
              </w:rPr>
            </w:pPr>
            <w:r w:rsidRPr="001D37B2">
              <w:rPr>
                <w:rFonts w:cstheme="minorHAnsi"/>
                <w:sz w:val="20"/>
                <w:szCs w:val="20"/>
              </w:rPr>
              <w:t>Are you pre-menopausal or menopausal?</w:t>
            </w:r>
          </w:p>
        </w:tc>
        <w:tc>
          <w:tcPr>
            <w:tcW w:w="1677" w:type="dxa"/>
            <w:gridSpan w:val="16"/>
            <w:tcBorders>
              <w:top w:val="single" w:sz="4" w:space="0" w:color="auto"/>
            </w:tcBorders>
          </w:tcPr>
          <w:p w:rsidR="007D01B9" w:rsidRPr="001D37B2" w:rsidRDefault="007D01B9" w:rsidP="007D01B9">
            <w:pPr>
              <w:rPr>
                <w:rFonts w:cstheme="minorHAnsi"/>
                <w:sz w:val="20"/>
                <w:szCs w:val="20"/>
              </w:rPr>
            </w:pPr>
            <w:r w:rsidRPr="001D37B2">
              <w:rPr>
                <w:rFonts w:cstheme="minorHAnsi"/>
                <w:sz w:val="20"/>
                <w:szCs w:val="20"/>
              </w:rPr>
              <w:t xml:space="preserve"> Yes              </w:t>
            </w:r>
          </w:p>
        </w:tc>
        <w:tc>
          <w:tcPr>
            <w:tcW w:w="667" w:type="dxa"/>
            <w:gridSpan w:val="8"/>
            <w:tcBorders>
              <w:top w:val="single" w:sz="4" w:space="0" w:color="auto"/>
            </w:tcBorders>
          </w:tcPr>
          <w:p w:rsidR="007D01B9" w:rsidRPr="001D37B2" w:rsidRDefault="007D01B9" w:rsidP="007D01B9">
            <w:pPr>
              <w:rPr>
                <w:rFonts w:cstheme="minorHAnsi"/>
                <w:sz w:val="20"/>
                <w:szCs w:val="20"/>
              </w:rPr>
            </w:pPr>
            <w:r w:rsidRPr="001D37B2">
              <w:rPr>
                <w:rFonts w:cstheme="minorHAnsi"/>
                <w:sz w:val="20"/>
                <w:szCs w:val="20"/>
              </w:rPr>
              <w:t>No</w:t>
            </w:r>
          </w:p>
        </w:tc>
        <w:tc>
          <w:tcPr>
            <w:tcW w:w="2652" w:type="dxa"/>
            <w:gridSpan w:val="7"/>
            <w:tcBorders>
              <w:top w:val="single" w:sz="4" w:space="0" w:color="auto"/>
            </w:tcBorders>
          </w:tcPr>
          <w:p w:rsidR="007D01B9" w:rsidRPr="001D37B2" w:rsidRDefault="007D01B9" w:rsidP="007838E3">
            <w:pPr>
              <w:rPr>
                <w:rFonts w:cstheme="minorHAnsi"/>
                <w:sz w:val="20"/>
                <w:szCs w:val="20"/>
              </w:rPr>
            </w:pPr>
          </w:p>
        </w:tc>
      </w:tr>
      <w:tr w:rsidR="007D01B9" w:rsidRPr="001D37B2" w:rsidTr="00B74CEE">
        <w:trPr>
          <w:gridAfter w:val="1"/>
          <w:wAfter w:w="25" w:type="dxa"/>
        </w:trPr>
        <w:tc>
          <w:tcPr>
            <w:tcW w:w="4807" w:type="dxa"/>
            <w:gridSpan w:val="21"/>
          </w:tcPr>
          <w:p w:rsidR="007D01B9" w:rsidRPr="001D37B2" w:rsidRDefault="007D01B9" w:rsidP="007D01B9">
            <w:pPr>
              <w:rPr>
                <w:rFonts w:cstheme="minorHAnsi"/>
                <w:sz w:val="20"/>
                <w:szCs w:val="20"/>
              </w:rPr>
            </w:pPr>
            <w:r w:rsidRPr="001D37B2">
              <w:rPr>
                <w:rFonts w:cstheme="minorHAnsi"/>
                <w:sz w:val="20"/>
                <w:szCs w:val="20"/>
              </w:rPr>
              <w:t>Are you experiencing any symptoms? (</w:t>
            </w:r>
            <w:proofErr w:type="spellStart"/>
            <w:proofErr w:type="gramStart"/>
            <w:r w:rsidRPr="001D37B2">
              <w:rPr>
                <w:rFonts w:cstheme="minorHAnsi"/>
                <w:sz w:val="20"/>
                <w:szCs w:val="20"/>
              </w:rPr>
              <w:t>eg</w:t>
            </w:r>
            <w:proofErr w:type="spellEnd"/>
            <w:proofErr w:type="gramEnd"/>
            <w:r w:rsidRPr="001D37B2">
              <w:rPr>
                <w:rFonts w:cstheme="minorHAnsi"/>
                <w:sz w:val="20"/>
                <w:szCs w:val="20"/>
              </w:rPr>
              <w:t>/ sudden surges of heat, mood swings, sporadic periods etc.)</w:t>
            </w:r>
          </w:p>
        </w:tc>
        <w:tc>
          <w:tcPr>
            <w:tcW w:w="1677" w:type="dxa"/>
            <w:gridSpan w:val="16"/>
          </w:tcPr>
          <w:p w:rsidR="007D01B9" w:rsidRPr="001D37B2" w:rsidRDefault="007D01B9" w:rsidP="007D01B9">
            <w:pPr>
              <w:rPr>
                <w:rFonts w:cstheme="minorHAnsi"/>
                <w:sz w:val="20"/>
                <w:szCs w:val="20"/>
              </w:rPr>
            </w:pPr>
            <w:r w:rsidRPr="001D37B2">
              <w:rPr>
                <w:rFonts w:cstheme="minorHAnsi"/>
                <w:sz w:val="20"/>
                <w:szCs w:val="20"/>
              </w:rPr>
              <w:t xml:space="preserve">Yes              </w:t>
            </w:r>
          </w:p>
          <w:p w:rsidR="007D01B9" w:rsidRPr="001D37B2" w:rsidRDefault="007D01B9" w:rsidP="007D01B9">
            <w:pPr>
              <w:rPr>
                <w:rFonts w:cstheme="minorHAnsi"/>
                <w:sz w:val="20"/>
                <w:szCs w:val="20"/>
              </w:rPr>
            </w:pPr>
            <w:r w:rsidRPr="001D37B2">
              <w:rPr>
                <w:rFonts w:cstheme="minorHAnsi"/>
                <w:sz w:val="20"/>
                <w:szCs w:val="20"/>
              </w:rPr>
              <w:t>Please Specify:</w:t>
            </w:r>
          </w:p>
        </w:tc>
        <w:tc>
          <w:tcPr>
            <w:tcW w:w="667" w:type="dxa"/>
            <w:gridSpan w:val="8"/>
          </w:tcPr>
          <w:p w:rsidR="007D01B9" w:rsidRPr="001D37B2" w:rsidRDefault="007D01B9" w:rsidP="007D01B9">
            <w:pPr>
              <w:rPr>
                <w:rFonts w:cstheme="minorHAnsi"/>
                <w:sz w:val="20"/>
                <w:szCs w:val="20"/>
              </w:rPr>
            </w:pPr>
            <w:r w:rsidRPr="001D37B2">
              <w:rPr>
                <w:rFonts w:cstheme="minorHAnsi"/>
                <w:sz w:val="20"/>
                <w:szCs w:val="20"/>
              </w:rPr>
              <w:t>No</w:t>
            </w:r>
          </w:p>
        </w:tc>
        <w:tc>
          <w:tcPr>
            <w:tcW w:w="2652" w:type="dxa"/>
            <w:gridSpan w:val="7"/>
          </w:tcPr>
          <w:p w:rsidR="007D01B9" w:rsidRPr="001D37B2" w:rsidRDefault="007D01B9" w:rsidP="007838E3">
            <w:pPr>
              <w:rPr>
                <w:rFonts w:cstheme="minorHAnsi"/>
                <w:sz w:val="20"/>
                <w:szCs w:val="20"/>
              </w:rPr>
            </w:pPr>
          </w:p>
        </w:tc>
      </w:tr>
      <w:tr w:rsidR="007D01B9" w:rsidRPr="001D37B2" w:rsidTr="00B74CEE">
        <w:trPr>
          <w:gridAfter w:val="1"/>
          <w:wAfter w:w="25" w:type="dxa"/>
        </w:trPr>
        <w:tc>
          <w:tcPr>
            <w:tcW w:w="4807" w:type="dxa"/>
            <w:gridSpan w:val="21"/>
          </w:tcPr>
          <w:p w:rsidR="007D01B9" w:rsidRPr="001D37B2" w:rsidRDefault="007D01B9" w:rsidP="007D01B9">
            <w:pPr>
              <w:rPr>
                <w:rFonts w:cstheme="minorHAnsi"/>
                <w:sz w:val="20"/>
                <w:szCs w:val="20"/>
              </w:rPr>
            </w:pPr>
            <w:r w:rsidRPr="001D37B2">
              <w:rPr>
                <w:rFonts w:cstheme="minorHAnsi"/>
                <w:sz w:val="20"/>
                <w:szCs w:val="20"/>
              </w:rPr>
              <w:t xml:space="preserve">Have you had a bone density test? </w:t>
            </w:r>
          </w:p>
        </w:tc>
        <w:tc>
          <w:tcPr>
            <w:tcW w:w="1677" w:type="dxa"/>
            <w:gridSpan w:val="16"/>
          </w:tcPr>
          <w:p w:rsidR="007D01B9" w:rsidRPr="001D37B2" w:rsidRDefault="007D01B9" w:rsidP="007D01B9">
            <w:pPr>
              <w:rPr>
                <w:rFonts w:cstheme="minorHAnsi"/>
                <w:sz w:val="20"/>
                <w:szCs w:val="20"/>
              </w:rPr>
            </w:pPr>
            <w:r w:rsidRPr="001D37B2">
              <w:rPr>
                <w:rFonts w:cstheme="minorHAnsi"/>
                <w:sz w:val="20"/>
                <w:szCs w:val="20"/>
              </w:rPr>
              <w:t xml:space="preserve"> Yes              </w:t>
            </w:r>
          </w:p>
        </w:tc>
        <w:tc>
          <w:tcPr>
            <w:tcW w:w="667" w:type="dxa"/>
            <w:gridSpan w:val="8"/>
          </w:tcPr>
          <w:p w:rsidR="007D01B9" w:rsidRPr="001D37B2" w:rsidRDefault="007D01B9" w:rsidP="007D01B9">
            <w:pPr>
              <w:rPr>
                <w:rFonts w:cstheme="minorHAnsi"/>
                <w:sz w:val="20"/>
                <w:szCs w:val="20"/>
              </w:rPr>
            </w:pPr>
            <w:r w:rsidRPr="001D37B2">
              <w:rPr>
                <w:rFonts w:cstheme="minorHAnsi"/>
                <w:sz w:val="20"/>
                <w:szCs w:val="20"/>
              </w:rPr>
              <w:t>No</w:t>
            </w:r>
          </w:p>
        </w:tc>
        <w:tc>
          <w:tcPr>
            <w:tcW w:w="2652" w:type="dxa"/>
            <w:gridSpan w:val="7"/>
          </w:tcPr>
          <w:p w:rsidR="007D01B9" w:rsidRPr="001D37B2" w:rsidRDefault="007D01B9" w:rsidP="007838E3">
            <w:pPr>
              <w:rPr>
                <w:rFonts w:cstheme="minorHAnsi"/>
                <w:sz w:val="20"/>
                <w:szCs w:val="20"/>
              </w:rPr>
            </w:pPr>
          </w:p>
        </w:tc>
      </w:tr>
      <w:tr w:rsidR="007D01B9" w:rsidRPr="001D37B2" w:rsidTr="00B74CEE">
        <w:trPr>
          <w:gridAfter w:val="1"/>
          <w:wAfter w:w="25" w:type="dxa"/>
        </w:trPr>
        <w:tc>
          <w:tcPr>
            <w:tcW w:w="4807" w:type="dxa"/>
            <w:gridSpan w:val="21"/>
            <w:tcBorders>
              <w:bottom w:val="single" w:sz="4" w:space="0" w:color="auto"/>
            </w:tcBorders>
          </w:tcPr>
          <w:p w:rsidR="007D01B9" w:rsidRPr="001D37B2" w:rsidRDefault="007D01B9" w:rsidP="007D01B9">
            <w:pPr>
              <w:rPr>
                <w:rFonts w:cstheme="minorHAnsi"/>
                <w:sz w:val="20"/>
                <w:szCs w:val="20"/>
              </w:rPr>
            </w:pPr>
            <w:r w:rsidRPr="001D37B2">
              <w:rPr>
                <w:rFonts w:cstheme="minorHAnsi"/>
                <w:sz w:val="20"/>
                <w:szCs w:val="20"/>
              </w:rPr>
              <w:t>Results:</w:t>
            </w:r>
          </w:p>
        </w:tc>
        <w:tc>
          <w:tcPr>
            <w:tcW w:w="1677" w:type="dxa"/>
            <w:gridSpan w:val="16"/>
            <w:tcBorders>
              <w:bottom w:val="single" w:sz="4" w:space="0" w:color="auto"/>
            </w:tcBorders>
          </w:tcPr>
          <w:p w:rsidR="007D01B9" w:rsidRPr="001D37B2" w:rsidRDefault="007D01B9" w:rsidP="007D01B9">
            <w:pPr>
              <w:rPr>
                <w:rFonts w:cstheme="minorHAnsi"/>
                <w:sz w:val="20"/>
                <w:szCs w:val="20"/>
              </w:rPr>
            </w:pPr>
          </w:p>
        </w:tc>
        <w:tc>
          <w:tcPr>
            <w:tcW w:w="667" w:type="dxa"/>
            <w:gridSpan w:val="8"/>
            <w:tcBorders>
              <w:bottom w:val="single" w:sz="4" w:space="0" w:color="auto"/>
            </w:tcBorders>
          </w:tcPr>
          <w:p w:rsidR="007D01B9" w:rsidRPr="001D37B2" w:rsidRDefault="007D01B9" w:rsidP="007D01B9">
            <w:pPr>
              <w:rPr>
                <w:rFonts w:cstheme="minorHAnsi"/>
                <w:sz w:val="20"/>
                <w:szCs w:val="20"/>
              </w:rPr>
            </w:pPr>
          </w:p>
        </w:tc>
        <w:tc>
          <w:tcPr>
            <w:tcW w:w="2652" w:type="dxa"/>
            <w:gridSpan w:val="7"/>
            <w:tcBorders>
              <w:bottom w:val="single" w:sz="4" w:space="0" w:color="auto"/>
            </w:tcBorders>
          </w:tcPr>
          <w:p w:rsidR="007D01B9" w:rsidRPr="001D37B2" w:rsidRDefault="007D01B9" w:rsidP="007838E3">
            <w:pPr>
              <w:rPr>
                <w:rFonts w:cstheme="minorHAnsi"/>
                <w:sz w:val="20"/>
                <w:szCs w:val="20"/>
              </w:rPr>
            </w:pPr>
          </w:p>
        </w:tc>
      </w:tr>
      <w:tr w:rsidR="00D51883" w:rsidRPr="001D37B2" w:rsidTr="00B74CEE">
        <w:trPr>
          <w:gridAfter w:val="1"/>
          <w:wAfter w:w="25" w:type="dxa"/>
        </w:trPr>
        <w:tc>
          <w:tcPr>
            <w:tcW w:w="1506" w:type="dxa"/>
            <w:gridSpan w:val="6"/>
            <w:tcBorders>
              <w:top w:val="single" w:sz="4" w:space="0" w:color="auto"/>
              <w:left w:val="nil"/>
              <w:bottom w:val="nil"/>
              <w:right w:val="nil"/>
            </w:tcBorders>
          </w:tcPr>
          <w:p w:rsidR="007D01B9" w:rsidRPr="001D37B2" w:rsidRDefault="007D01B9" w:rsidP="007838E3">
            <w:pPr>
              <w:rPr>
                <w:rFonts w:cstheme="minorHAnsi"/>
                <w:sz w:val="20"/>
                <w:szCs w:val="20"/>
              </w:rPr>
            </w:pPr>
          </w:p>
        </w:tc>
        <w:tc>
          <w:tcPr>
            <w:tcW w:w="1351" w:type="dxa"/>
            <w:gridSpan w:val="7"/>
            <w:tcBorders>
              <w:top w:val="single" w:sz="4" w:space="0" w:color="auto"/>
              <w:left w:val="nil"/>
              <w:bottom w:val="nil"/>
              <w:right w:val="nil"/>
            </w:tcBorders>
          </w:tcPr>
          <w:p w:rsidR="007D01B9" w:rsidRPr="001D37B2" w:rsidRDefault="007D01B9" w:rsidP="007838E3">
            <w:pPr>
              <w:rPr>
                <w:rFonts w:cstheme="minorHAnsi"/>
                <w:sz w:val="20"/>
                <w:szCs w:val="20"/>
              </w:rPr>
            </w:pPr>
          </w:p>
        </w:tc>
        <w:tc>
          <w:tcPr>
            <w:tcW w:w="1357" w:type="dxa"/>
            <w:gridSpan w:val="4"/>
            <w:tcBorders>
              <w:top w:val="single" w:sz="4" w:space="0" w:color="auto"/>
              <w:left w:val="nil"/>
              <w:bottom w:val="nil"/>
              <w:right w:val="nil"/>
            </w:tcBorders>
          </w:tcPr>
          <w:p w:rsidR="007D01B9" w:rsidRPr="001D37B2" w:rsidRDefault="007D01B9" w:rsidP="007838E3">
            <w:pPr>
              <w:rPr>
                <w:rFonts w:cstheme="minorHAnsi"/>
                <w:sz w:val="20"/>
                <w:szCs w:val="20"/>
              </w:rPr>
            </w:pPr>
          </w:p>
        </w:tc>
        <w:tc>
          <w:tcPr>
            <w:tcW w:w="593" w:type="dxa"/>
            <w:gridSpan w:val="4"/>
            <w:tcBorders>
              <w:top w:val="single" w:sz="4" w:space="0" w:color="auto"/>
              <w:left w:val="nil"/>
              <w:bottom w:val="nil"/>
              <w:right w:val="nil"/>
            </w:tcBorders>
          </w:tcPr>
          <w:p w:rsidR="007D01B9" w:rsidRPr="001D37B2" w:rsidRDefault="007D01B9" w:rsidP="007838E3">
            <w:pPr>
              <w:rPr>
                <w:rFonts w:cstheme="minorHAnsi"/>
                <w:sz w:val="20"/>
                <w:szCs w:val="20"/>
              </w:rPr>
            </w:pPr>
          </w:p>
        </w:tc>
        <w:tc>
          <w:tcPr>
            <w:tcW w:w="1677" w:type="dxa"/>
            <w:gridSpan w:val="16"/>
            <w:tcBorders>
              <w:top w:val="single" w:sz="4" w:space="0" w:color="auto"/>
              <w:left w:val="nil"/>
              <w:bottom w:val="nil"/>
              <w:right w:val="nil"/>
            </w:tcBorders>
          </w:tcPr>
          <w:p w:rsidR="007D01B9" w:rsidRPr="001D37B2" w:rsidRDefault="007D01B9" w:rsidP="007838E3">
            <w:pPr>
              <w:rPr>
                <w:rFonts w:cstheme="minorHAnsi"/>
                <w:sz w:val="20"/>
                <w:szCs w:val="20"/>
              </w:rPr>
            </w:pPr>
          </w:p>
        </w:tc>
        <w:tc>
          <w:tcPr>
            <w:tcW w:w="667" w:type="dxa"/>
            <w:gridSpan w:val="8"/>
            <w:tcBorders>
              <w:top w:val="single" w:sz="4" w:space="0" w:color="auto"/>
              <w:left w:val="nil"/>
              <w:bottom w:val="nil"/>
              <w:right w:val="nil"/>
            </w:tcBorders>
          </w:tcPr>
          <w:p w:rsidR="007D01B9" w:rsidRPr="001D37B2" w:rsidRDefault="007D01B9" w:rsidP="007838E3">
            <w:pPr>
              <w:rPr>
                <w:rFonts w:cstheme="minorHAnsi"/>
                <w:sz w:val="20"/>
                <w:szCs w:val="20"/>
              </w:rPr>
            </w:pPr>
          </w:p>
        </w:tc>
        <w:tc>
          <w:tcPr>
            <w:tcW w:w="2652" w:type="dxa"/>
            <w:gridSpan w:val="7"/>
            <w:tcBorders>
              <w:top w:val="single" w:sz="4" w:space="0" w:color="auto"/>
              <w:left w:val="nil"/>
              <w:bottom w:val="nil"/>
              <w:right w:val="nil"/>
            </w:tcBorders>
          </w:tcPr>
          <w:p w:rsidR="007D01B9" w:rsidRPr="001D37B2" w:rsidRDefault="007D01B9" w:rsidP="007838E3">
            <w:pPr>
              <w:rPr>
                <w:rFonts w:cstheme="minorHAnsi"/>
                <w:sz w:val="20"/>
                <w:szCs w:val="20"/>
              </w:rPr>
            </w:pPr>
          </w:p>
        </w:tc>
      </w:tr>
      <w:tr w:rsidR="00750500" w:rsidRPr="001D37B2" w:rsidTr="003B13E6">
        <w:trPr>
          <w:gridAfter w:val="1"/>
          <w:wAfter w:w="25" w:type="dxa"/>
        </w:trPr>
        <w:tc>
          <w:tcPr>
            <w:tcW w:w="9803" w:type="dxa"/>
            <w:gridSpan w:val="52"/>
            <w:tcBorders>
              <w:top w:val="nil"/>
              <w:left w:val="nil"/>
              <w:bottom w:val="single" w:sz="4" w:space="0" w:color="auto"/>
              <w:right w:val="nil"/>
            </w:tcBorders>
          </w:tcPr>
          <w:p w:rsidR="00750500" w:rsidRPr="001D37B2" w:rsidRDefault="00750500" w:rsidP="007838E3">
            <w:pPr>
              <w:rPr>
                <w:rFonts w:cstheme="minorHAnsi"/>
                <w:sz w:val="20"/>
                <w:szCs w:val="20"/>
              </w:rPr>
            </w:pPr>
            <w:r w:rsidRPr="001D37B2">
              <w:rPr>
                <w:rFonts w:cstheme="minorHAnsi"/>
                <w:sz w:val="20"/>
                <w:szCs w:val="20"/>
              </w:rPr>
              <w:t>MALES</w:t>
            </w:r>
          </w:p>
        </w:tc>
      </w:tr>
      <w:tr w:rsidR="0066254E" w:rsidRPr="001D37B2" w:rsidTr="00B74CEE">
        <w:trPr>
          <w:gridAfter w:val="1"/>
          <w:wAfter w:w="25" w:type="dxa"/>
        </w:trPr>
        <w:tc>
          <w:tcPr>
            <w:tcW w:w="5314" w:type="dxa"/>
            <w:gridSpan w:val="27"/>
            <w:tcBorders>
              <w:top w:val="single" w:sz="4" w:space="0" w:color="auto"/>
              <w:left w:val="nil"/>
              <w:bottom w:val="single" w:sz="4" w:space="0" w:color="auto"/>
              <w:right w:val="nil"/>
            </w:tcBorders>
          </w:tcPr>
          <w:p w:rsidR="0066254E" w:rsidRPr="001D37B2" w:rsidRDefault="0066254E" w:rsidP="009450AC">
            <w:pPr>
              <w:rPr>
                <w:rFonts w:cstheme="minorHAnsi"/>
                <w:sz w:val="20"/>
                <w:szCs w:val="20"/>
              </w:rPr>
            </w:pPr>
          </w:p>
        </w:tc>
        <w:tc>
          <w:tcPr>
            <w:tcW w:w="744" w:type="dxa"/>
            <w:gridSpan w:val="4"/>
            <w:tcBorders>
              <w:top w:val="single" w:sz="4" w:space="0" w:color="auto"/>
              <w:left w:val="nil"/>
              <w:bottom w:val="single" w:sz="4" w:space="0" w:color="auto"/>
              <w:right w:val="nil"/>
            </w:tcBorders>
          </w:tcPr>
          <w:p w:rsidR="0066254E" w:rsidRPr="001D37B2" w:rsidRDefault="0066254E" w:rsidP="009450AC">
            <w:pPr>
              <w:rPr>
                <w:rFonts w:cstheme="minorHAnsi"/>
                <w:sz w:val="20"/>
                <w:szCs w:val="20"/>
              </w:rPr>
            </w:pPr>
          </w:p>
        </w:tc>
        <w:tc>
          <w:tcPr>
            <w:tcW w:w="696" w:type="dxa"/>
            <w:gridSpan w:val="10"/>
            <w:tcBorders>
              <w:top w:val="single" w:sz="4" w:space="0" w:color="auto"/>
              <w:left w:val="nil"/>
              <w:bottom w:val="single" w:sz="4" w:space="0" w:color="auto"/>
              <w:right w:val="nil"/>
            </w:tcBorders>
          </w:tcPr>
          <w:p w:rsidR="0066254E" w:rsidRPr="001D37B2" w:rsidRDefault="0066254E" w:rsidP="008122DD">
            <w:pPr>
              <w:rPr>
                <w:rFonts w:cstheme="minorHAnsi"/>
                <w:sz w:val="20"/>
                <w:szCs w:val="20"/>
              </w:rPr>
            </w:pPr>
          </w:p>
        </w:tc>
        <w:tc>
          <w:tcPr>
            <w:tcW w:w="1540" w:type="dxa"/>
            <w:gridSpan w:val="6"/>
            <w:tcBorders>
              <w:top w:val="single" w:sz="4" w:space="0" w:color="auto"/>
              <w:left w:val="nil"/>
              <w:bottom w:val="single" w:sz="4" w:space="0" w:color="auto"/>
              <w:right w:val="nil"/>
            </w:tcBorders>
          </w:tcPr>
          <w:p w:rsidR="0066254E" w:rsidRPr="001D37B2" w:rsidRDefault="0066254E" w:rsidP="009450AC">
            <w:pPr>
              <w:rPr>
                <w:rFonts w:cstheme="minorHAnsi"/>
                <w:sz w:val="20"/>
                <w:szCs w:val="20"/>
              </w:rPr>
            </w:pPr>
          </w:p>
        </w:tc>
        <w:tc>
          <w:tcPr>
            <w:tcW w:w="1509" w:type="dxa"/>
            <w:gridSpan w:val="5"/>
            <w:tcBorders>
              <w:top w:val="single" w:sz="4" w:space="0" w:color="auto"/>
              <w:left w:val="nil"/>
              <w:bottom w:val="single" w:sz="4" w:space="0" w:color="auto"/>
              <w:right w:val="nil"/>
            </w:tcBorders>
          </w:tcPr>
          <w:p w:rsidR="0066254E" w:rsidRPr="001D37B2" w:rsidRDefault="0066254E" w:rsidP="007838E3">
            <w:pPr>
              <w:rPr>
                <w:rFonts w:cstheme="minorHAnsi"/>
                <w:sz w:val="20"/>
                <w:szCs w:val="20"/>
              </w:rPr>
            </w:pPr>
          </w:p>
        </w:tc>
      </w:tr>
      <w:tr w:rsidR="009450AC" w:rsidRPr="001D37B2" w:rsidTr="00B74CEE">
        <w:trPr>
          <w:gridAfter w:val="1"/>
          <w:wAfter w:w="25" w:type="dxa"/>
        </w:trPr>
        <w:tc>
          <w:tcPr>
            <w:tcW w:w="5314" w:type="dxa"/>
            <w:gridSpan w:val="27"/>
            <w:tcBorders>
              <w:top w:val="single" w:sz="4" w:space="0" w:color="auto"/>
            </w:tcBorders>
          </w:tcPr>
          <w:p w:rsidR="009450AC" w:rsidRPr="001D37B2" w:rsidRDefault="009450AC" w:rsidP="009450AC">
            <w:pPr>
              <w:rPr>
                <w:rFonts w:cstheme="minorHAnsi"/>
                <w:sz w:val="20"/>
                <w:szCs w:val="20"/>
              </w:rPr>
            </w:pPr>
            <w:r w:rsidRPr="001D37B2">
              <w:rPr>
                <w:rFonts w:cstheme="minorHAnsi"/>
                <w:sz w:val="20"/>
                <w:szCs w:val="20"/>
              </w:rPr>
              <w:t>Have you have you prostate check?</w:t>
            </w:r>
          </w:p>
        </w:tc>
        <w:tc>
          <w:tcPr>
            <w:tcW w:w="744" w:type="dxa"/>
            <w:gridSpan w:val="4"/>
            <w:tcBorders>
              <w:top w:val="single" w:sz="4" w:space="0" w:color="auto"/>
            </w:tcBorders>
          </w:tcPr>
          <w:p w:rsidR="009450AC" w:rsidRPr="001D37B2" w:rsidRDefault="009450AC" w:rsidP="009450AC">
            <w:pPr>
              <w:rPr>
                <w:rFonts w:cstheme="minorHAnsi"/>
                <w:sz w:val="20"/>
                <w:szCs w:val="20"/>
              </w:rPr>
            </w:pPr>
            <w:r w:rsidRPr="001D37B2">
              <w:rPr>
                <w:rFonts w:cstheme="minorHAnsi"/>
                <w:sz w:val="20"/>
                <w:szCs w:val="20"/>
              </w:rPr>
              <w:t>Yes</w:t>
            </w:r>
          </w:p>
        </w:tc>
        <w:tc>
          <w:tcPr>
            <w:tcW w:w="696" w:type="dxa"/>
            <w:gridSpan w:val="10"/>
            <w:tcBorders>
              <w:top w:val="single" w:sz="4" w:space="0" w:color="auto"/>
            </w:tcBorders>
          </w:tcPr>
          <w:p w:rsidR="009450AC" w:rsidRPr="001D37B2" w:rsidRDefault="009450AC" w:rsidP="00EB0CBF">
            <w:pPr>
              <w:rPr>
                <w:rFonts w:cstheme="minorHAnsi"/>
                <w:sz w:val="20"/>
                <w:szCs w:val="20"/>
              </w:rPr>
            </w:pPr>
            <w:r w:rsidRPr="001D37B2">
              <w:rPr>
                <w:rFonts w:cstheme="minorHAnsi"/>
                <w:sz w:val="20"/>
                <w:szCs w:val="20"/>
              </w:rPr>
              <w:t xml:space="preserve">  </w:t>
            </w:r>
            <w:r w:rsidR="00EB0CBF" w:rsidRPr="001D37B2">
              <w:rPr>
                <w:rFonts w:cstheme="minorHAnsi"/>
                <w:sz w:val="20"/>
                <w:szCs w:val="20"/>
              </w:rPr>
              <w:t>N</w:t>
            </w:r>
            <w:r w:rsidRPr="001D37B2">
              <w:rPr>
                <w:rFonts w:cstheme="minorHAnsi"/>
                <w:sz w:val="20"/>
                <w:szCs w:val="20"/>
              </w:rPr>
              <w:t xml:space="preserve">o             </w:t>
            </w:r>
          </w:p>
        </w:tc>
        <w:tc>
          <w:tcPr>
            <w:tcW w:w="1540" w:type="dxa"/>
            <w:gridSpan w:val="6"/>
            <w:tcBorders>
              <w:top w:val="single" w:sz="4" w:space="0" w:color="auto"/>
            </w:tcBorders>
          </w:tcPr>
          <w:p w:rsidR="009450AC" w:rsidRPr="001D37B2" w:rsidRDefault="009450AC" w:rsidP="009450AC">
            <w:pPr>
              <w:rPr>
                <w:rFonts w:cstheme="minorHAnsi"/>
                <w:sz w:val="20"/>
                <w:szCs w:val="20"/>
              </w:rPr>
            </w:pPr>
            <w:r w:rsidRPr="001D37B2">
              <w:rPr>
                <w:rFonts w:cstheme="minorHAnsi"/>
                <w:sz w:val="20"/>
                <w:szCs w:val="20"/>
              </w:rPr>
              <w:t>Results</w:t>
            </w:r>
          </w:p>
        </w:tc>
        <w:tc>
          <w:tcPr>
            <w:tcW w:w="1509" w:type="dxa"/>
            <w:gridSpan w:val="5"/>
            <w:tcBorders>
              <w:top w:val="single" w:sz="4" w:space="0" w:color="auto"/>
            </w:tcBorders>
          </w:tcPr>
          <w:p w:rsidR="009450AC" w:rsidRPr="001D37B2" w:rsidRDefault="009450AC" w:rsidP="007838E3">
            <w:pPr>
              <w:rPr>
                <w:rFonts w:cstheme="minorHAnsi"/>
                <w:sz w:val="20"/>
                <w:szCs w:val="20"/>
              </w:rPr>
            </w:pPr>
          </w:p>
        </w:tc>
      </w:tr>
      <w:tr w:rsidR="008122DD" w:rsidRPr="001D37B2" w:rsidTr="00B74CEE">
        <w:trPr>
          <w:gridAfter w:val="1"/>
          <w:wAfter w:w="25" w:type="dxa"/>
        </w:trPr>
        <w:tc>
          <w:tcPr>
            <w:tcW w:w="5314" w:type="dxa"/>
            <w:gridSpan w:val="27"/>
          </w:tcPr>
          <w:p w:rsidR="008122DD" w:rsidRPr="001D37B2" w:rsidRDefault="008122DD" w:rsidP="00BB1A48">
            <w:pPr>
              <w:rPr>
                <w:rFonts w:cstheme="minorHAnsi"/>
                <w:sz w:val="20"/>
                <w:szCs w:val="20"/>
              </w:rPr>
            </w:pPr>
            <w:r w:rsidRPr="001D37B2">
              <w:rPr>
                <w:rFonts w:cstheme="minorHAnsi"/>
                <w:sz w:val="20"/>
                <w:szCs w:val="20"/>
              </w:rPr>
              <w:t xml:space="preserve">Are you experiencing any symptoms of male </w:t>
            </w:r>
            <w:proofErr w:type="spellStart"/>
            <w:r w:rsidRPr="001D37B2">
              <w:rPr>
                <w:rFonts w:cstheme="minorHAnsi"/>
                <w:sz w:val="20"/>
                <w:szCs w:val="20"/>
              </w:rPr>
              <w:t>andropause</w:t>
            </w:r>
            <w:proofErr w:type="spellEnd"/>
            <w:r w:rsidRPr="001D37B2">
              <w:rPr>
                <w:rFonts w:cstheme="minorHAnsi"/>
                <w:sz w:val="20"/>
                <w:szCs w:val="20"/>
              </w:rPr>
              <w:t>?</w:t>
            </w:r>
          </w:p>
          <w:p w:rsidR="008122DD" w:rsidRPr="001D37B2" w:rsidRDefault="008122DD" w:rsidP="007838E3">
            <w:pPr>
              <w:rPr>
                <w:rFonts w:cstheme="minorHAnsi"/>
                <w:sz w:val="20"/>
                <w:szCs w:val="20"/>
              </w:rPr>
            </w:pPr>
            <w:r w:rsidRPr="001D37B2">
              <w:rPr>
                <w:rFonts w:cstheme="minorHAnsi"/>
                <w:sz w:val="20"/>
                <w:szCs w:val="20"/>
              </w:rPr>
              <w:t>(</w:t>
            </w:r>
            <w:proofErr w:type="spellStart"/>
            <w:proofErr w:type="gramStart"/>
            <w:r w:rsidRPr="001D37B2">
              <w:rPr>
                <w:rFonts w:cstheme="minorHAnsi"/>
                <w:sz w:val="20"/>
                <w:szCs w:val="20"/>
              </w:rPr>
              <w:t>eg</w:t>
            </w:r>
            <w:proofErr w:type="spellEnd"/>
            <w:r w:rsidRPr="001D37B2">
              <w:rPr>
                <w:rFonts w:cstheme="minorHAnsi"/>
                <w:sz w:val="20"/>
                <w:szCs w:val="20"/>
              </w:rPr>
              <w:t>/low</w:t>
            </w:r>
            <w:proofErr w:type="gramEnd"/>
            <w:r w:rsidRPr="001D37B2">
              <w:rPr>
                <w:rFonts w:cstheme="minorHAnsi"/>
                <w:sz w:val="20"/>
                <w:szCs w:val="20"/>
              </w:rPr>
              <w:t xml:space="preserve"> sex drive, depression, mood swings, muscle loss, etc.)</w:t>
            </w:r>
          </w:p>
        </w:tc>
        <w:tc>
          <w:tcPr>
            <w:tcW w:w="744" w:type="dxa"/>
            <w:gridSpan w:val="4"/>
          </w:tcPr>
          <w:p w:rsidR="008122DD" w:rsidRPr="001D37B2" w:rsidRDefault="008122DD" w:rsidP="007838E3">
            <w:pPr>
              <w:rPr>
                <w:rFonts w:cstheme="minorHAnsi"/>
                <w:sz w:val="20"/>
                <w:szCs w:val="20"/>
              </w:rPr>
            </w:pPr>
          </w:p>
        </w:tc>
        <w:tc>
          <w:tcPr>
            <w:tcW w:w="696" w:type="dxa"/>
            <w:gridSpan w:val="10"/>
          </w:tcPr>
          <w:p w:rsidR="008122DD" w:rsidRPr="001D37B2" w:rsidRDefault="008122DD" w:rsidP="007838E3">
            <w:pPr>
              <w:rPr>
                <w:rFonts w:cstheme="minorHAnsi"/>
                <w:sz w:val="20"/>
                <w:szCs w:val="20"/>
              </w:rPr>
            </w:pPr>
          </w:p>
        </w:tc>
        <w:tc>
          <w:tcPr>
            <w:tcW w:w="1540" w:type="dxa"/>
            <w:gridSpan w:val="6"/>
          </w:tcPr>
          <w:p w:rsidR="008122DD" w:rsidRPr="001D37B2" w:rsidRDefault="008122DD" w:rsidP="007838E3">
            <w:pPr>
              <w:rPr>
                <w:rFonts w:cstheme="minorHAnsi"/>
                <w:sz w:val="20"/>
                <w:szCs w:val="20"/>
              </w:rPr>
            </w:pPr>
          </w:p>
        </w:tc>
        <w:tc>
          <w:tcPr>
            <w:tcW w:w="1509" w:type="dxa"/>
            <w:gridSpan w:val="5"/>
          </w:tcPr>
          <w:p w:rsidR="008122DD" w:rsidRPr="001D37B2" w:rsidRDefault="008122DD" w:rsidP="007838E3">
            <w:pPr>
              <w:rPr>
                <w:rFonts w:cstheme="minorHAnsi"/>
                <w:sz w:val="20"/>
                <w:szCs w:val="20"/>
              </w:rPr>
            </w:pPr>
          </w:p>
        </w:tc>
      </w:tr>
      <w:tr w:rsidR="008122DD" w:rsidRPr="001D37B2" w:rsidTr="00B74CEE">
        <w:trPr>
          <w:gridAfter w:val="1"/>
          <w:wAfter w:w="25" w:type="dxa"/>
        </w:trPr>
        <w:tc>
          <w:tcPr>
            <w:tcW w:w="1506" w:type="dxa"/>
            <w:gridSpan w:val="6"/>
          </w:tcPr>
          <w:p w:rsidR="008122DD" w:rsidRPr="001D37B2" w:rsidRDefault="008122DD" w:rsidP="007838E3">
            <w:pPr>
              <w:rPr>
                <w:rFonts w:cstheme="minorHAnsi"/>
                <w:sz w:val="20"/>
                <w:szCs w:val="20"/>
              </w:rPr>
            </w:pPr>
          </w:p>
        </w:tc>
        <w:tc>
          <w:tcPr>
            <w:tcW w:w="1351" w:type="dxa"/>
            <w:gridSpan w:val="7"/>
          </w:tcPr>
          <w:p w:rsidR="008122DD" w:rsidRPr="001D37B2" w:rsidRDefault="008122DD" w:rsidP="007838E3">
            <w:pPr>
              <w:rPr>
                <w:rFonts w:cstheme="minorHAnsi"/>
                <w:sz w:val="20"/>
                <w:szCs w:val="20"/>
              </w:rPr>
            </w:pPr>
          </w:p>
        </w:tc>
        <w:tc>
          <w:tcPr>
            <w:tcW w:w="2457" w:type="dxa"/>
            <w:gridSpan w:val="14"/>
          </w:tcPr>
          <w:p w:rsidR="008122DD" w:rsidRPr="001D37B2" w:rsidRDefault="008122DD" w:rsidP="007838E3">
            <w:pPr>
              <w:rPr>
                <w:rFonts w:cstheme="minorHAnsi"/>
                <w:sz w:val="20"/>
                <w:szCs w:val="20"/>
              </w:rPr>
            </w:pPr>
          </w:p>
        </w:tc>
        <w:tc>
          <w:tcPr>
            <w:tcW w:w="744" w:type="dxa"/>
            <w:gridSpan w:val="4"/>
          </w:tcPr>
          <w:p w:rsidR="008122DD" w:rsidRPr="001D37B2" w:rsidRDefault="008122DD" w:rsidP="007838E3">
            <w:pPr>
              <w:rPr>
                <w:rFonts w:cstheme="minorHAnsi"/>
                <w:sz w:val="20"/>
                <w:szCs w:val="20"/>
              </w:rPr>
            </w:pPr>
          </w:p>
        </w:tc>
        <w:tc>
          <w:tcPr>
            <w:tcW w:w="696" w:type="dxa"/>
            <w:gridSpan w:val="10"/>
          </w:tcPr>
          <w:p w:rsidR="008122DD" w:rsidRPr="001D37B2" w:rsidRDefault="008122DD" w:rsidP="007838E3">
            <w:pPr>
              <w:rPr>
                <w:rFonts w:cstheme="minorHAnsi"/>
                <w:sz w:val="20"/>
                <w:szCs w:val="20"/>
              </w:rPr>
            </w:pPr>
          </w:p>
        </w:tc>
        <w:tc>
          <w:tcPr>
            <w:tcW w:w="1540" w:type="dxa"/>
            <w:gridSpan w:val="6"/>
          </w:tcPr>
          <w:p w:rsidR="008122DD" w:rsidRPr="001D37B2" w:rsidRDefault="008122DD" w:rsidP="007838E3">
            <w:pPr>
              <w:rPr>
                <w:rFonts w:cstheme="minorHAnsi"/>
                <w:sz w:val="20"/>
                <w:szCs w:val="20"/>
              </w:rPr>
            </w:pPr>
          </w:p>
        </w:tc>
        <w:tc>
          <w:tcPr>
            <w:tcW w:w="1509" w:type="dxa"/>
            <w:gridSpan w:val="5"/>
          </w:tcPr>
          <w:p w:rsidR="008122DD" w:rsidRPr="001D37B2" w:rsidRDefault="008122DD" w:rsidP="007838E3">
            <w:pPr>
              <w:rPr>
                <w:rFonts w:cstheme="minorHAnsi"/>
                <w:sz w:val="20"/>
                <w:szCs w:val="20"/>
              </w:rPr>
            </w:pPr>
          </w:p>
        </w:tc>
      </w:tr>
      <w:tr w:rsidR="00F676BF" w:rsidRPr="001D37B2" w:rsidTr="003B13E6">
        <w:trPr>
          <w:gridAfter w:val="1"/>
          <w:wAfter w:w="25" w:type="dxa"/>
        </w:trPr>
        <w:tc>
          <w:tcPr>
            <w:tcW w:w="9803" w:type="dxa"/>
            <w:gridSpan w:val="52"/>
          </w:tcPr>
          <w:p w:rsidR="00F676BF" w:rsidRPr="001D37B2" w:rsidRDefault="00F676BF" w:rsidP="001D0D6C">
            <w:pPr>
              <w:rPr>
                <w:rFonts w:cstheme="minorHAnsi"/>
                <w:sz w:val="20"/>
                <w:szCs w:val="20"/>
              </w:rPr>
            </w:pPr>
            <w:r w:rsidRPr="001D37B2">
              <w:rPr>
                <w:rFonts w:cstheme="minorHAnsi"/>
                <w:sz w:val="20"/>
                <w:szCs w:val="20"/>
              </w:rPr>
              <w:t xml:space="preserve">If you do not change your lifestyle where would you see yourself in 5 years? </w:t>
            </w:r>
          </w:p>
          <w:p w:rsidR="00F676BF" w:rsidRPr="001D37B2" w:rsidRDefault="00F676BF" w:rsidP="001D0D6C">
            <w:pPr>
              <w:rPr>
                <w:rFonts w:cstheme="minorHAnsi"/>
                <w:sz w:val="20"/>
                <w:szCs w:val="20"/>
              </w:rPr>
            </w:pPr>
          </w:p>
        </w:tc>
      </w:tr>
      <w:tr w:rsidR="008122DD" w:rsidRPr="001D37B2" w:rsidTr="00B74CEE">
        <w:trPr>
          <w:gridAfter w:val="1"/>
          <w:wAfter w:w="25" w:type="dxa"/>
        </w:trPr>
        <w:tc>
          <w:tcPr>
            <w:tcW w:w="5587" w:type="dxa"/>
            <w:gridSpan w:val="29"/>
          </w:tcPr>
          <w:p w:rsidR="008122DD" w:rsidRPr="001D37B2" w:rsidRDefault="008122DD" w:rsidP="001D0D6C">
            <w:pPr>
              <w:rPr>
                <w:rFonts w:cstheme="minorHAnsi"/>
                <w:sz w:val="20"/>
                <w:szCs w:val="20"/>
              </w:rPr>
            </w:pPr>
            <w:r w:rsidRPr="001D37B2">
              <w:rPr>
                <w:rFonts w:cstheme="minorHAnsi"/>
                <w:sz w:val="20"/>
                <w:szCs w:val="20"/>
              </w:rPr>
              <w:t xml:space="preserve">Do you avoid any particular foods?                      </w:t>
            </w:r>
          </w:p>
          <w:p w:rsidR="008122DD" w:rsidRPr="001D37B2" w:rsidRDefault="008122DD" w:rsidP="00EB0CBF">
            <w:pPr>
              <w:rPr>
                <w:rFonts w:cstheme="minorHAnsi"/>
                <w:sz w:val="20"/>
                <w:szCs w:val="20"/>
              </w:rPr>
            </w:pPr>
            <w:r w:rsidRPr="001D37B2">
              <w:rPr>
                <w:rFonts w:cstheme="minorHAnsi"/>
                <w:sz w:val="20"/>
                <w:szCs w:val="20"/>
              </w:rPr>
              <w:t xml:space="preserve">If so, why?    </w:t>
            </w:r>
          </w:p>
        </w:tc>
        <w:tc>
          <w:tcPr>
            <w:tcW w:w="720" w:type="dxa"/>
            <w:gridSpan w:val="6"/>
          </w:tcPr>
          <w:p w:rsidR="008122DD" w:rsidRPr="001D37B2" w:rsidRDefault="008122DD" w:rsidP="001D0D6C">
            <w:pPr>
              <w:rPr>
                <w:rFonts w:cstheme="minorHAnsi"/>
                <w:sz w:val="20"/>
                <w:szCs w:val="20"/>
              </w:rPr>
            </w:pPr>
            <w:r w:rsidRPr="001D37B2">
              <w:rPr>
                <w:rFonts w:cstheme="minorHAnsi"/>
                <w:sz w:val="20"/>
                <w:szCs w:val="20"/>
              </w:rPr>
              <w:t>Yes</w:t>
            </w:r>
          </w:p>
        </w:tc>
        <w:tc>
          <w:tcPr>
            <w:tcW w:w="720" w:type="dxa"/>
            <w:gridSpan w:val="8"/>
          </w:tcPr>
          <w:p w:rsidR="008122DD" w:rsidRPr="001D37B2" w:rsidRDefault="008122DD" w:rsidP="001D0D6C">
            <w:pPr>
              <w:rPr>
                <w:rFonts w:cstheme="minorHAnsi"/>
                <w:sz w:val="20"/>
                <w:szCs w:val="20"/>
              </w:rPr>
            </w:pPr>
            <w:r w:rsidRPr="001D37B2">
              <w:rPr>
                <w:rFonts w:cstheme="minorHAnsi"/>
                <w:sz w:val="20"/>
                <w:szCs w:val="20"/>
              </w:rPr>
              <w:t xml:space="preserve">No    </w:t>
            </w:r>
          </w:p>
        </w:tc>
        <w:tc>
          <w:tcPr>
            <w:tcW w:w="2776" w:type="dxa"/>
            <w:gridSpan w:val="9"/>
          </w:tcPr>
          <w:p w:rsidR="008122DD" w:rsidRPr="001D37B2" w:rsidRDefault="008122DD" w:rsidP="00CB1D0F">
            <w:pPr>
              <w:rPr>
                <w:rFonts w:cstheme="minorHAnsi"/>
                <w:sz w:val="20"/>
                <w:szCs w:val="20"/>
              </w:rPr>
            </w:pPr>
            <w:r w:rsidRPr="001D37B2">
              <w:rPr>
                <w:rFonts w:cstheme="minorHAnsi"/>
                <w:sz w:val="20"/>
                <w:szCs w:val="20"/>
              </w:rPr>
              <w:t xml:space="preserve">List: </w:t>
            </w:r>
          </w:p>
        </w:tc>
      </w:tr>
      <w:tr w:rsidR="008122DD" w:rsidRPr="001D37B2" w:rsidTr="003B13E6">
        <w:trPr>
          <w:gridAfter w:val="1"/>
          <w:wAfter w:w="25" w:type="dxa"/>
          <w:trHeight w:val="477"/>
        </w:trPr>
        <w:tc>
          <w:tcPr>
            <w:tcW w:w="9803" w:type="dxa"/>
            <w:gridSpan w:val="52"/>
          </w:tcPr>
          <w:p w:rsidR="008122DD" w:rsidRPr="001D37B2" w:rsidRDefault="008122DD" w:rsidP="00CB1D0F">
            <w:pPr>
              <w:rPr>
                <w:rFonts w:cstheme="minorHAnsi"/>
                <w:sz w:val="20"/>
                <w:szCs w:val="20"/>
              </w:rPr>
            </w:pPr>
            <w:r w:rsidRPr="001D37B2">
              <w:rPr>
                <w:rFonts w:cstheme="minorHAnsi"/>
                <w:sz w:val="20"/>
                <w:szCs w:val="20"/>
              </w:rPr>
              <w:t>What foods or lifestyle activities do you think are bad for you?</w:t>
            </w:r>
            <w:r w:rsidR="001D0D6C" w:rsidRPr="001D37B2">
              <w:rPr>
                <w:rFonts w:cstheme="minorHAnsi"/>
                <w:sz w:val="20"/>
                <w:szCs w:val="20"/>
              </w:rPr>
              <w:t xml:space="preserve">  </w:t>
            </w:r>
          </w:p>
        </w:tc>
      </w:tr>
      <w:tr w:rsidR="008122DD" w:rsidRPr="001D37B2" w:rsidTr="003B13E6">
        <w:trPr>
          <w:gridAfter w:val="1"/>
          <w:wAfter w:w="25" w:type="dxa"/>
          <w:trHeight w:val="558"/>
        </w:trPr>
        <w:tc>
          <w:tcPr>
            <w:tcW w:w="9803" w:type="dxa"/>
            <w:gridSpan w:val="52"/>
            <w:tcBorders>
              <w:bottom w:val="single" w:sz="4" w:space="0" w:color="auto"/>
            </w:tcBorders>
          </w:tcPr>
          <w:p w:rsidR="008122DD" w:rsidRPr="001D37B2" w:rsidRDefault="008122DD" w:rsidP="00CB1D0F">
            <w:pPr>
              <w:rPr>
                <w:rFonts w:cstheme="minorHAnsi"/>
                <w:sz w:val="20"/>
                <w:szCs w:val="20"/>
              </w:rPr>
            </w:pPr>
            <w:r w:rsidRPr="001D37B2">
              <w:rPr>
                <w:rFonts w:cstheme="minorHAnsi"/>
                <w:sz w:val="20"/>
                <w:szCs w:val="20"/>
              </w:rPr>
              <w:t xml:space="preserve">What obstacles or challenges are you experiencing when making food and lifestyle changes?      </w:t>
            </w:r>
          </w:p>
        </w:tc>
      </w:tr>
      <w:tr w:rsidR="008122DD" w:rsidRPr="001D37B2" w:rsidTr="00B74CEE">
        <w:trPr>
          <w:gridAfter w:val="1"/>
          <w:wAfter w:w="25" w:type="dxa"/>
        </w:trPr>
        <w:tc>
          <w:tcPr>
            <w:tcW w:w="1506" w:type="dxa"/>
            <w:gridSpan w:val="6"/>
            <w:tcBorders>
              <w:top w:val="single" w:sz="4" w:space="0" w:color="auto"/>
              <w:left w:val="nil"/>
              <w:bottom w:val="nil"/>
              <w:right w:val="nil"/>
            </w:tcBorders>
          </w:tcPr>
          <w:p w:rsidR="008122DD" w:rsidRPr="001D37B2" w:rsidRDefault="008122DD" w:rsidP="007838E3">
            <w:pPr>
              <w:rPr>
                <w:rFonts w:cstheme="minorHAnsi"/>
                <w:sz w:val="20"/>
                <w:szCs w:val="20"/>
              </w:rPr>
            </w:pPr>
          </w:p>
        </w:tc>
        <w:tc>
          <w:tcPr>
            <w:tcW w:w="1351" w:type="dxa"/>
            <w:gridSpan w:val="7"/>
            <w:tcBorders>
              <w:top w:val="single" w:sz="4" w:space="0" w:color="auto"/>
              <w:left w:val="nil"/>
              <w:bottom w:val="nil"/>
              <w:right w:val="nil"/>
            </w:tcBorders>
          </w:tcPr>
          <w:p w:rsidR="008122DD" w:rsidRPr="001D37B2" w:rsidRDefault="008122DD" w:rsidP="007838E3">
            <w:pPr>
              <w:rPr>
                <w:rFonts w:cstheme="minorHAnsi"/>
                <w:sz w:val="20"/>
                <w:szCs w:val="20"/>
              </w:rPr>
            </w:pPr>
          </w:p>
        </w:tc>
        <w:tc>
          <w:tcPr>
            <w:tcW w:w="1950" w:type="dxa"/>
            <w:gridSpan w:val="8"/>
            <w:tcBorders>
              <w:top w:val="single" w:sz="4" w:space="0" w:color="auto"/>
              <w:left w:val="nil"/>
              <w:bottom w:val="nil"/>
              <w:right w:val="nil"/>
            </w:tcBorders>
          </w:tcPr>
          <w:p w:rsidR="008122DD" w:rsidRPr="001D37B2" w:rsidRDefault="008122DD" w:rsidP="007838E3">
            <w:pPr>
              <w:rPr>
                <w:rFonts w:cstheme="minorHAnsi"/>
                <w:sz w:val="20"/>
                <w:szCs w:val="20"/>
              </w:rPr>
            </w:pPr>
          </w:p>
        </w:tc>
        <w:tc>
          <w:tcPr>
            <w:tcW w:w="1251" w:type="dxa"/>
            <w:gridSpan w:val="10"/>
            <w:tcBorders>
              <w:top w:val="single" w:sz="4" w:space="0" w:color="auto"/>
              <w:left w:val="nil"/>
              <w:bottom w:val="nil"/>
              <w:right w:val="nil"/>
            </w:tcBorders>
          </w:tcPr>
          <w:p w:rsidR="008122DD" w:rsidRPr="001D37B2" w:rsidRDefault="008122DD" w:rsidP="007838E3">
            <w:pPr>
              <w:rPr>
                <w:rFonts w:cstheme="minorHAnsi"/>
                <w:sz w:val="20"/>
                <w:szCs w:val="20"/>
              </w:rPr>
            </w:pPr>
          </w:p>
        </w:tc>
        <w:tc>
          <w:tcPr>
            <w:tcW w:w="540" w:type="dxa"/>
            <w:gridSpan w:val="9"/>
            <w:tcBorders>
              <w:top w:val="single" w:sz="4" w:space="0" w:color="auto"/>
              <w:left w:val="nil"/>
              <w:bottom w:val="nil"/>
              <w:right w:val="nil"/>
            </w:tcBorders>
          </w:tcPr>
          <w:p w:rsidR="008122DD" w:rsidRPr="001D37B2" w:rsidRDefault="008122DD" w:rsidP="007838E3">
            <w:pPr>
              <w:rPr>
                <w:rFonts w:cstheme="minorHAnsi"/>
                <w:sz w:val="20"/>
                <w:szCs w:val="20"/>
              </w:rPr>
            </w:pPr>
          </w:p>
        </w:tc>
        <w:tc>
          <w:tcPr>
            <w:tcW w:w="1696" w:type="dxa"/>
            <w:gridSpan w:val="7"/>
            <w:tcBorders>
              <w:top w:val="single" w:sz="4" w:space="0" w:color="auto"/>
              <w:left w:val="nil"/>
              <w:bottom w:val="nil"/>
              <w:right w:val="nil"/>
            </w:tcBorders>
          </w:tcPr>
          <w:p w:rsidR="008122DD" w:rsidRPr="001D37B2" w:rsidRDefault="008122DD" w:rsidP="007838E3">
            <w:pPr>
              <w:rPr>
                <w:rFonts w:cstheme="minorHAnsi"/>
                <w:sz w:val="20"/>
                <w:szCs w:val="20"/>
              </w:rPr>
            </w:pPr>
          </w:p>
        </w:tc>
        <w:tc>
          <w:tcPr>
            <w:tcW w:w="1509" w:type="dxa"/>
            <w:gridSpan w:val="5"/>
            <w:tcBorders>
              <w:top w:val="single" w:sz="4" w:space="0" w:color="auto"/>
              <w:left w:val="nil"/>
              <w:bottom w:val="nil"/>
              <w:right w:val="nil"/>
            </w:tcBorders>
          </w:tcPr>
          <w:p w:rsidR="008122DD" w:rsidRPr="001D37B2" w:rsidRDefault="008122DD" w:rsidP="007838E3">
            <w:pPr>
              <w:rPr>
                <w:rFonts w:cstheme="minorHAnsi"/>
                <w:sz w:val="20"/>
                <w:szCs w:val="20"/>
              </w:rPr>
            </w:pPr>
          </w:p>
        </w:tc>
      </w:tr>
      <w:tr w:rsidR="001D0D6C" w:rsidRPr="001D37B2" w:rsidTr="00B86BED">
        <w:trPr>
          <w:gridAfter w:val="1"/>
          <w:wAfter w:w="25" w:type="dxa"/>
          <w:trHeight w:val="279"/>
        </w:trPr>
        <w:tc>
          <w:tcPr>
            <w:tcW w:w="8294" w:type="dxa"/>
            <w:gridSpan w:val="47"/>
            <w:tcBorders>
              <w:top w:val="nil"/>
              <w:left w:val="nil"/>
              <w:bottom w:val="single" w:sz="4" w:space="0" w:color="auto"/>
              <w:right w:val="nil"/>
            </w:tcBorders>
          </w:tcPr>
          <w:p w:rsidR="001D0D6C" w:rsidRPr="001D37B2" w:rsidRDefault="001D0D6C" w:rsidP="00F676BF">
            <w:pPr>
              <w:rPr>
                <w:rFonts w:cstheme="minorHAnsi"/>
                <w:sz w:val="20"/>
                <w:szCs w:val="20"/>
              </w:rPr>
            </w:pPr>
            <w:r w:rsidRPr="001D37B2">
              <w:rPr>
                <w:rFonts w:cstheme="minorHAnsi"/>
                <w:sz w:val="20"/>
                <w:szCs w:val="20"/>
              </w:rPr>
              <w:t xml:space="preserve">Describe what goals you would like to achieve:   </w:t>
            </w:r>
          </w:p>
        </w:tc>
        <w:tc>
          <w:tcPr>
            <w:tcW w:w="1509" w:type="dxa"/>
            <w:gridSpan w:val="5"/>
            <w:tcBorders>
              <w:top w:val="nil"/>
              <w:left w:val="nil"/>
              <w:bottom w:val="single" w:sz="4" w:space="0" w:color="auto"/>
              <w:right w:val="nil"/>
            </w:tcBorders>
          </w:tcPr>
          <w:p w:rsidR="001D0D6C" w:rsidRPr="001D37B2" w:rsidRDefault="001D0D6C" w:rsidP="001D0D6C">
            <w:pPr>
              <w:rPr>
                <w:rFonts w:cstheme="minorHAnsi"/>
                <w:sz w:val="20"/>
                <w:szCs w:val="20"/>
              </w:rPr>
            </w:pPr>
          </w:p>
        </w:tc>
      </w:tr>
      <w:tr w:rsidR="001D0D6C" w:rsidRPr="001D37B2" w:rsidTr="003B13E6">
        <w:trPr>
          <w:gridAfter w:val="1"/>
          <w:wAfter w:w="25" w:type="dxa"/>
        </w:trPr>
        <w:tc>
          <w:tcPr>
            <w:tcW w:w="9803" w:type="dxa"/>
            <w:gridSpan w:val="52"/>
            <w:tcBorders>
              <w:top w:val="single" w:sz="4" w:space="0" w:color="auto"/>
            </w:tcBorders>
          </w:tcPr>
          <w:p w:rsidR="001D0D6C" w:rsidRPr="001D37B2" w:rsidRDefault="001D0D6C" w:rsidP="001D0D6C">
            <w:pPr>
              <w:rPr>
                <w:rFonts w:cstheme="minorHAnsi"/>
                <w:sz w:val="20"/>
                <w:szCs w:val="20"/>
              </w:rPr>
            </w:pPr>
            <w:r w:rsidRPr="001D37B2">
              <w:rPr>
                <w:rFonts w:cstheme="minorHAnsi"/>
                <w:sz w:val="20"/>
                <w:szCs w:val="20"/>
              </w:rPr>
              <w:t xml:space="preserve">By the next 3 months?    </w:t>
            </w:r>
          </w:p>
          <w:p w:rsidR="001D0D6C" w:rsidRPr="001D37B2" w:rsidRDefault="001D0D6C" w:rsidP="001D0D6C">
            <w:pPr>
              <w:rPr>
                <w:rFonts w:cstheme="minorHAnsi"/>
                <w:sz w:val="20"/>
                <w:szCs w:val="20"/>
              </w:rPr>
            </w:pPr>
          </w:p>
        </w:tc>
      </w:tr>
      <w:tr w:rsidR="001D0D6C" w:rsidRPr="001D37B2" w:rsidTr="003B13E6">
        <w:trPr>
          <w:gridAfter w:val="1"/>
          <w:wAfter w:w="25" w:type="dxa"/>
        </w:trPr>
        <w:tc>
          <w:tcPr>
            <w:tcW w:w="9803" w:type="dxa"/>
            <w:gridSpan w:val="52"/>
            <w:tcBorders>
              <w:bottom w:val="single" w:sz="4" w:space="0" w:color="000000" w:themeColor="text1"/>
            </w:tcBorders>
          </w:tcPr>
          <w:p w:rsidR="001D0D6C" w:rsidRPr="001D37B2" w:rsidRDefault="001D0D6C" w:rsidP="001D0D6C">
            <w:pPr>
              <w:rPr>
                <w:rFonts w:cstheme="minorHAnsi"/>
                <w:sz w:val="20"/>
                <w:szCs w:val="20"/>
              </w:rPr>
            </w:pPr>
            <w:r w:rsidRPr="001D37B2">
              <w:rPr>
                <w:rFonts w:cstheme="minorHAnsi"/>
                <w:sz w:val="20"/>
                <w:szCs w:val="20"/>
              </w:rPr>
              <w:t xml:space="preserve">By 6 months?    </w:t>
            </w:r>
          </w:p>
          <w:p w:rsidR="001D0D6C" w:rsidRPr="001D37B2" w:rsidRDefault="001D0D6C" w:rsidP="001D0D6C">
            <w:pPr>
              <w:rPr>
                <w:rFonts w:cstheme="minorHAnsi"/>
                <w:sz w:val="20"/>
                <w:szCs w:val="20"/>
              </w:rPr>
            </w:pPr>
          </w:p>
        </w:tc>
      </w:tr>
      <w:tr w:rsidR="001D0D6C" w:rsidRPr="001D37B2" w:rsidTr="003B13E6">
        <w:trPr>
          <w:gridAfter w:val="1"/>
          <w:wAfter w:w="25" w:type="dxa"/>
        </w:trPr>
        <w:tc>
          <w:tcPr>
            <w:tcW w:w="9803" w:type="dxa"/>
            <w:gridSpan w:val="52"/>
            <w:tcBorders>
              <w:bottom w:val="single" w:sz="4" w:space="0" w:color="auto"/>
            </w:tcBorders>
          </w:tcPr>
          <w:p w:rsidR="001D0D6C" w:rsidRPr="001D37B2" w:rsidRDefault="001D0D6C" w:rsidP="001D0D6C">
            <w:pPr>
              <w:rPr>
                <w:rFonts w:cstheme="minorHAnsi"/>
                <w:sz w:val="20"/>
                <w:szCs w:val="20"/>
              </w:rPr>
            </w:pPr>
            <w:r w:rsidRPr="001D37B2">
              <w:rPr>
                <w:rFonts w:cstheme="minorHAnsi"/>
                <w:sz w:val="20"/>
                <w:szCs w:val="20"/>
              </w:rPr>
              <w:t xml:space="preserve">By 1 year?    </w:t>
            </w:r>
          </w:p>
          <w:p w:rsidR="001D0D6C" w:rsidRPr="001D37B2" w:rsidRDefault="001D0D6C" w:rsidP="001D0D6C">
            <w:pPr>
              <w:rPr>
                <w:rFonts w:cstheme="minorHAnsi"/>
                <w:sz w:val="20"/>
                <w:szCs w:val="20"/>
              </w:rPr>
            </w:pPr>
          </w:p>
        </w:tc>
      </w:tr>
      <w:tr w:rsidR="00DC7260" w:rsidRPr="001D37B2" w:rsidTr="00B74CEE">
        <w:trPr>
          <w:gridAfter w:val="1"/>
          <w:wAfter w:w="25" w:type="dxa"/>
        </w:trPr>
        <w:tc>
          <w:tcPr>
            <w:tcW w:w="1506" w:type="dxa"/>
            <w:gridSpan w:val="6"/>
            <w:tcBorders>
              <w:top w:val="single" w:sz="4" w:space="0" w:color="auto"/>
              <w:left w:val="nil"/>
              <w:bottom w:val="nil"/>
              <w:right w:val="nil"/>
            </w:tcBorders>
          </w:tcPr>
          <w:p w:rsidR="001D0D6C" w:rsidRPr="001D37B2" w:rsidRDefault="001D0D6C" w:rsidP="007838E3">
            <w:pPr>
              <w:rPr>
                <w:rFonts w:cstheme="minorHAnsi"/>
                <w:sz w:val="20"/>
                <w:szCs w:val="20"/>
              </w:rPr>
            </w:pPr>
          </w:p>
        </w:tc>
        <w:tc>
          <w:tcPr>
            <w:tcW w:w="1351" w:type="dxa"/>
            <w:gridSpan w:val="7"/>
            <w:tcBorders>
              <w:top w:val="single" w:sz="4" w:space="0" w:color="auto"/>
              <w:left w:val="nil"/>
              <w:bottom w:val="nil"/>
              <w:right w:val="nil"/>
            </w:tcBorders>
          </w:tcPr>
          <w:p w:rsidR="001D0D6C" w:rsidRPr="001D37B2" w:rsidRDefault="001D0D6C" w:rsidP="007838E3">
            <w:pPr>
              <w:rPr>
                <w:rFonts w:cstheme="minorHAnsi"/>
                <w:sz w:val="20"/>
                <w:szCs w:val="20"/>
              </w:rPr>
            </w:pPr>
          </w:p>
        </w:tc>
        <w:tc>
          <w:tcPr>
            <w:tcW w:w="1950" w:type="dxa"/>
            <w:gridSpan w:val="8"/>
            <w:tcBorders>
              <w:top w:val="single" w:sz="4" w:space="0" w:color="auto"/>
              <w:left w:val="nil"/>
              <w:bottom w:val="nil"/>
              <w:right w:val="nil"/>
            </w:tcBorders>
          </w:tcPr>
          <w:p w:rsidR="001D0D6C" w:rsidRPr="001D37B2" w:rsidRDefault="001D0D6C" w:rsidP="007838E3">
            <w:pPr>
              <w:rPr>
                <w:rFonts w:cstheme="minorHAnsi"/>
                <w:sz w:val="20"/>
                <w:szCs w:val="20"/>
              </w:rPr>
            </w:pPr>
          </w:p>
        </w:tc>
        <w:tc>
          <w:tcPr>
            <w:tcW w:w="1251" w:type="dxa"/>
            <w:gridSpan w:val="10"/>
            <w:tcBorders>
              <w:top w:val="single" w:sz="4" w:space="0" w:color="auto"/>
              <w:left w:val="nil"/>
              <w:bottom w:val="nil"/>
              <w:right w:val="nil"/>
            </w:tcBorders>
          </w:tcPr>
          <w:p w:rsidR="001D0D6C" w:rsidRPr="001D37B2" w:rsidRDefault="001D0D6C" w:rsidP="007838E3">
            <w:pPr>
              <w:rPr>
                <w:rFonts w:cstheme="minorHAnsi"/>
                <w:sz w:val="20"/>
                <w:szCs w:val="20"/>
              </w:rPr>
            </w:pPr>
          </w:p>
        </w:tc>
        <w:tc>
          <w:tcPr>
            <w:tcW w:w="540" w:type="dxa"/>
            <w:gridSpan w:val="9"/>
            <w:tcBorders>
              <w:top w:val="single" w:sz="4" w:space="0" w:color="auto"/>
              <w:left w:val="nil"/>
              <w:bottom w:val="nil"/>
              <w:right w:val="nil"/>
            </w:tcBorders>
          </w:tcPr>
          <w:p w:rsidR="001D0D6C" w:rsidRPr="001D37B2" w:rsidRDefault="001D0D6C" w:rsidP="007838E3">
            <w:pPr>
              <w:rPr>
                <w:rFonts w:cstheme="minorHAnsi"/>
                <w:sz w:val="20"/>
                <w:szCs w:val="20"/>
              </w:rPr>
            </w:pPr>
          </w:p>
        </w:tc>
        <w:tc>
          <w:tcPr>
            <w:tcW w:w="1696" w:type="dxa"/>
            <w:gridSpan w:val="7"/>
            <w:tcBorders>
              <w:top w:val="single" w:sz="4" w:space="0" w:color="auto"/>
              <w:left w:val="nil"/>
              <w:bottom w:val="nil"/>
              <w:right w:val="nil"/>
            </w:tcBorders>
          </w:tcPr>
          <w:p w:rsidR="001D0D6C" w:rsidRPr="001D37B2" w:rsidRDefault="001D0D6C" w:rsidP="007838E3">
            <w:pPr>
              <w:rPr>
                <w:rFonts w:cstheme="minorHAnsi"/>
                <w:sz w:val="20"/>
                <w:szCs w:val="20"/>
              </w:rPr>
            </w:pPr>
          </w:p>
        </w:tc>
        <w:tc>
          <w:tcPr>
            <w:tcW w:w="1509" w:type="dxa"/>
            <w:gridSpan w:val="5"/>
            <w:tcBorders>
              <w:top w:val="single" w:sz="4" w:space="0" w:color="auto"/>
              <w:left w:val="nil"/>
              <w:bottom w:val="nil"/>
              <w:right w:val="nil"/>
            </w:tcBorders>
          </w:tcPr>
          <w:p w:rsidR="001D0D6C" w:rsidRPr="001D37B2" w:rsidRDefault="001D0D6C" w:rsidP="007838E3">
            <w:pPr>
              <w:rPr>
                <w:rFonts w:cstheme="minorHAnsi"/>
                <w:sz w:val="20"/>
                <w:szCs w:val="20"/>
              </w:rPr>
            </w:pPr>
          </w:p>
        </w:tc>
      </w:tr>
      <w:tr w:rsidR="002D0B81" w:rsidRPr="001D37B2" w:rsidTr="00B74CEE">
        <w:trPr>
          <w:gridAfter w:val="1"/>
          <w:wAfter w:w="25" w:type="dxa"/>
        </w:trPr>
        <w:tc>
          <w:tcPr>
            <w:tcW w:w="5577" w:type="dxa"/>
            <w:gridSpan w:val="28"/>
            <w:tcBorders>
              <w:top w:val="nil"/>
              <w:left w:val="nil"/>
              <w:bottom w:val="single" w:sz="4" w:space="0" w:color="auto"/>
              <w:right w:val="nil"/>
            </w:tcBorders>
          </w:tcPr>
          <w:p w:rsidR="002D0B81" w:rsidRPr="001D37B2" w:rsidRDefault="002D0B81" w:rsidP="007838E3">
            <w:pPr>
              <w:rPr>
                <w:rFonts w:cstheme="minorHAnsi"/>
                <w:sz w:val="20"/>
                <w:szCs w:val="20"/>
              </w:rPr>
            </w:pPr>
            <w:r w:rsidRPr="001D37B2">
              <w:rPr>
                <w:rFonts w:cstheme="minorHAnsi"/>
                <w:sz w:val="20"/>
                <w:szCs w:val="20"/>
              </w:rPr>
              <w:t>SAMPLE DAY</w:t>
            </w:r>
          </w:p>
        </w:tc>
        <w:tc>
          <w:tcPr>
            <w:tcW w:w="1361" w:type="dxa"/>
            <w:gridSpan w:val="14"/>
            <w:tcBorders>
              <w:top w:val="nil"/>
              <w:left w:val="nil"/>
              <w:bottom w:val="single" w:sz="4" w:space="0" w:color="auto"/>
              <w:right w:val="nil"/>
            </w:tcBorders>
          </w:tcPr>
          <w:p w:rsidR="002D0B81" w:rsidRPr="001D37B2" w:rsidRDefault="002D0B81" w:rsidP="007838E3">
            <w:pPr>
              <w:rPr>
                <w:rFonts w:cstheme="minorHAnsi"/>
                <w:sz w:val="20"/>
                <w:szCs w:val="20"/>
              </w:rPr>
            </w:pPr>
          </w:p>
        </w:tc>
        <w:tc>
          <w:tcPr>
            <w:tcW w:w="1356" w:type="dxa"/>
            <w:gridSpan w:val="5"/>
            <w:tcBorders>
              <w:top w:val="nil"/>
              <w:left w:val="nil"/>
              <w:bottom w:val="single" w:sz="4" w:space="0" w:color="auto"/>
              <w:right w:val="nil"/>
            </w:tcBorders>
          </w:tcPr>
          <w:p w:rsidR="002D0B81" w:rsidRPr="001D37B2" w:rsidRDefault="002D0B81" w:rsidP="007838E3">
            <w:pPr>
              <w:rPr>
                <w:rFonts w:cstheme="minorHAnsi"/>
                <w:sz w:val="20"/>
                <w:szCs w:val="20"/>
              </w:rPr>
            </w:pPr>
          </w:p>
        </w:tc>
        <w:tc>
          <w:tcPr>
            <w:tcW w:w="1509" w:type="dxa"/>
            <w:gridSpan w:val="5"/>
            <w:tcBorders>
              <w:top w:val="nil"/>
              <w:left w:val="nil"/>
              <w:bottom w:val="single" w:sz="4" w:space="0" w:color="auto"/>
              <w:right w:val="nil"/>
            </w:tcBorders>
          </w:tcPr>
          <w:p w:rsidR="002D0B81" w:rsidRPr="001D37B2" w:rsidRDefault="002D0B81" w:rsidP="007838E3">
            <w:pPr>
              <w:rPr>
                <w:rFonts w:cstheme="minorHAnsi"/>
                <w:sz w:val="20"/>
                <w:szCs w:val="20"/>
              </w:rPr>
            </w:pPr>
          </w:p>
        </w:tc>
      </w:tr>
      <w:tr w:rsidR="002D0B81" w:rsidRPr="001D37B2" w:rsidTr="00B74CEE">
        <w:trPr>
          <w:gridAfter w:val="1"/>
          <w:wAfter w:w="25" w:type="dxa"/>
        </w:trPr>
        <w:tc>
          <w:tcPr>
            <w:tcW w:w="1506" w:type="dxa"/>
            <w:gridSpan w:val="6"/>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351" w:type="dxa"/>
            <w:gridSpan w:val="7"/>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357" w:type="dxa"/>
            <w:gridSpan w:val="4"/>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363" w:type="dxa"/>
            <w:gridSpan w:val="11"/>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361" w:type="dxa"/>
            <w:gridSpan w:val="14"/>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356" w:type="dxa"/>
            <w:gridSpan w:val="5"/>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509" w:type="dxa"/>
            <w:gridSpan w:val="5"/>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r>
      <w:tr w:rsidR="002D0B81" w:rsidRPr="001D37B2" w:rsidTr="003B13E6">
        <w:trPr>
          <w:gridAfter w:val="1"/>
          <w:wAfter w:w="25" w:type="dxa"/>
          <w:trHeight w:val="351"/>
        </w:trPr>
        <w:tc>
          <w:tcPr>
            <w:tcW w:w="9803" w:type="dxa"/>
            <w:gridSpan w:val="52"/>
            <w:tcBorders>
              <w:top w:val="single" w:sz="4" w:space="0" w:color="auto"/>
            </w:tcBorders>
          </w:tcPr>
          <w:p w:rsidR="002D0B81" w:rsidRPr="001D37B2" w:rsidRDefault="002D0B81" w:rsidP="00BB1A48">
            <w:pPr>
              <w:rPr>
                <w:rFonts w:cstheme="minorHAnsi"/>
                <w:sz w:val="20"/>
                <w:szCs w:val="20"/>
              </w:rPr>
            </w:pPr>
            <w:r w:rsidRPr="001D37B2">
              <w:rPr>
                <w:rFonts w:cstheme="minorHAnsi"/>
                <w:sz w:val="20"/>
                <w:szCs w:val="20"/>
              </w:rPr>
              <w:t>Breakfast:  Time of the day generally consumed:</w:t>
            </w:r>
            <w:r w:rsidRPr="001D37B2">
              <w:rPr>
                <w:rFonts w:cstheme="minorHAnsi"/>
                <w:sz w:val="20"/>
                <w:szCs w:val="20"/>
              </w:rPr>
              <w:tab/>
            </w:r>
          </w:p>
          <w:p w:rsidR="002D0B81" w:rsidRPr="001D37B2" w:rsidRDefault="002D0B81" w:rsidP="002D0B81">
            <w:pPr>
              <w:rPr>
                <w:rFonts w:cstheme="minorHAnsi"/>
                <w:sz w:val="20"/>
                <w:szCs w:val="20"/>
              </w:rPr>
            </w:pPr>
            <w:r w:rsidRPr="001D37B2">
              <w:rPr>
                <w:rFonts w:cstheme="minorHAnsi"/>
                <w:sz w:val="20"/>
                <w:szCs w:val="20"/>
              </w:rPr>
              <w:t>Food:</w:t>
            </w:r>
          </w:p>
        </w:tc>
      </w:tr>
      <w:tr w:rsidR="002D0B81" w:rsidRPr="001D37B2" w:rsidTr="003B13E6">
        <w:trPr>
          <w:gridAfter w:val="1"/>
          <w:wAfter w:w="25" w:type="dxa"/>
          <w:trHeight w:val="414"/>
        </w:trPr>
        <w:tc>
          <w:tcPr>
            <w:tcW w:w="9803" w:type="dxa"/>
            <w:gridSpan w:val="52"/>
          </w:tcPr>
          <w:p w:rsidR="002D0B81" w:rsidRPr="001D37B2" w:rsidRDefault="002D0B81" w:rsidP="00BB1A48">
            <w:pPr>
              <w:rPr>
                <w:rFonts w:cstheme="minorHAnsi"/>
                <w:sz w:val="20"/>
                <w:szCs w:val="20"/>
              </w:rPr>
            </w:pPr>
            <w:r w:rsidRPr="001D37B2">
              <w:rPr>
                <w:rFonts w:cstheme="minorHAnsi"/>
                <w:sz w:val="20"/>
                <w:szCs w:val="20"/>
              </w:rPr>
              <w:t>Lunch:  Time of the day generally consumed:</w:t>
            </w:r>
            <w:r w:rsidRPr="001D37B2">
              <w:rPr>
                <w:rFonts w:cstheme="minorHAnsi"/>
                <w:sz w:val="20"/>
                <w:szCs w:val="20"/>
              </w:rPr>
              <w:tab/>
            </w:r>
          </w:p>
          <w:p w:rsidR="002D0B81" w:rsidRPr="001D37B2" w:rsidRDefault="002D0B81" w:rsidP="002D0B81">
            <w:pPr>
              <w:rPr>
                <w:rFonts w:cstheme="minorHAnsi"/>
                <w:sz w:val="20"/>
                <w:szCs w:val="20"/>
              </w:rPr>
            </w:pPr>
            <w:r w:rsidRPr="001D37B2">
              <w:rPr>
                <w:rFonts w:cstheme="minorHAnsi"/>
                <w:sz w:val="20"/>
                <w:szCs w:val="20"/>
              </w:rPr>
              <w:t>Food:</w:t>
            </w:r>
          </w:p>
        </w:tc>
      </w:tr>
      <w:tr w:rsidR="002D0B81" w:rsidRPr="001D37B2" w:rsidTr="003B13E6">
        <w:trPr>
          <w:gridAfter w:val="1"/>
          <w:wAfter w:w="25" w:type="dxa"/>
        </w:trPr>
        <w:tc>
          <w:tcPr>
            <w:tcW w:w="9803" w:type="dxa"/>
            <w:gridSpan w:val="52"/>
          </w:tcPr>
          <w:p w:rsidR="002D0B81" w:rsidRPr="001D37B2" w:rsidRDefault="002D0B81" w:rsidP="00CB1D0F">
            <w:pPr>
              <w:rPr>
                <w:rFonts w:cstheme="minorHAnsi"/>
                <w:sz w:val="20"/>
                <w:szCs w:val="20"/>
              </w:rPr>
            </w:pPr>
            <w:r w:rsidRPr="001D37B2">
              <w:rPr>
                <w:rFonts w:cstheme="minorHAnsi"/>
                <w:sz w:val="20"/>
                <w:szCs w:val="20"/>
              </w:rPr>
              <w:t>Dinner:  Time of the day generally consumed:</w:t>
            </w:r>
            <w:r w:rsidRPr="001D37B2">
              <w:rPr>
                <w:rFonts w:cstheme="minorHAnsi"/>
                <w:sz w:val="20"/>
                <w:szCs w:val="20"/>
              </w:rPr>
              <w:tab/>
            </w:r>
          </w:p>
        </w:tc>
      </w:tr>
      <w:tr w:rsidR="002D0B81" w:rsidRPr="001D37B2" w:rsidTr="003B13E6">
        <w:trPr>
          <w:gridAfter w:val="1"/>
          <w:wAfter w:w="25" w:type="dxa"/>
          <w:trHeight w:val="423"/>
        </w:trPr>
        <w:tc>
          <w:tcPr>
            <w:tcW w:w="9803" w:type="dxa"/>
            <w:gridSpan w:val="52"/>
            <w:tcBorders>
              <w:bottom w:val="single" w:sz="4" w:space="0" w:color="auto"/>
            </w:tcBorders>
          </w:tcPr>
          <w:p w:rsidR="002D0B81" w:rsidRPr="001D37B2" w:rsidRDefault="002D0B81" w:rsidP="00BB1A48">
            <w:pPr>
              <w:rPr>
                <w:rFonts w:cstheme="minorHAnsi"/>
                <w:sz w:val="20"/>
                <w:szCs w:val="20"/>
              </w:rPr>
            </w:pPr>
            <w:r w:rsidRPr="001D37B2">
              <w:rPr>
                <w:rFonts w:cstheme="minorHAnsi"/>
                <w:sz w:val="20"/>
                <w:szCs w:val="20"/>
              </w:rPr>
              <w:t>Snacks: Times of the day generally consumed:</w:t>
            </w:r>
            <w:r w:rsidRPr="001D37B2">
              <w:rPr>
                <w:rFonts w:cstheme="minorHAnsi"/>
                <w:sz w:val="20"/>
                <w:szCs w:val="20"/>
              </w:rPr>
              <w:tab/>
            </w:r>
          </w:p>
          <w:p w:rsidR="002D0B81" w:rsidRPr="001D37B2" w:rsidRDefault="002D0B81" w:rsidP="00BB1A48">
            <w:pPr>
              <w:rPr>
                <w:rFonts w:cstheme="minorHAnsi"/>
                <w:sz w:val="20"/>
                <w:szCs w:val="20"/>
              </w:rPr>
            </w:pPr>
            <w:r w:rsidRPr="001D37B2">
              <w:rPr>
                <w:rFonts w:cstheme="minorHAnsi"/>
                <w:sz w:val="20"/>
                <w:szCs w:val="20"/>
              </w:rPr>
              <w:t xml:space="preserve">List the types: </w:t>
            </w:r>
          </w:p>
          <w:p w:rsidR="002D0B81" w:rsidRPr="001D37B2" w:rsidRDefault="002D0B81" w:rsidP="00BB1A48">
            <w:pPr>
              <w:rPr>
                <w:rFonts w:cstheme="minorHAnsi"/>
                <w:sz w:val="20"/>
                <w:szCs w:val="20"/>
              </w:rPr>
            </w:pPr>
          </w:p>
        </w:tc>
      </w:tr>
      <w:tr w:rsidR="002D0B81" w:rsidRPr="001D37B2" w:rsidTr="00B74CEE">
        <w:trPr>
          <w:gridAfter w:val="1"/>
          <w:wAfter w:w="25" w:type="dxa"/>
        </w:trPr>
        <w:tc>
          <w:tcPr>
            <w:tcW w:w="1506" w:type="dxa"/>
            <w:gridSpan w:val="6"/>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351" w:type="dxa"/>
            <w:gridSpan w:val="7"/>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357" w:type="dxa"/>
            <w:gridSpan w:val="4"/>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363" w:type="dxa"/>
            <w:gridSpan w:val="11"/>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361" w:type="dxa"/>
            <w:gridSpan w:val="14"/>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356" w:type="dxa"/>
            <w:gridSpan w:val="5"/>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c>
          <w:tcPr>
            <w:tcW w:w="1509" w:type="dxa"/>
            <w:gridSpan w:val="5"/>
            <w:tcBorders>
              <w:top w:val="single" w:sz="4" w:space="0" w:color="auto"/>
              <w:left w:val="nil"/>
              <w:bottom w:val="single" w:sz="4" w:space="0" w:color="auto"/>
              <w:right w:val="nil"/>
            </w:tcBorders>
          </w:tcPr>
          <w:p w:rsidR="002D0B81" w:rsidRPr="001D37B2" w:rsidRDefault="002D0B81" w:rsidP="007838E3">
            <w:pPr>
              <w:rPr>
                <w:rFonts w:cstheme="minorHAnsi"/>
                <w:sz w:val="20"/>
                <w:szCs w:val="20"/>
              </w:rPr>
            </w:pPr>
          </w:p>
        </w:tc>
      </w:tr>
      <w:tr w:rsidR="00523E18" w:rsidRPr="001D37B2" w:rsidTr="003B13E6">
        <w:trPr>
          <w:gridAfter w:val="1"/>
          <w:wAfter w:w="25" w:type="dxa"/>
          <w:trHeight w:val="333"/>
        </w:trPr>
        <w:tc>
          <w:tcPr>
            <w:tcW w:w="9803" w:type="dxa"/>
            <w:gridSpan w:val="52"/>
            <w:tcBorders>
              <w:top w:val="single" w:sz="4" w:space="0" w:color="auto"/>
            </w:tcBorders>
          </w:tcPr>
          <w:p w:rsidR="00523E18" w:rsidRPr="001D37B2" w:rsidRDefault="00523E18" w:rsidP="00523E18">
            <w:pPr>
              <w:rPr>
                <w:rFonts w:cstheme="minorHAnsi"/>
                <w:sz w:val="20"/>
                <w:szCs w:val="20"/>
              </w:rPr>
            </w:pPr>
            <w:r w:rsidRPr="001D37B2">
              <w:rPr>
                <w:rFonts w:cstheme="minorHAnsi"/>
                <w:sz w:val="20"/>
                <w:szCs w:val="20"/>
              </w:rPr>
              <w:t>Please indicate the different types beverages you consumed during the day and how many:</w:t>
            </w:r>
          </w:p>
          <w:p w:rsidR="00523E18" w:rsidRPr="001D37B2" w:rsidRDefault="00523E18" w:rsidP="007838E3">
            <w:pPr>
              <w:rPr>
                <w:rFonts w:cstheme="minorHAnsi"/>
                <w:sz w:val="20"/>
                <w:szCs w:val="20"/>
              </w:rPr>
            </w:pPr>
          </w:p>
        </w:tc>
      </w:tr>
      <w:tr w:rsidR="00523E18" w:rsidRPr="001D37B2" w:rsidTr="00B74CEE">
        <w:trPr>
          <w:gridAfter w:val="1"/>
          <w:wAfter w:w="25" w:type="dxa"/>
        </w:trPr>
        <w:tc>
          <w:tcPr>
            <w:tcW w:w="2216" w:type="dxa"/>
            <w:gridSpan w:val="9"/>
          </w:tcPr>
          <w:p w:rsidR="00523E18" w:rsidRPr="001D37B2" w:rsidRDefault="00523E18" w:rsidP="007838E3">
            <w:pPr>
              <w:rPr>
                <w:rFonts w:cstheme="minorHAnsi"/>
                <w:sz w:val="20"/>
                <w:szCs w:val="20"/>
              </w:rPr>
            </w:pPr>
            <w:r w:rsidRPr="001D37B2">
              <w:rPr>
                <w:rFonts w:cstheme="minorHAnsi"/>
                <w:sz w:val="20"/>
                <w:szCs w:val="20"/>
              </w:rPr>
              <w:t>Bottled Water</w:t>
            </w:r>
          </w:p>
        </w:tc>
        <w:tc>
          <w:tcPr>
            <w:tcW w:w="2298" w:type="dxa"/>
            <w:gridSpan w:val="11"/>
          </w:tcPr>
          <w:p w:rsidR="00523E18" w:rsidRPr="001D37B2" w:rsidRDefault="00523E18" w:rsidP="007838E3">
            <w:pPr>
              <w:rPr>
                <w:rFonts w:cstheme="minorHAnsi"/>
                <w:sz w:val="20"/>
                <w:szCs w:val="20"/>
              </w:rPr>
            </w:pPr>
            <w:r w:rsidRPr="001D37B2">
              <w:rPr>
                <w:rFonts w:cstheme="minorHAnsi"/>
                <w:sz w:val="20"/>
                <w:szCs w:val="20"/>
              </w:rPr>
              <w:t>Tap Water</w:t>
            </w:r>
          </w:p>
        </w:tc>
        <w:tc>
          <w:tcPr>
            <w:tcW w:w="1634" w:type="dxa"/>
            <w:gridSpan w:val="13"/>
          </w:tcPr>
          <w:p w:rsidR="00523E18" w:rsidRPr="001D37B2" w:rsidRDefault="00523E18" w:rsidP="007838E3">
            <w:pPr>
              <w:rPr>
                <w:rFonts w:cstheme="minorHAnsi"/>
                <w:sz w:val="20"/>
                <w:szCs w:val="20"/>
              </w:rPr>
            </w:pPr>
            <w:r w:rsidRPr="001D37B2">
              <w:rPr>
                <w:rFonts w:cstheme="minorHAnsi"/>
                <w:sz w:val="20"/>
                <w:szCs w:val="20"/>
              </w:rPr>
              <w:t>Coffee</w:t>
            </w:r>
          </w:p>
        </w:tc>
        <w:tc>
          <w:tcPr>
            <w:tcW w:w="3655" w:type="dxa"/>
            <w:gridSpan w:val="19"/>
          </w:tcPr>
          <w:p w:rsidR="00523E18" w:rsidRPr="001D37B2" w:rsidRDefault="00523E18" w:rsidP="00BB1A48">
            <w:pPr>
              <w:rPr>
                <w:rFonts w:cstheme="minorHAnsi"/>
                <w:sz w:val="20"/>
                <w:szCs w:val="20"/>
              </w:rPr>
            </w:pPr>
            <w:r w:rsidRPr="001D37B2">
              <w:rPr>
                <w:rFonts w:cstheme="minorHAnsi"/>
                <w:sz w:val="20"/>
                <w:szCs w:val="20"/>
              </w:rPr>
              <w:t>Bottle Veggie Juice</w:t>
            </w:r>
          </w:p>
        </w:tc>
      </w:tr>
      <w:tr w:rsidR="00523E18" w:rsidRPr="001D37B2" w:rsidTr="00B74CEE">
        <w:trPr>
          <w:gridAfter w:val="1"/>
          <w:wAfter w:w="25" w:type="dxa"/>
        </w:trPr>
        <w:tc>
          <w:tcPr>
            <w:tcW w:w="2216" w:type="dxa"/>
            <w:gridSpan w:val="9"/>
          </w:tcPr>
          <w:p w:rsidR="00523E18" w:rsidRPr="001D37B2" w:rsidRDefault="00523E18" w:rsidP="007838E3">
            <w:pPr>
              <w:rPr>
                <w:rFonts w:cstheme="minorHAnsi"/>
                <w:sz w:val="20"/>
                <w:szCs w:val="20"/>
              </w:rPr>
            </w:pPr>
            <w:r w:rsidRPr="001D37B2">
              <w:rPr>
                <w:rFonts w:cstheme="minorHAnsi"/>
                <w:sz w:val="20"/>
                <w:szCs w:val="20"/>
              </w:rPr>
              <w:t>Fresh Veggie Juice</w:t>
            </w:r>
          </w:p>
        </w:tc>
        <w:tc>
          <w:tcPr>
            <w:tcW w:w="2298" w:type="dxa"/>
            <w:gridSpan w:val="11"/>
          </w:tcPr>
          <w:p w:rsidR="00523E18" w:rsidRPr="001D37B2" w:rsidRDefault="00523E18" w:rsidP="007838E3">
            <w:pPr>
              <w:rPr>
                <w:rFonts w:cstheme="minorHAnsi"/>
                <w:sz w:val="20"/>
                <w:szCs w:val="20"/>
              </w:rPr>
            </w:pPr>
            <w:r w:rsidRPr="001D37B2">
              <w:rPr>
                <w:rFonts w:cstheme="minorHAnsi"/>
                <w:sz w:val="20"/>
                <w:szCs w:val="20"/>
              </w:rPr>
              <w:t>Wine</w:t>
            </w:r>
          </w:p>
        </w:tc>
        <w:tc>
          <w:tcPr>
            <w:tcW w:w="1634" w:type="dxa"/>
            <w:gridSpan w:val="13"/>
          </w:tcPr>
          <w:p w:rsidR="00523E18" w:rsidRPr="001D37B2" w:rsidRDefault="00523E18" w:rsidP="007838E3">
            <w:pPr>
              <w:rPr>
                <w:rFonts w:cstheme="minorHAnsi"/>
                <w:sz w:val="20"/>
                <w:szCs w:val="20"/>
              </w:rPr>
            </w:pPr>
            <w:r w:rsidRPr="001D37B2">
              <w:rPr>
                <w:rFonts w:cstheme="minorHAnsi"/>
                <w:sz w:val="20"/>
                <w:szCs w:val="20"/>
              </w:rPr>
              <w:t>Beer</w:t>
            </w:r>
          </w:p>
        </w:tc>
        <w:tc>
          <w:tcPr>
            <w:tcW w:w="3655" w:type="dxa"/>
            <w:gridSpan w:val="19"/>
          </w:tcPr>
          <w:p w:rsidR="00523E18" w:rsidRPr="001D37B2" w:rsidRDefault="00523E18" w:rsidP="00BB1A48">
            <w:pPr>
              <w:rPr>
                <w:rFonts w:cstheme="minorHAnsi"/>
                <w:sz w:val="20"/>
                <w:szCs w:val="20"/>
              </w:rPr>
            </w:pPr>
            <w:r w:rsidRPr="001D37B2">
              <w:rPr>
                <w:rFonts w:cstheme="minorHAnsi"/>
                <w:sz w:val="20"/>
                <w:szCs w:val="20"/>
              </w:rPr>
              <w:t>Other Alcoholic Drinks</w:t>
            </w:r>
          </w:p>
        </w:tc>
      </w:tr>
      <w:tr w:rsidR="00523E18" w:rsidRPr="001D37B2" w:rsidTr="00B74CEE">
        <w:trPr>
          <w:gridAfter w:val="1"/>
          <w:wAfter w:w="25" w:type="dxa"/>
        </w:trPr>
        <w:tc>
          <w:tcPr>
            <w:tcW w:w="2216" w:type="dxa"/>
            <w:gridSpan w:val="9"/>
          </w:tcPr>
          <w:p w:rsidR="00523E18" w:rsidRPr="001D37B2" w:rsidRDefault="00523E18" w:rsidP="007838E3">
            <w:pPr>
              <w:rPr>
                <w:rFonts w:cstheme="minorHAnsi"/>
                <w:sz w:val="20"/>
                <w:szCs w:val="20"/>
              </w:rPr>
            </w:pPr>
            <w:r w:rsidRPr="001D37B2">
              <w:rPr>
                <w:rFonts w:cstheme="minorHAnsi"/>
                <w:sz w:val="20"/>
                <w:szCs w:val="20"/>
              </w:rPr>
              <w:t>Pop</w:t>
            </w:r>
          </w:p>
        </w:tc>
        <w:tc>
          <w:tcPr>
            <w:tcW w:w="2298" w:type="dxa"/>
            <w:gridSpan w:val="11"/>
          </w:tcPr>
          <w:p w:rsidR="00523E18" w:rsidRPr="001D37B2" w:rsidRDefault="00523E18" w:rsidP="007838E3">
            <w:pPr>
              <w:rPr>
                <w:rFonts w:cstheme="minorHAnsi"/>
                <w:sz w:val="20"/>
                <w:szCs w:val="20"/>
              </w:rPr>
            </w:pPr>
            <w:r w:rsidRPr="001D37B2">
              <w:rPr>
                <w:rFonts w:cstheme="minorHAnsi"/>
                <w:sz w:val="20"/>
                <w:szCs w:val="20"/>
              </w:rPr>
              <w:t>Diet Pop</w:t>
            </w:r>
          </w:p>
        </w:tc>
        <w:tc>
          <w:tcPr>
            <w:tcW w:w="1634" w:type="dxa"/>
            <w:gridSpan w:val="13"/>
          </w:tcPr>
          <w:p w:rsidR="00523E18" w:rsidRPr="001D37B2" w:rsidRDefault="00523E18" w:rsidP="007838E3">
            <w:pPr>
              <w:rPr>
                <w:rFonts w:cstheme="minorHAnsi"/>
                <w:sz w:val="20"/>
                <w:szCs w:val="20"/>
              </w:rPr>
            </w:pPr>
            <w:r w:rsidRPr="001D37B2">
              <w:rPr>
                <w:rFonts w:cstheme="minorHAnsi"/>
                <w:sz w:val="20"/>
                <w:szCs w:val="20"/>
              </w:rPr>
              <w:t>Fresh Juice</w:t>
            </w:r>
          </w:p>
        </w:tc>
        <w:tc>
          <w:tcPr>
            <w:tcW w:w="3655" w:type="dxa"/>
            <w:gridSpan w:val="19"/>
          </w:tcPr>
          <w:p w:rsidR="00523E18" w:rsidRPr="001D37B2" w:rsidRDefault="00523E18" w:rsidP="00BB1A48">
            <w:pPr>
              <w:rPr>
                <w:rFonts w:cstheme="minorHAnsi"/>
                <w:sz w:val="20"/>
                <w:szCs w:val="20"/>
              </w:rPr>
            </w:pPr>
            <w:r w:rsidRPr="001D37B2">
              <w:rPr>
                <w:rFonts w:cstheme="minorHAnsi"/>
                <w:sz w:val="20"/>
                <w:szCs w:val="20"/>
              </w:rPr>
              <w:t>Bottled Fruit Juice</w:t>
            </w:r>
          </w:p>
        </w:tc>
      </w:tr>
      <w:tr w:rsidR="00523E18" w:rsidRPr="001D37B2" w:rsidTr="00B74CEE">
        <w:trPr>
          <w:gridAfter w:val="1"/>
          <w:wAfter w:w="25" w:type="dxa"/>
        </w:trPr>
        <w:tc>
          <w:tcPr>
            <w:tcW w:w="2216" w:type="dxa"/>
            <w:gridSpan w:val="9"/>
            <w:tcBorders>
              <w:bottom w:val="single" w:sz="4" w:space="0" w:color="auto"/>
            </w:tcBorders>
          </w:tcPr>
          <w:p w:rsidR="00523E18" w:rsidRPr="001D37B2" w:rsidRDefault="00523E18" w:rsidP="007838E3">
            <w:pPr>
              <w:rPr>
                <w:rFonts w:cstheme="minorHAnsi"/>
                <w:sz w:val="20"/>
                <w:szCs w:val="20"/>
              </w:rPr>
            </w:pPr>
            <w:r w:rsidRPr="001D37B2">
              <w:rPr>
                <w:rFonts w:cstheme="minorHAnsi"/>
                <w:sz w:val="20"/>
                <w:szCs w:val="20"/>
              </w:rPr>
              <w:t>Black Tea</w:t>
            </w:r>
          </w:p>
        </w:tc>
        <w:tc>
          <w:tcPr>
            <w:tcW w:w="2298" w:type="dxa"/>
            <w:gridSpan w:val="11"/>
            <w:tcBorders>
              <w:bottom w:val="single" w:sz="4" w:space="0" w:color="auto"/>
            </w:tcBorders>
          </w:tcPr>
          <w:p w:rsidR="00523E18" w:rsidRPr="001D37B2" w:rsidRDefault="00523E18" w:rsidP="007838E3">
            <w:pPr>
              <w:rPr>
                <w:rFonts w:cstheme="minorHAnsi"/>
                <w:sz w:val="20"/>
                <w:szCs w:val="20"/>
              </w:rPr>
            </w:pPr>
            <w:r w:rsidRPr="001D37B2">
              <w:rPr>
                <w:rFonts w:cstheme="minorHAnsi"/>
                <w:sz w:val="20"/>
                <w:szCs w:val="20"/>
              </w:rPr>
              <w:t>Herbal tea</w:t>
            </w:r>
          </w:p>
        </w:tc>
        <w:tc>
          <w:tcPr>
            <w:tcW w:w="1634" w:type="dxa"/>
            <w:gridSpan w:val="13"/>
            <w:tcBorders>
              <w:bottom w:val="single" w:sz="4" w:space="0" w:color="auto"/>
            </w:tcBorders>
          </w:tcPr>
          <w:p w:rsidR="00523E18" w:rsidRPr="001D37B2" w:rsidRDefault="00523E18" w:rsidP="007838E3">
            <w:pPr>
              <w:rPr>
                <w:rFonts w:cstheme="minorHAnsi"/>
                <w:sz w:val="20"/>
                <w:szCs w:val="20"/>
              </w:rPr>
            </w:pPr>
            <w:r w:rsidRPr="001D37B2">
              <w:rPr>
                <w:rFonts w:cstheme="minorHAnsi"/>
                <w:sz w:val="20"/>
                <w:szCs w:val="20"/>
              </w:rPr>
              <w:t>Milk (Type)</w:t>
            </w:r>
          </w:p>
        </w:tc>
        <w:tc>
          <w:tcPr>
            <w:tcW w:w="3655" w:type="dxa"/>
            <w:gridSpan w:val="19"/>
            <w:tcBorders>
              <w:bottom w:val="single" w:sz="4" w:space="0" w:color="auto"/>
            </w:tcBorders>
          </w:tcPr>
          <w:p w:rsidR="00523E18" w:rsidRPr="001D37B2" w:rsidRDefault="00523E18" w:rsidP="00BB1A48">
            <w:pPr>
              <w:rPr>
                <w:rFonts w:cstheme="minorHAnsi"/>
                <w:sz w:val="20"/>
                <w:szCs w:val="20"/>
              </w:rPr>
            </w:pPr>
            <w:r w:rsidRPr="001D37B2">
              <w:rPr>
                <w:rFonts w:cstheme="minorHAnsi"/>
                <w:sz w:val="20"/>
                <w:szCs w:val="20"/>
              </w:rPr>
              <w:t>Alternative Milk (Type)</w:t>
            </w:r>
          </w:p>
        </w:tc>
      </w:tr>
      <w:tr w:rsidR="00523E18" w:rsidRPr="001D37B2" w:rsidTr="003B13E6">
        <w:trPr>
          <w:gridAfter w:val="1"/>
          <w:wAfter w:w="25" w:type="dxa"/>
          <w:trHeight w:val="63"/>
        </w:trPr>
        <w:tc>
          <w:tcPr>
            <w:tcW w:w="9803" w:type="dxa"/>
            <w:gridSpan w:val="52"/>
            <w:tcBorders>
              <w:top w:val="single" w:sz="4" w:space="0" w:color="auto"/>
              <w:left w:val="nil"/>
              <w:bottom w:val="single" w:sz="4" w:space="0" w:color="auto"/>
              <w:right w:val="nil"/>
            </w:tcBorders>
          </w:tcPr>
          <w:p w:rsidR="00523E18" w:rsidRPr="001D37B2" w:rsidRDefault="00523E18" w:rsidP="007838E3">
            <w:pPr>
              <w:rPr>
                <w:rFonts w:cstheme="minorHAnsi"/>
                <w:sz w:val="20"/>
                <w:szCs w:val="20"/>
              </w:rPr>
            </w:pPr>
          </w:p>
        </w:tc>
      </w:tr>
      <w:tr w:rsidR="00DC7260" w:rsidRPr="001D37B2" w:rsidTr="003B13E6">
        <w:trPr>
          <w:gridAfter w:val="1"/>
          <w:wAfter w:w="25" w:type="dxa"/>
        </w:trPr>
        <w:tc>
          <w:tcPr>
            <w:tcW w:w="9803" w:type="dxa"/>
            <w:gridSpan w:val="52"/>
            <w:tcBorders>
              <w:top w:val="single" w:sz="4" w:space="0" w:color="auto"/>
            </w:tcBorders>
          </w:tcPr>
          <w:p w:rsidR="00DC7260" w:rsidRPr="001D37B2" w:rsidRDefault="00DC7260" w:rsidP="00BB1A48">
            <w:pPr>
              <w:rPr>
                <w:rFonts w:cstheme="minorHAnsi"/>
                <w:sz w:val="20"/>
                <w:szCs w:val="20"/>
              </w:rPr>
            </w:pPr>
            <w:r w:rsidRPr="001D37B2">
              <w:rPr>
                <w:rFonts w:cstheme="minorHAnsi"/>
                <w:sz w:val="20"/>
                <w:szCs w:val="20"/>
              </w:rPr>
              <w:t xml:space="preserve">Do you experience any symptoms if meals are missed? Explain: </w:t>
            </w:r>
          </w:p>
          <w:p w:rsidR="00DC7260" w:rsidRPr="001D37B2" w:rsidRDefault="00DC7260" w:rsidP="00BB1A48">
            <w:pPr>
              <w:rPr>
                <w:rFonts w:cstheme="minorHAnsi"/>
                <w:sz w:val="20"/>
                <w:szCs w:val="20"/>
              </w:rPr>
            </w:pPr>
          </w:p>
        </w:tc>
      </w:tr>
      <w:tr w:rsidR="00DC7260" w:rsidRPr="001D37B2" w:rsidTr="003B13E6">
        <w:trPr>
          <w:gridAfter w:val="1"/>
          <w:wAfter w:w="25" w:type="dxa"/>
        </w:trPr>
        <w:tc>
          <w:tcPr>
            <w:tcW w:w="9803" w:type="dxa"/>
            <w:gridSpan w:val="52"/>
            <w:tcBorders>
              <w:bottom w:val="nil"/>
            </w:tcBorders>
          </w:tcPr>
          <w:p w:rsidR="00DC7260" w:rsidRPr="001D37B2" w:rsidRDefault="00DC7260" w:rsidP="00BB1A48">
            <w:pPr>
              <w:rPr>
                <w:rFonts w:cstheme="minorHAnsi"/>
                <w:sz w:val="20"/>
                <w:szCs w:val="20"/>
              </w:rPr>
            </w:pPr>
            <w:r w:rsidRPr="001D37B2">
              <w:rPr>
                <w:rFonts w:cstheme="minorHAnsi"/>
                <w:sz w:val="20"/>
                <w:szCs w:val="20"/>
              </w:rPr>
              <w:lastRenderedPageBreak/>
              <w:t xml:space="preserve">Do you experience any symptoms after meals? Explain: </w:t>
            </w:r>
          </w:p>
          <w:p w:rsidR="00DC7260" w:rsidRPr="001D37B2" w:rsidRDefault="00DC7260" w:rsidP="00BB1A48">
            <w:pPr>
              <w:rPr>
                <w:rFonts w:cstheme="minorHAnsi"/>
                <w:sz w:val="20"/>
                <w:szCs w:val="20"/>
              </w:rPr>
            </w:pPr>
          </w:p>
        </w:tc>
      </w:tr>
      <w:tr w:rsidR="00DC7260" w:rsidRPr="001D37B2" w:rsidTr="00B74CEE">
        <w:trPr>
          <w:gridAfter w:val="1"/>
          <w:wAfter w:w="25" w:type="dxa"/>
        </w:trPr>
        <w:tc>
          <w:tcPr>
            <w:tcW w:w="1506" w:type="dxa"/>
            <w:gridSpan w:val="6"/>
            <w:tcBorders>
              <w:top w:val="nil"/>
              <w:left w:val="nil"/>
              <w:bottom w:val="single" w:sz="4" w:space="0" w:color="auto"/>
              <w:right w:val="nil"/>
            </w:tcBorders>
          </w:tcPr>
          <w:p w:rsidR="00DC7260" w:rsidRPr="001D37B2" w:rsidRDefault="00DC7260" w:rsidP="007838E3">
            <w:pPr>
              <w:rPr>
                <w:rFonts w:cstheme="minorHAnsi"/>
                <w:sz w:val="20"/>
                <w:szCs w:val="20"/>
              </w:rPr>
            </w:pPr>
          </w:p>
        </w:tc>
        <w:tc>
          <w:tcPr>
            <w:tcW w:w="1351" w:type="dxa"/>
            <w:gridSpan w:val="7"/>
            <w:tcBorders>
              <w:top w:val="nil"/>
              <w:left w:val="nil"/>
              <w:bottom w:val="single" w:sz="4" w:space="0" w:color="auto"/>
              <w:right w:val="nil"/>
            </w:tcBorders>
          </w:tcPr>
          <w:p w:rsidR="00DC7260" w:rsidRPr="001D37B2" w:rsidRDefault="00DC7260" w:rsidP="007838E3">
            <w:pPr>
              <w:rPr>
                <w:rFonts w:cstheme="minorHAnsi"/>
                <w:sz w:val="20"/>
                <w:szCs w:val="20"/>
              </w:rPr>
            </w:pPr>
          </w:p>
        </w:tc>
        <w:tc>
          <w:tcPr>
            <w:tcW w:w="1357" w:type="dxa"/>
            <w:gridSpan w:val="4"/>
            <w:tcBorders>
              <w:top w:val="nil"/>
              <w:left w:val="nil"/>
              <w:bottom w:val="single" w:sz="4" w:space="0" w:color="auto"/>
              <w:right w:val="nil"/>
            </w:tcBorders>
          </w:tcPr>
          <w:p w:rsidR="00DC7260" w:rsidRPr="001D37B2" w:rsidRDefault="00DC7260" w:rsidP="007838E3">
            <w:pPr>
              <w:rPr>
                <w:rFonts w:cstheme="minorHAnsi"/>
                <w:sz w:val="20"/>
                <w:szCs w:val="20"/>
              </w:rPr>
            </w:pPr>
          </w:p>
          <w:p w:rsidR="00132721" w:rsidRPr="001D37B2" w:rsidRDefault="00132721" w:rsidP="007838E3">
            <w:pPr>
              <w:rPr>
                <w:rFonts w:cstheme="minorHAnsi"/>
                <w:sz w:val="20"/>
                <w:szCs w:val="20"/>
              </w:rPr>
            </w:pPr>
          </w:p>
        </w:tc>
        <w:tc>
          <w:tcPr>
            <w:tcW w:w="1363" w:type="dxa"/>
            <w:gridSpan w:val="11"/>
            <w:tcBorders>
              <w:top w:val="nil"/>
              <w:left w:val="nil"/>
              <w:bottom w:val="single" w:sz="4" w:space="0" w:color="auto"/>
              <w:right w:val="nil"/>
            </w:tcBorders>
          </w:tcPr>
          <w:p w:rsidR="00DC7260" w:rsidRPr="001D37B2" w:rsidRDefault="00DC7260" w:rsidP="007838E3">
            <w:pPr>
              <w:rPr>
                <w:rFonts w:cstheme="minorHAnsi"/>
                <w:sz w:val="20"/>
                <w:szCs w:val="20"/>
              </w:rPr>
            </w:pPr>
          </w:p>
        </w:tc>
        <w:tc>
          <w:tcPr>
            <w:tcW w:w="1361" w:type="dxa"/>
            <w:gridSpan w:val="14"/>
            <w:tcBorders>
              <w:top w:val="nil"/>
              <w:left w:val="nil"/>
              <w:bottom w:val="single" w:sz="4" w:space="0" w:color="auto"/>
              <w:right w:val="nil"/>
            </w:tcBorders>
          </w:tcPr>
          <w:p w:rsidR="00DC7260" w:rsidRPr="001D37B2" w:rsidRDefault="00DC7260" w:rsidP="007838E3">
            <w:pPr>
              <w:rPr>
                <w:rFonts w:cstheme="minorHAnsi"/>
                <w:sz w:val="20"/>
                <w:szCs w:val="20"/>
              </w:rPr>
            </w:pPr>
          </w:p>
        </w:tc>
        <w:tc>
          <w:tcPr>
            <w:tcW w:w="1356" w:type="dxa"/>
            <w:gridSpan w:val="5"/>
            <w:tcBorders>
              <w:top w:val="nil"/>
              <w:left w:val="nil"/>
              <w:bottom w:val="single" w:sz="4" w:space="0" w:color="auto"/>
              <w:right w:val="nil"/>
            </w:tcBorders>
          </w:tcPr>
          <w:p w:rsidR="00DC7260" w:rsidRPr="001D37B2" w:rsidRDefault="00DC7260" w:rsidP="007838E3">
            <w:pPr>
              <w:rPr>
                <w:rFonts w:cstheme="minorHAnsi"/>
                <w:sz w:val="20"/>
                <w:szCs w:val="20"/>
              </w:rPr>
            </w:pPr>
          </w:p>
        </w:tc>
        <w:tc>
          <w:tcPr>
            <w:tcW w:w="1509" w:type="dxa"/>
            <w:gridSpan w:val="5"/>
            <w:tcBorders>
              <w:top w:val="nil"/>
              <w:left w:val="nil"/>
              <w:bottom w:val="single" w:sz="4" w:space="0" w:color="auto"/>
              <w:right w:val="nil"/>
            </w:tcBorders>
          </w:tcPr>
          <w:p w:rsidR="00DC7260" w:rsidRPr="001D37B2" w:rsidRDefault="00DC7260" w:rsidP="007838E3">
            <w:pPr>
              <w:rPr>
                <w:rFonts w:cstheme="minorHAnsi"/>
                <w:sz w:val="20"/>
                <w:szCs w:val="20"/>
              </w:rPr>
            </w:pPr>
          </w:p>
        </w:tc>
      </w:tr>
      <w:tr w:rsidR="00DC7260" w:rsidRPr="001D37B2" w:rsidTr="003B13E6">
        <w:trPr>
          <w:gridAfter w:val="1"/>
          <w:wAfter w:w="25" w:type="dxa"/>
          <w:trHeight w:val="1215"/>
        </w:trPr>
        <w:tc>
          <w:tcPr>
            <w:tcW w:w="9803" w:type="dxa"/>
            <w:gridSpan w:val="52"/>
            <w:tcBorders>
              <w:top w:val="single" w:sz="4" w:space="0" w:color="auto"/>
            </w:tcBorders>
          </w:tcPr>
          <w:p w:rsidR="00DC7260" w:rsidRPr="001D37B2" w:rsidRDefault="00DC7260" w:rsidP="00DC7260">
            <w:pPr>
              <w:rPr>
                <w:rFonts w:cstheme="minorHAnsi"/>
                <w:sz w:val="20"/>
                <w:szCs w:val="20"/>
              </w:rPr>
            </w:pPr>
            <w:r w:rsidRPr="001D37B2">
              <w:rPr>
                <w:rFonts w:cstheme="minorHAnsi"/>
                <w:sz w:val="20"/>
                <w:szCs w:val="20"/>
              </w:rPr>
              <w:t>Any other comments:</w:t>
            </w:r>
          </w:p>
          <w:p w:rsidR="00DC7260" w:rsidRPr="001D37B2" w:rsidRDefault="00DC7260" w:rsidP="00DC7260">
            <w:pPr>
              <w:rPr>
                <w:rFonts w:cstheme="minorHAnsi"/>
                <w:sz w:val="20"/>
                <w:szCs w:val="20"/>
              </w:rPr>
            </w:pPr>
          </w:p>
          <w:p w:rsidR="00DC7260" w:rsidRPr="001D37B2" w:rsidRDefault="00DC7260" w:rsidP="00DC7260">
            <w:pPr>
              <w:rPr>
                <w:rFonts w:cstheme="minorHAnsi"/>
                <w:sz w:val="20"/>
                <w:szCs w:val="20"/>
              </w:rPr>
            </w:pPr>
            <w:r w:rsidRPr="001D37B2">
              <w:rPr>
                <w:rFonts w:cstheme="minorHAnsi"/>
                <w:sz w:val="20"/>
                <w:szCs w:val="20"/>
              </w:rPr>
              <w:t xml:space="preserve">If you have been on a Candida protocol before please describe what you ate, what you did not eat, what supplements you were on and how long you were on the protocol. Please also describe how it helped you, how it helped and how it didn’t help. This will help us decide what would be the best path for you. Thank you. </w:t>
            </w:r>
          </w:p>
        </w:tc>
      </w:tr>
      <w:tr w:rsidR="00DC7260" w:rsidRPr="001D37B2" w:rsidTr="003B13E6">
        <w:trPr>
          <w:gridAfter w:val="1"/>
          <w:wAfter w:w="25" w:type="dxa"/>
          <w:trHeight w:val="1230"/>
        </w:trPr>
        <w:tc>
          <w:tcPr>
            <w:tcW w:w="9803" w:type="dxa"/>
            <w:gridSpan w:val="52"/>
          </w:tcPr>
          <w:p w:rsidR="00DC7260" w:rsidRPr="001D37B2" w:rsidRDefault="00DC7260" w:rsidP="00DC7260">
            <w:pPr>
              <w:tabs>
                <w:tab w:val="left" w:pos="2139"/>
              </w:tabs>
              <w:rPr>
                <w:rFonts w:cstheme="minorHAnsi"/>
                <w:sz w:val="20"/>
                <w:szCs w:val="20"/>
              </w:rPr>
            </w:pPr>
          </w:p>
        </w:tc>
      </w:tr>
      <w:tr w:rsidR="009202D3" w:rsidRPr="001D37B2" w:rsidTr="00B74CEE">
        <w:trPr>
          <w:trHeight w:val="306"/>
        </w:trPr>
        <w:tc>
          <w:tcPr>
            <w:tcW w:w="8554" w:type="dxa"/>
            <w:gridSpan w:val="49"/>
            <w:tcBorders>
              <w:top w:val="nil"/>
              <w:left w:val="nil"/>
              <w:bottom w:val="nil"/>
              <w:right w:val="nil"/>
            </w:tcBorders>
          </w:tcPr>
          <w:p w:rsidR="00CD7E6E" w:rsidRPr="001D37B2" w:rsidRDefault="00CD7E6E" w:rsidP="00A769E7">
            <w:pPr>
              <w:rPr>
                <w:rFonts w:eastAsia="Calibri" w:cstheme="minorHAnsi"/>
                <w:sz w:val="20"/>
                <w:szCs w:val="20"/>
                <w:lang w:val="en-CA"/>
              </w:rPr>
            </w:pPr>
          </w:p>
          <w:p w:rsidR="009202D3" w:rsidRPr="001D37B2" w:rsidRDefault="009202D3" w:rsidP="00A769E7">
            <w:pPr>
              <w:rPr>
                <w:rFonts w:cstheme="minorHAnsi"/>
                <w:sz w:val="20"/>
                <w:szCs w:val="20"/>
              </w:rPr>
            </w:pPr>
            <w:r w:rsidRPr="001D37B2">
              <w:rPr>
                <w:rFonts w:eastAsia="Calibri" w:cstheme="minorHAnsi"/>
                <w:sz w:val="20"/>
                <w:szCs w:val="20"/>
                <w:lang w:val="en-CA"/>
              </w:rPr>
              <w:t>Symptom Questionnaire - Part I</w:t>
            </w:r>
          </w:p>
        </w:tc>
        <w:tc>
          <w:tcPr>
            <w:tcW w:w="1274" w:type="dxa"/>
            <w:gridSpan w:val="4"/>
            <w:tcBorders>
              <w:top w:val="nil"/>
              <w:left w:val="nil"/>
              <w:bottom w:val="nil"/>
              <w:right w:val="nil"/>
            </w:tcBorders>
          </w:tcPr>
          <w:p w:rsidR="009202D3" w:rsidRPr="001D37B2" w:rsidRDefault="009202D3" w:rsidP="00A769E7">
            <w:pPr>
              <w:rPr>
                <w:rFonts w:cstheme="minorHAnsi"/>
                <w:sz w:val="20"/>
                <w:szCs w:val="20"/>
              </w:rPr>
            </w:pPr>
          </w:p>
        </w:tc>
      </w:tr>
      <w:tr w:rsidR="009202D3" w:rsidRPr="001D37B2" w:rsidTr="00B74CEE">
        <w:tc>
          <w:tcPr>
            <w:tcW w:w="1583" w:type="dxa"/>
            <w:gridSpan w:val="7"/>
            <w:tcBorders>
              <w:top w:val="nil"/>
              <w:left w:val="nil"/>
              <w:bottom w:val="nil"/>
              <w:right w:val="nil"/>
            </w:tcBorders>
          </w:tcPr>
          <w:p w:rsidR="009202D3" w:rsidRPr="001D37B2" w:rsidRDefault="009202D3" w:rsidP="00A769E7">
            <w:pPr>
              <w:rPr>
                <w:rFonts w:cstheme="minorHAnsi"/>
                <w:sz w:val="20"/>
                <w:szCs w:val="20"/>
              </w:rPr>
            </w:pPr>
          </w:p>
        </w:tc>
        <w:tc>
          <w:tcPr>
            <w:tcW w:w="1326" w:type="dxa"/>
            <w:gridSpan w:val="7"/>
            <w:tcBorders>
              <w:top w:val="nil"/>
              <w:left w:val="nil"/>
              <w:bottom w:val="nil"/>
              <w:right w:val="nil"/>
            </w:tcBorders>
          </w:tcPr>
          <w:p w:rsidR="009202D3" w:rsidRPr="001D37B2" w:rsidRDefault="009202D3" w:rsidP="00A769E7">
            <w:pPr>
              <w:rPr>
                <w:rFonts w:cstheme="minorHAnsi"/>
                <w:sz w:val="20"/>
                <w:szCs w:val="20"/>
              </w:rPr>
            </w:pPr>
          </w:p>
        </w:tc>
        <w:tc>
          <w:tcPr>
            <w:tcW w:w="1568" w:type="dxa"/>
            <w:gridSpan w:val="5"/>
            <w:tcBorders>
              <w:top w:val="nil"/>
              <w:left w:val="nil"/>
              <w:bottom w:val="nil"/>
              <w:right w:val="nil"/>
            </w:tcBorders>
          </w:tcPr>
          <w:p w:rsidR="009202D3" w:rsidRPr="001D37B2" w:rsidRDefault="009202D3" w:rsidP="00A769E7">
            <w:pPr>
              <w:rPr>
                <w:rFonts w:cstheme="minorHAnsi"/>
                <w:sz w:val="20"/>
                <w:szCs w:val="20"/>
              </w:rPr>
            </w:pPr>
          </w:p>
        </w:tc>
        <w:tc>
          <w:tcPr>
            <w:tcW w:w="673" w:type="dxa"/>
            <w:gridSpan w:val="7"/>
            <w:tcBorders>
              <w:top w:val="nil"/>
              <w:left w:val="nil"/>
              <w:bottom w:val="nil"/>
              <w:right w:val="nil"/>
            </w:tcBorders>
          </w:tcPr>
          <w:p w:rsidR="009202D3" w:rsidRPr="001D37B2" w:rsidRDefault="009202D3" w:rsidP="00A769E7">
            <w:pPr>
              <w:rPr>
                <w:rFonts w:cstheme="minorHAnsi"/>
                <w:sz w:val="20"/>
                <w:szCs w:val="20"/>
              </w:rPr>
            </w:pPr>
          </w:p>
        </w:tc>
        <w:tc>
          <w:tcPr>
            <w:tcW w:w="2001" w:type="dxa"/>
            <w:gridSpan w:val="19"/>
            <w:tcBorders>
              <w:top w:val="nil"/>
              <w:left w:val="nil"/>
              <w:bottom w:val="nil"/>
              <w:right w:val="nil"/>
            </w:tcBorders>
          </w:tcPr>
          <w:p w:rsidR="009202D3" w:rsidRPr="001D37B2" w:rsidRDefault="009202D3" w:rsidP="00A769E7">
            <w:pPr>
              <w:rPr>
                <w:rFonts w:cstheme="minorHAnsi"/>
                <w:sz w:val="20"/>
                <w:szCs w:val="20"/>
              </w:rPr>
            </w:pPr>
          </w:p>
        </w:tc>
        <w:tc>
          <w:tcPr>
            <w:tcW w:w="1403" w:type="dxa"/>
            <w:gridSpan w:val="4"/>
            <w:tcBorders>
              <w:top w:val="nil"/>
              <w:left w:val="nil"/>
              <w:bottom w:val="nil"/>
              <w:right w:val="nil"/>
            </w:tcBorders>
          </w:tcPr>
          <w:p w:rsidR="009202D3" w:rsidRPr="001D37B2" w:rsidRDefault="009202D3" w:rsidP="00A769E7">
            <w:pPr>
              <w:rPr>
                <w:rFonts w:cstheme="minorHAnsi"/>
                <w:sz w:val="20"/>
                <w:szCs w:val="20"/>
              </w:rPr>
            </w:pPr>
          </w:p>
        </w:tc>
        <w:tc>
          <w:tcPr>
            <w:tcW w:w="1274" w:type="dxa"/>
            <w:gridSpan w:val="4"/>
            <w:tcBorders>
              <w:top w:val="nil"/>
              <w:left w:val="nil"/>
              <w:bottom w:val="nil"/>
              <w:right w:val="nil"/>
            </w:tcBorders>
          </w:tcPr>
          <w:p w:rsidR="009202D3" w:rsidRPr="001D37B2" w:rsidRDefault="009202D3" w:rsidP="00A769E7">
            <w:pPr>
              <w:rPr>
                <w:rFonts w:cstheme="minorHAnsi"/>
                <w:sz w:val="20"/>
                <w:szCs w:val="20"/>
              </w:rPr>
            </w:pPr>
          </w:p>
        </w:tc>
      </w:tr>
      <w:tr w:rsidR="009202D3" w:rsidRPr="001D37B2" w:rsidTr="00B74CEE">
        <w:trPr>
          <w:trHeight w:val="270"/>
        </w:trPr>
        <w:tc>
          <w:tcPr>
            <w:tcW w:w="2909" w:type="dxa"/>
            <w:gridSpan w:val="14"/>
            <w:tcBorders>
              <w:top w:val="nil"/>
              <w:left w:val="nil"/>
              <w:bottom w:val="nil"/>
              <w:right w:val="nil"/>
            </w:tcBorders>
          </w:tcPr>
          <w:p w:rsidR="009202D3" w:rsidRPr="001D37B2" w:rsidRDefault="009202D3" w:rsidP="00A769E7">
            <w:pPr>
              <w:rPr>
                <w:rFonts w:cstheme="minorHAnsi"/>
                <w:sz w:val="20"/>
                <w:szCs w:val="20"/>
              </w:rPr>
            </w:pPr>
            <w:r w:rsidRPr="001D37B2">
              <w:rPr>
                <w:rFonts w:eastAsia="Calibri" w:cstheme="minorHAnsi"/>
                <w:sz w:val="20"/>
                <w:szCs w:val="20"/>
                <w:lang w:val="en-CA"/>
              </w:rPr>
              <w:t>Please answer “yes” or “no”</w:t>
            </w:r>
          </w:p>
        </w:tc>
        <w:tc>
          <w:tcPr>
            <w:tcW w:w="1568" w:type="dxa"/>
            <w:gridSpan w:val="5"/>
            <w:tcBorders>
              <w:top w:val="nil"/>
              <w:left w:val="nil"/>
              <w:bottom w:val="nil"/>
              <w:right w:val="nil"/>
            </w:tcBorders>
          </w:tcPr>
          <w:p w:rsidR="009202D3" w:rsidRPr="001D37B2" w:rsidRDefault="009202D3" w:rsidP="00A769E7">
            <w:pPr>
              <w:rPr>
                <w:rFonts w:cstheme="minorHAnsi"/>
                <w:sz w:val="20"/>
                <w:szCs w:val="20"/>
              </w:rPr>
            </w:pPr>
          </w:p>
        </w:tc>
        <w:tc>
          <w:tcPr>
            <w:tcW w:w="673" w:type="dxa"/>
            <w:gridSpan w:val="7"/>
            <w:tcBorders>
              <w:top w:val="nil"/>
              <w:left w:val="nil"/>
              <w:bottom w:val="nil"/>
              <w:right w:val="nil"/>
            </w:tcBorders>
          </w:tcPr>
          <w:p w:rsidR="009202D3" w:rsidRPr="001D37B2" w:rsidRDefault="009202D3" w:rsidP="00A769E7">
            <w:pPr>
              <w:rPr>
                <w:rFonts w:cstheme="minorHAnsi"/>
                <w:sz w:val="20"/>
                <w:szCs w:val="20"/>
              </w:rPr>
            </w:pPr>
          </w:p>
        </w:tc>
        <w:tc>
          <w:tcPr>
            <w:tcW w:w="2001" w:type="dxa"/>
            <w:gridSpan w:val="19"/>
            <w:tcBorders>
              <w:top w:val="nil"/>
              <w:left w:val="nil"/>
              <w:bottom w:val="nil"/>
              <w:right w:val="nil"/>
            </w:tcBorders>
          </w:tcPr>
          <w:p w:rsidR="009202D3" w:rsidRPr="001D37B2" w:rsidRDefault="009202D3" w:rsidP="00A769E7">
            <w:pPr>
              <w:rPr>
                <w:rFonts w:cstheme="minorHAnsi"/>
                <w:sz w:val="20"/>
                <w:szCs w:val="20"/>
              </w:rPr>
            </w:pPr>
          </w:p>
        </w:tc>
        <w:tc>
          <w:tcPr>
            <w:tcW w:w="1403" w:type="dxa"/>
            <w:gridSpan w:val="4"/>
            <w:tcBorders>
              <w:top w:val="nil"/>
              <w:left w:val="nil"/>
              <w:bottom w:val="nil"/>
              <w:right w:val="nil"/>
            </w:tcBorders>
          </w:tcPr>
          <w:p w:rsidR="009202D3" w:rsidRPr="001D37B2" w:rsidRDefault="009202D3" w:rsidP="00A769E7">
            <w:pPr>
              <w:rPr>
                <w:rFonts w:cstheme="minorHAnsi"/>
                <w:sz w:val="20"/>
                <w:szCs w:val="20"/>
              </w:rPr>
            </w:pPr>
          </w:p>
        </w:tc>
        <w:tc>
          <w:tcPr>
            <w:tcW w:w="1274" w:type="dxa"/>
            <w:gridSpan w:val="4"/>
            <w:tcBorders>
              <w:top w:val="nil"/>
              <w:left w:val="nil"/>
              <w:bottom w:val="nil"/>
              <w:right w:val="nil"/>
            </w:tcBorders>
          </w:tcPr>
          <w:p w:rsidR="009202D3" w:rsidRPr="001D37B2" w:rsidRDefault="009202D3" w:rsidP="00A769E7">
            <w:pPr>
              <w:rPr>
                <w:rFonts w:cstheme="minorHAnsi"/>
                <w:sz w:val="20"/>
                <w:szCs w:val="20"/>
              </w:rPr>
            </w:pPr>
          </w:p>
        </w:tc>
      </w:tr>
      <w:tr w:rsidR="009202D3" w:rsidRPr="001D37B2" w:rsidTr="00B74CEE">
        <w:tc>
          <w:tcPr>
            <w:tcW w:w="1583" w:type="dxa"/>
            <w:gridSpan w:val="7"/>
            <w:tcBorders>
              <w:top w:val="nil"/>
              <w:left w:val="nil"/>
              <w:bottom w:val="nil"/>
              <w:right w:val="nil"/>
            </w:tcBorders>
          </w:tcPr>
          <w:p w:rsidR="009202D3" w:rsidRPr="001D37B2" w:rsidRDefault="009202D3" w:rsidP="00A769E7">
            <w:pPr>
              <w:rPr>
                <w:rFonts w:cstheme="minorHAnsi"/>
                <w:sz w:val="20"/>
                <w:szCs w:val="20"/>
              </w:rPr>
            </w:pPr>
          </w:p>
        </w:tc>
        <w:tc>
          <w:tcPr>
            <w:tcW w:w="1326" w:type="dxa"/>
            <w:gridSpan w:val="7"/>
            <w:tcBorders>
              <w:top w:val="nil"/>
              <w:left w:val="nil"/>
              <w:bottom w:val="nil"/>
              <w:right w:val="nil"/>
            </w:tcBorders>
          </w:tcPr>
          <w:p w:rsidR="009202D3" w:rsidRPr="001D37B2" w:rsidRDefault="009202D3" w:rsidP="00A769E7">
            <w:pPr>
              <w:rPr>
                <w:rFonts w:cstheme="minorHAnsi"/>
                <w:sz w:val="20"/>
                <w:szCs w:val="20"/>
              </w:rPr>
            </w:pPr>
          </w:p>
        </w:tc>
        <w:tc>
          <w:tcPr>
            <w:tcW w:w="1568" w:type="dxa"/>
            <w:gridSpan w:val="5"/>
            <w:tcBorders>
              <w:top w:val="nil"/>
              <w:left w:val="nil"/>
              <w:bottom w:val="nil"/>
              <w:right w:val="nil"/>
            </w:tcBorders>
          </w:tcPr>
          <w:p w:rsidR="009202D3" w:rsidRPr="001D37B2" w:rsidRDefault="009202D3" w:rsidP="00A769E7">
            <w:pPr>
              <w:rPr>
                <w:rFonts w:cstheme="minorHAnsi"/>
                <w:sz w:val="20"/>
                <w:szCs w:val="20"/>
              </w:rPr>
            </w:pPr>
          </w:p>
        </w:tc>
        <w:tc>
          <w:tcPr>
            <w:tcW w:w="673" w:type="dxa"/>
            <w:gridSpan w:val="7"/>
            <w:tcBorders>
              <w:top w:val="nil"/>
              <w:left w:val="nil"/>
              <w:bottom w:val="nil"/>
              <w:right w:val="nil"/>
            </w:tcBorders>
          </w:tcPr>
          <w:p w:rsidR="009202D3" w:rsidRPr="001D37B2" w:rsidRDefault="009202D3" w:rsidP="00A769E7">
            <w:pPr>
              <w:rPr>
                <w:rFonts w:cstheme="minorHAnsi"/>
                <w:sz w:val="20"/>
                <w:szCs w:val="20"/>
              </w:rPr>
            </w:pPr>
          </w:p>
        </w:tc>
        <w:tc>
          <w:tcPr>
            <w:tcW w:w="2001" w:type="dxa"/>
            <w:gridSpan w:val="19"/>
            <w:tcBorders>
              <w:top w:val="nil"/>
              <w:left w:val="nil"/>
              <w:bottom w:val="nil"/>
              <w:right w:val="nil"/>
            </w:tcBorders>
          </w:tcPr>
          <w:p w:rsidR="009202D3" w:rsidRPr="001D37B2" w:rsidRDefault="009202D3" w:rsidP="00A769E7">
            <w:pPr>
              <w:rPr>
                <w:rFonts w:cstheme="minorHAnsi"/>
                <w:sz w:val="20"/>
                <w:szCs w:val="20"/>
              </w:rPr>
            </w:pPr>
          </w:p>
        </w:tc>
        <w:tc>
          <w:tcPr>
            <w:tcW w:w="1403" w:type="dxa"/>
            <w:gridSpan w:val="4"/>
            <w:tcBorders>
              <w:top w:val="nil"/>
              <w:left w:val="nil"/>
              <w:bottom w:val="nil"/>
              <w:right w:val="nil"/>
            </w:tcBorders>
          </w:tcPr>
          <w:p w:rsidR="009202D3" w:rsidRPr="001D37B2" w:rsidRDefault="009202D3" w:rsidP="00A769E7">
            <w:pPr>
              <w:rPr>
                <w:rFonts w:cstheme="minorHAnsi"/>
                <w:sz w:val="20"/>
                <w:szCs w:val="20"/>
              </w:rPr>
            </w:pPr>
          </w:p>
        </w:tc>
        <w:tc>
          <w:tcPr>
            <w:tcW w:w="1274" w:type="dxa"/>
            <w:gridSpan w:val="4"/>
            <w:tcBorders>
              <w:top w:val="nil"/>
              <w:left w:val="nil"/>
              <w:bottom w:val="nil"/>
              <w:right w:val="nil"/>
            </w:tcBorders>
          </w:tcPr>
          <w:p w:rsidR="009202D3" w:rsidRPr="001D37B2" w:rsidRDefault="009202D3" w:rsidP="00A769E7">
            <w:pPr>
              <w:rPr>
                <w:rFonts w:cstheme="minorHAnsi"/>
                <w:sz w:val="20"/>
                <w:szCs w:val="20"/>
              </w:rPr>
            </w:pPr>
          </w:p>
        </w:tc>
      </w:tr>
      <w:tr w:rsidR="00A769E7" w:rsidRPr="001D37B2" w:rsidTr="00B74CEE">
        <w:tc>
          <w:tcPr>
            <w:tcW w:w="5150" w:type="dxa"/>
            <w:gridSpan w:val="26"/>
            <w:tcBorders>
              <w:top w:val="nil"/>
              <w:left w:val="nil"/>
              <w:bottom w:val="nil"/>
              <w:right w:val="nil"/>
            </w:tcBorders>
          </w:tcPr>
          <w:p w:rsidR="00A769E7" w:rsidRPr="001D37B2" w:rsidRDefault="00A769E7" w:rsidP="00A769E7">
            <w:pPr>
              <w:rPr>
                <w:rFonts w:cstheme="minorHAnsi"/>
                <w:sz w:val="20"/>
                <w:szCs w:val="20"/>
              </w:rPr>
            </w:pPr>
            <w:r w:rsidRPr="001D37B2">
              <w:rPr>
                <w:rFonts w:eastAsia="Calibri" w:cstheme="minorHAnsi"/>
                <w:sz w:val="20"/>
                <w:szCs w:val="20"/>
                <w:lang w:val="en-CA"/>
              </w:rPr>
              <w:t>Have you taken antibiotics for acne for one month or longer?</w:t>
            </w:r>
          </w:p>
        </w:tc>
        <w:tc>
          <w:tcPr>
            <w:tcW w:w="1341" w:type="dxa"/>
            <w:gridSpan w:val="12"/>
            <w:tcBorders>
              <w:top w:val="nil"/>
              <w:left w:val="nil"/>
              <w:bottom w:val="single" w:sz="4" w:space="0" w:color="auto"/>
              <w:right w:val="nil"/>
            </w:tcBorders>
          </w:tcPr>
          <w:p w:rsidR="00A769E7" w:rsidRPr="001D37B2" w:rsidRDefault="00E80413" w:rsidP="00A769E7">
            <w:pPr>
              <w:rPr>
                <w:rFonts w:cstheme="minorHAnsi"/>
                <w:sz w:val="20"/>
                <w:szCs w:val="20"/>
              </w:rPr>
            </w:pPr>
            <w:r>
              <w:rPr>
                <w:rFonts w:cstheme="minorHAnsi"/>
                <w:sz w:val="20"/>
                <w:szCs w:val="20"/>
              </w:rPr>
              <w:t xml:space="preserve"> </w:t>
            </w:r>
          </w:p>
        </w:tc>
        <w:tc>
          <w:tcPr>
            <w:tcW w:w="3337" w:type="dxa"/>
            <w:gridSpan w:val="15"/>
            <w:tcBorders>
              <w:top w:val="nil"/>
              <w:left w:val="nil"/>
              <w:bottom w:val="nil"/>
              <w:right w:val="nil"/>
            </w:tcBorders>
          </w:tcPr>
          <w:p w:rsidR="00A769E7" w:rsidRPr="001D37B2" w:rsidRDefault="00A769E7" w:rsidP="00A769E7">
            <w:pPr>
              <w:rPr>
                <w:rFonts w:cstheme="minorHAnsi"/>
                <w:sz w:val="20"/>
                <w:szCs w:val="20"/>
              </w:rPr>
            </w:pPr>
            <w:r w:rsidRPr="001D37B2">
              <w:rPr>
                <w:rFonts w:eastAsia="Calibri" w:cstheme="minorHAnsi"/>
                <w:sz w:val="20"/>
                <w:szCs w:val="20"/>
                <w:lang w:val="en-CA"/>
              </w:rPr>
              <w:t>IN, IM, D</w:t>
            </w:r>
          </w:p>
        </w:tc>
      </w:tr>
      <w:tr w:rsidR="00A769E7" w:rsidRPr="001D37B2" w:rsidTr="00B74CEE">
        <w:tc>
          <w:tcPr>
            <w:tcW w:w="5150" w:type="dxa"/>
            <w:gridSpan w:val="26"/>
            <w:tcBorders>
              <w:top w:val="nil"/>
              <w:left w:val="nil"/>
              <w:bottom w:val="nil"/>
              <w:right w:val="nil"/>
            </w:tcBorders>
          </w:tcPr>
          <w:p w:rsidR="00A769E7" w:rsidRPr="001D37B2" w:rsidRDefault="00A769E7" w:rsidP="00A769E7">
            <w:pPr>
              <w:rPr>
                <w:rFonts w:cstheme="minorHAnsi"/>
                <w:sz w:val="20"/>
                <w:szCs w:val="20"/>
              </w:rPr>
            </w:pPr>
            <w:r w:rsidRPr="001D37B2">
              <w:rPr>
                <w:rFonts w:eastAsia="Calibri" w:cstheme="minorHAnsi"/>
                <w:sz w:val="20"/>
                <w:szCs w:val="20"/>
                <w:lang w:val="en-CA"/>
              </w:rPr>
              <w:t>Have you ever taken an antibiotic?</w:t>
            </w:r>
          </w:p>
        </w:tc>
        <w:tc>
          <w:tcPr>
            <w:tcW w:w="1341" w:type="dxa"/>
            <w:gridSpan w:val="12"/>
            <w:tcBorders>
              <w:top w:val="single" w:sz="4" w:space="0" w:color="auto"/>
              <w:left w:val="nil"/>
              <w:bottom w:val="single" w:sz="4" w:space="0" w:color="auto"/>
              <w:right w:val="nil"/>
            </w:tcBorders>
          </w:tcPr>
          <w:p w:rsidR="00A769E7" w:rsidRPr="001D37B2" w:rsidRDefault="00A769E7" w:rsidP="00A769E7">
            <w:pPr>
              <w:rPr>
                <w:rFonts w:cstheme="minorHAnsi"/>
                <w:sz w:val="20"/>
                <w:szCs w:val="20"/>
              </w:rPr>
            </w:pPr>
          </w:p>
        </w:tc>
        <w:tc>
          <w:tcPr>
            <w:tcW w:w="3337" w:type="dxa"/>
            <w:gridSpan w:val="15"/>
            <w:tcBorders>
              <w:top w:val="nil"/>
              <w:left w:val="nil"/>
              <w:bottom w:val="nil"/>
              <w:right w:val="nil"/>
            </w:tcBorders>
          </w:tcPr>
          <w:p w:rsidR="00A769E7" w:rsidRPr="001D37B2" w:rsidRDefault="00A769E7" w:rsidP="00A769E7">
            <w:pPr>
              <w:rPr>
                <w:rFonts w:cstheme="minorHAnsi"/>
                <w:sz w:val="20"/>
                <w:szCs w:val="20"/>
              </w:rPr>
            </w:pPr>
            <w:r w:rsidRPr="001D37B2">
              <w:rPr>
                <w:rFonts w:eastAsia="Calibri" w:cstheme="minorHAnsi"/>
                <w:sz w:val="20"/>
                <w:szCs w:val="20"/>
                <w:lang w:val="en-CA"/>
              </w:rPr>
              <w:t>IN, IM, D</w:t>
            </w:r>
          </w:p>
        </w:tc>
      </w:tr>
      <w:tr w:rsidR="009202D3" w:rsidRPr="001D37B2" w:rsidTr="008269A1">
        <w:tc>
          <w:tcPr>
            <w:tcW w:w="9828" w:type="dxa"/>
            <w:gridSpan w:val="53"/>
            <w:tcBorders>
              <w:top w:val="nil"/>
              <w:left w:val="nil"/>
              <w:bottom w:val="nil"/>
              <w:right w:val="nil"/>
            </w:tcBorders>
          </w:tcPr>
          <w:p w:rsidR="009202D3" w:rsidRPr="001D37B2" w:rsidRDefault="009202D3" w:rsidP="00A769E7">
            <w:pPr>
              <w:rPr>
                <w:rFonts w:cstheme="minorHAnsi"/>
                <w:sz w:val="20"/>
                <w:szCs w:val="20"/>
              </w:rPr>
            </w:pPr>
          </w:p>
        </w:tc>
      </w:tr>
      <w:tr w:rsidR="009202D3" w:rsidRPr="001D37B2" w:rsidTr="00B74CEE">
        <w:tc>
          <w:tcPr>
            <w:tcW w:w="824" w:type="dxa"/>
            <w:tcBorders>
              <w:top w:val="nil"/>
              <w:left w:val="nil"/>
              <w:bottom w:val="nil"/>
              <w:right w:val="nil"/>
            </w:tcBorders>
          </w:tcPr>
          <w:p w:rsidR="009202D3" w:rsidRPr="001D37B2" w:rsidRDefault="009202D3" w:rsidP="00E80413">
            <w:pPr>
              <w:rPr>
                <w:rFonts w:cstheme="minorHAnsi"/>
                <w:sz w:val="20"/>
                <w:szCs w:val="20"/>
              </w:rPr>
            </w:pPr>
            <w:r w:rsidRPr="001D37B2">
              <w:rPr>
                <w:rFonts w:eastAsia="Calibri" w:cstheme="minorHAnsi"/>
                <w:sz w:val="20"/>
                <w:szCs w:val="20"/>
                <w:lang w:val="en-CA"/>
              </w:rPr>
              <w:t>Details</w:t>
            </w:r>
          </w:p>
        </w:tc>
        <w:tc>
          <w:tcPr>
            <w:tcW w:w="9004" w:type="dxa"/>
            <w:gridSpan w:val="52"/>
            <w:tcBorders>
              <w:top w:val="nil"/>
              <w:left w:val="nil"/>
              <w:bottom w:val="single" w:sz="4" w:space="0" w:color="auto"/>
              <w:right w:val="nil"/>
            </w:tcBorders>
          </w:tcPr>
          <w:p w:rsidR="009202D3" w:rsidRPr="001D37B2" w:rsidRDefault="009202D3" w:rsidP="00584A99">
            <w:pPr>
              <w:rPr>
                <w:rFonts w:cstheme="minorHAnsi"/>
                <w:sz w:val="20"/>
                <w:szCs w:val="20"/>
              </w:rPr>
            </w:pPr>
          </w:p>
        </w:tc>
      </w:tr>
      <w:tr w:rsidR="009202D3" w:rsidRPr="001D37B2" w:rsidTr="00B74CEE">
        <w:tc>
          <w:tcPr>
            <w:tcW w:w="1583" w:type="dxa"/>
            <w:gridSpan w:val="7"/>
            <w:tcBorders>
              <w:top w:val="nil"/>
              <w:left w:val="nil"/>
              <w:bottom w:val="nil"/>
              <w:right w:val="nil"/>
            </w:tcBorders>
          </w:tcPr>
          <w:p w:rsidR="009202D3" w:rsidRPr="001D37B2" w:rsidRDefault="009202D3">
            <w:pPr>
              <w:rPr>
                <w:rFonts w:cstheme="minorHAnsi"/>
                <w:sz w:val="20"/>
                <w:szCs w:val="20"/>
              </w:rPr>
            </w:pPr>
          </w:p>
        </w:tc>
        <w:tc>
          <w:tcPr>
            <w:tcW w:w="1326" w:type="dxa"/>
            <w:gridSpan w:val="7"/>
            <w:tcBorders>
              <w:top w:val="nil"/>
              <w:left w:val="nil"/>
              <w:bottom w:val="nil"/>
              <w:right w:val="nil"/>
            </w:tcBorders>
          </w:tcPr>
          <w:p w:rsidR="009202D3" w:rsidRPr="001D37B2" w:rsidRDefault="009202D3">
            <w:pPr>
              <w:rPr>
                <w:rFonts w:cstheme="minorHAnsi"/>
                <w:sz w:val="20"/>
                <w:szCs w:val="20"/>
              </w:rPr>
            </w:pPr>
          </w:p>
        </w:tc>
        <w:tc>
          <w:tcPr>
            <w:tcW w:w="1568" w:type="dxa"/>
            <w:gridSpan w:val="5"/>
            <w:tcBorders>
              <w:top w:val="nil"/>
              <w:left w:val="nil"/>
              <w:bottom w:val="nil"/>
              <w:right w:val="nil"/>
            </w:tcBorders>
          </w:tcPr>
          <w:p w:rsidR="009202D3" w:rsidRPr="001D37B2" w:rsidRDefault="009202D3">
            <w:pPr>
              <w:rPr>
                <w:rFonts w:cstheme="minorHAnsi"/>
                <w:sz w:val="20"/>
                <w:szCs w:val="20"/>
              </w:rPr>
            </w:pPr>
          </w:p>
        </w:tc>
        <w:tc>
          <w:tcPr>
            <w:tcW w:w="673" w:type="dxa"/>
            <w:gridSpan w:val="7"/>
            <w:tcBorders>
              <w:top w:val="nil"/>
              <w:left w:val="nil"/>
              <w:bottom w:val="nil"/>
              <w:right w:val="nil"/>
            </w:tcBorders>
          </w:tcPr>
          <w:p w:rsidR="009202D3" w:rsidRPr="001D37B2" w:rsidRDefault="009202D3">
            <w:pPr>
              <w:rPr>
                <w:rFonts w:cstheme="minorHAnsi"/>
                <w:sz w:val="20"/>
                <w:szCs w:val="20"/>
              </w:rPr>
            </w:pPr>
          </w:p>
        </w:tc>
        <w:tc>
          <w:tcPr>
            <w:tcW w:w="1341" w:type="dxa"/>
            <w:gridSpan w:val="12"/>
            <w:tcBorders>
              <w:top w:val="nil"/>
              <w:left w:val="nil"/>
              <w:bottom w:val="nil"/>
              <w:right w:val="nil"/>
            </w:tcBorders>
          </w:tcPr>
          <w:p w:rsidR="009202D3" w:rsidRPr="001D37B2" w:rsidRDefault="009202D3">
            <w:pPr>
              <w:rPr>
                <w:rFonts w:cstheme="minorHAnsi"/>
                <w:sz w:val="20"/>
                <w:szCs w:val="20"/>
              </w:rPr>
            </w:pPr>
          </w:p>
        </w:tc>
        <w:tc>
          <w:tcPr>
            <w:tcW w:w="2063" w:type="dxa"/>
            <w:gridSpan w:val="11"/>
            <w:tcBorders>
              <w:top w:val="nil"/>
              <w:left w:val="nil"/>
              <w:bottom w:val="nil"/>
              <w:right w:val="nil"/>
            </w:tcBorders>
          </w:tcPr>
          <w:p w:rsidR="009202D3" w:rsidRPr="001D37B2" w:rsidRDefault="009202D3">
            <w:pPr>
              <w:rPr>
                <w:rFonts w:cstheme="minorHAnsi"/>
                <w:sz w:val="20"/>
                <w:szCs w:val="20"/>
              </w:rPr>
            </w:pPr>
          </w:p>
        </w:tc>
        <w:tc>
          <w:tcPr>
            <w:tcW w:w="1274" w:type="dxa"/>
            <w:gridSpan w:val="4"/>
            <w:tcBorders>
              <w:top w:val="nil"/>
              <w:left w:val="nil"/>
              <w:bottom w:val="nil"/>
              <w:right w:val="nil"/>
            </w:tcBorders>
          </w:tcPr>
          <w:p w:rsidR="009202D3" w:rsidRPr="001D37B2" w:rsidRDefault="009202D3">
            <w:pPr>
              <w:rPr>
                <w:rFonts w:cstheme="minorHAnsi"/>
                <w:sz w:val="20"/>
                <w:szCs w:val="20"/>
              </w:rPr>
            </w:pPr>
          </w:p>
        </w:tc>
      </w:tr>
      <w:tr w:rsidR="00CD7E6E" w:rsidRPr="001D37B2" w:rsidTr="00B74CEE">
        <w:trPr>
          <w:trHeight w:val="229"/>
        </w:trPr>
        <w:tc>
          <w:tcPr>
            <w:tcW w:w="5150" w:type="dxa"/>
            <w:gridSpan w:val="26"/>
            <w:vMerge w:val="restart"/>
            <w:tcBorders>
              <w:top w:val="nil"/>
              <w:left w:val="nil"/>
              <w:right w:val="nil"/>
            </w:tcBorders>
          </w:tcPr>
          <w:p w:rsidR="00CD7E6E" w:rsidRPr="001D37B2" w:rsidRDefault="00CD7E6E" w:rsidP="00A769E7">
            <w:pPr>
              <w:rPr>
                <w:rFonts w:cstheme="minorHAnsi"/>
                <w:sz w:val="20"/>
                <w:szCs w:val="20"/>
              </w:rPr>
            </w:pPr>
            <w:r w:rsidRPr="001D37B2">
              <w:rPr>
                <w:rFonts w:eastAsia="Calibri" w:cstheme="minorHAnsi"/>
                <w:sz w:val="20"/>
                <w:szCs w:val="20"/>
                <w:lang w:val="en-CA"/>
              </w:rPr>
              <w:t xml:space="preserve">Have you ever taken antibiotics for two months or longer at a time or in short courses more than four times in a 12 month period </w:t>
            </w:r>
            <w:proofErr w:type="gramStart"/>
            <w:r w:rsidRPr="001D37B2">
              <w:rPr>
                <w:rFonts w:eastAsia="Calibri" w:cstheme="minorHAnsi"/>
                <w:sz w:val="20"/>
                <w:szCs w:val="20"/>
                <w:lang w:val="en-CA"/>
              </w:rPr>
              <w:t>( at</w:t>
            </w:r>
            <w:proofErr w:type="gramEnd"/>
            <w:r w:rsidRPr="001D37B2">
              <w:rPr>
                <w:rFonts w:eastAsia="Calibri" w:cstheme="minorHAnsi"/>
                <w:sz w:val="20"/>
                <w:szCs w:val="20"/>
                <w:lang w:val="en-CA"/>
              </w:rPr>
              <w:t xml:space="preserve"> any time in your life)?</w:t>
            </w:r>
          </w:p>
        </w:tc>
        <w:tc>
          <w:tcPr>
            <w:tcW w:w="1341" w:type="dxa"/>
            <w:gridSpan w:val="12"/>
            <w:tcBorders>
              <w:top w:val="nil"/>
              <w:left w:val="nil"/>
              <w:bottom w:val="single" w:sz="4" w:space="0" w:color="auto"/>
              <w:right w:val="nil"/>
            </w:tcBorders>
          </w:tcPr>
          <w:p w:rsidR="00CD7E6E" w:rsidRPr="001D37B2" w:rsidRDefault="00CD7E6E" w:rsidP="00BB1A48">
            <w:pPr>
              <w:rPr>
                <w:rFonts w:cstheme="minorHAnsi"/>
                <w:sz w:val="20"/>
                <w:szCs w:val="20"/>
              </w:rPr>
            </w:pPr>
          </w:p>
        </w:tc>
        <w:tc>
          <w:tcPr>
            <w:tcW w:w="2063" w:type="dxa"/>
            <w:gridSpan w:val="11"/>
            <w:vMerge w:val="restart"/>
            <w:tcBorders>
              <w:top w:val="nil"/>
              <w:left w:val="nil"/>
              <w:right w:val="nil"/>
            </w:tcBorders>
          </w:tcPr>
          <w:p w:rsidR="00CD7E6E" w:rsidRPr="001D37B2" w:rsidRDefault="00CD7E6E" w:rsidP="00BB1A48">
            <w:pPr>
              <w:rPr>
                <w:rFonts w:cstheme="minorHAnsi"/>
                <w:sz w:val="20"/>
                <w:szCs w:val="20"/>
              </w:rPr>
            </w:pPr>
            <w:r w:rsidRPr="001D37B2">
              <w:rPr>
                <w:rFonts w:eastAsia="Calibri" w:cstheme="minorHAnsi"/>
                <w:sz w:val="20"/>
                <w:szCs w:val="20"/>
                <w:lang w:val="en-CA"/>
              </w:rPr>
              <w:t>IN, IM, D</w:t>
            </w:r>
          </w:p>
        </w:tc>
        <w:tc>
          <w:tcPr>
            <w:tcW w:w="1274" w:type="dxa"/>
            <w:gridSpan w:val="4"/>
            <w:vMerge w:val="restart"/>
            <w:tcBorders>
              <w:top w:val="nil"/>
              <w:left w:val="nil"/>
              <w:right w:val="nil"/>
            </w:tcBorders>
          </w:tcPr>
          <w:p w:rsidR="00CD7E6E" w:rsidRPr="001D37B2" w:rsidRDefault="00CD7E6E">
            <w:pPr>
              <w:rPr>
                <w:rFonts w:cstheme="minorHAnsi"/>
                <w:sz w:val="20"/>
                <w:szCs w:val="20"/>
              </w:rPr>
            </w:pPr>
          </w:p>
        </w:tc>
      </w:tr>
      <w:tr w:rsidR="00CD7E6E" w:rsidRPr="001D37B2" w:rsidTr="00B74CEE">
        <w:trPr>
          <w:trHeight w:val="229"/>
        </w:trPr>
        <w:tc>
          <w:tcPr>
            <w:tcW w:w="5150" w:type="dxa"/>
            <w:gridSpan w:val="26"/>
            <w:vMerge/>
            <w:tcBorders>
              <w:left w:val="nil"/>
              <w:bottom w:val="nil"/>
              <w:right w:val="nil"/>
            </w:tcBorders>
          </w:tcPr>
          <w:p w:rsidR="00CD7E6E" w:rsidRPr="001D37B2" w:rsidRDefault="00CD7E6E" w:rsidP="00A769E7">
            <w:pPr>
              <w:rPr>
                <w:rFonts w:eastAsia="Calibri" w:cstheme="minorHAnsi"/>
                <w:sz w:val="20"/>
                <w:szCs w:val="20"/>
                <w:lang w:val="en-CA"/>
              </w:rPr>
            </w:pPr>
          </w:p>
        </w:tc>
        <w:tc>
          <w:tcPr>
            <w:tcW w:w="1341" w:type="dxa"/>
            <w:gridSpan w:val="12"/>
            <w:tcBorders>
              <w:top w:val="nil"/>
              <w:left w:val="nil"/>
              <w:bottom w:val="nil"/>
              <w:right w:val="nil"/>
            </w:tcBorders>
          </w:tcPr>
          <w:p w:rsidR="00CD7E6E" w:rsidRPr="001D37B2" w:rsidRDefault="00CD7E6E" w:rsidP="00BB1A48">
            <w:pPr>
              <w:rPr>
                <w:rFonts w:cstheme="minorHAnsi"/>
                <w:sz w:val="20"/>
                <w:szCs w:val="20"/>
              </w:rPr>
            </w:pPr>
          </w:p>
        </w:tc>
        <w:tc>
          <w:tcPr>
            <w:tcW w:w="2063" w:type="dxa"/>
            <w:gridSpan w:val="11"/>
            <w:vMerge/>
            <w:tcBorders>
              <w:left w:val="nil"/>
              <w:bottom w:val="nil"/>
              <w:right w:val="nil"/>
            </w:tcBorders>
          </w:tcPr>
          <w:p w:rsidR="00CD7E6E" w:rsidRPr="001D37B2" w:rsidRDefault="00CD7E6E" w:rsidP="00BB1A48">
            <w:pPr>
              <w:rPr>
                <w:rFonts w:eastAsia="Calibri" w:cstheme="minorHAnsi"/>
                <w:sz w:val="20"/>
                <w:szCs w:val="20"/>
                <w:lang w:val="en-CA"/>
              </w:rPr>
            </w:pPr>
          </w:p>
        </w:tc>
        <w:tc>
          <w:tcPr>
            <w:tcW w:w="1274" w:type="dxa"/>
            <w:gridSpan w:val="4"/>
            <w:vMerge/>
            <w:tcBorders>
              <w:left w:val="nil"/>
              <w:bottom w:val="nil"/>
              <w:right w:val="nil"/>
            </w:tcBorders>
          </w:tcPr>
          <w:p w:rsidR="00CD7E6E" w:rsidRPr="001D37B2" w:rsidRDefault="00CD7E6E">
            <w:pPr>
              <w:rPr>
                <w:rFonts w:cstheme="minorHAnsi"/>
                <w:sz w:val="20"/>
                <w:szCs w:val="20"/>
              </w:rPr>
            </w:pPr>
          </w:p>
        </w:tc>
      </w:tr>
      <w:tr w:rsidR="00A769E7" w:rsidRPr="001D37B2" w:rsidTr="00B74CEE">
        <w:tc>
          <w:tcPr>
            <w:tcW w:w="1583" w:type="dxa"/>
            <w:gridSpan w:val="7"/>
            <w:tcBorders>
              <w:top w:val="nil"/>
              <w:left w:val="nil"/>
              <w:bottom w:val="nil"/>
              <w:right w:val="nil"/>
            </w:tcBorders>
          </w:tcPr>
          <w:p w:rsidR="00A769E7" w:rsidRPr="001D37B2" w:rsidRDefault="00A769E7">
            <w:pPr>
              <w:rPr>
                <w:rFonts w:cstheme="minorHAnsi"/>
                <w:sz w:val="20"/>
                <w:szCs w:val="20"/>
              </w:rPr>
            </w:pPr>
          </w:p>
        </w:tc>
        <w:tc>
          <w:tcPr>
            <w:tcW w:w="1326" w:type="dxa"/>
            <w:gridSpan w:val="7"/>
            <w:tcBorders>
              <w:top w:val="nil"/>
              <w:left w:val="nil"/>
              <w:bottom w:val="nil"/>
              <w:right w:val="nil"/>
            </w:tcBorders>
          </w:tcPr>
          <w:p w:rsidR="00A769E7" w:rsidRPr="001D37B2" w:rsidRDefault="00A769E7" w:rsidP="00BB1A48">
            <w:pPr>
              <w:rPr>
                <w:rFonts w:cstheme="minorHAnsi"/>
                <w:sz w:val="20"/>
                <w:szCs w:val="20"/>
              </w:rPr>
            </w:pPr>
          </w:p>
        </w:tc>
        <w:tc>
          <w:tcPr>
            <w:tcW w:w="1568" w:type="dxa"/>
            <w:gridSpan w:val="5"/>
            <w:tcBorders>
              <w:top w:val="nil"/>
              <w:left w:val="nil"/>
              <w:bottom w:val="nil"/>
              <w:right w:val="nil"/>
            </w:tcBorders>
          </w:tcPr>
          <w:p w:rsidR="00A769E7" w:rsidRPr="001D37B2" w:rsidRDefault="00A769E7" w:rsidP="00BB1A48">
            <w:pPr>
              <w:rPr>
                <w:rFonts w:cstheme="minorHAnsi"/>
                <w:sz w:val="20"/>
                <w:szCs w:val="20"/>
              </w:rPr>
            </w:pPr>
          </w:p>
        </w:tc>
        <w:tc>
          <w:tcPr>
            <w:tcW w:w="673" w:type="dxa"/>
            <w:gridSpan w:val="7"/>
            <w:tcBorders>
              <w:top w:val="nil"/>
              <w:left w:val="nil"/>
              <w:bottom w:val="nil"/>
              <w:right w:val="nil"/>
            </w:tcBorders>
          </w:tcPr>
          <w:p w:rsidR="00A769E7" w:rsidRPr="001D37B2" w:rsidRDefault="00A769E7">
            <w:pPr>
              <w:rPr>
                <w:rFonts w:cstheme="minorHAnsi"/>
                <w:sz w:val="20"/>
                <w:szCs w:val="20"/>
              </w:rPr>
            </w:pPr>
          </w:p>
        </w:tc>
        <w:tc>
          <w:tcPr>
            <w:tcW w:w="1341" w:type="dxa"/>
            <w:gridSpan w:val="12"/>
            <w:tcBorders>
              <w:top w:val="nil"/>
              <w:left w:val="nil"/>
              <w:bottom w:val="nil"/>
              <w:right w:val="nil"/>
            </w:tcBorders>
          </w:tcPr>
          <w:p w:rsidR="00A769E7" w:rsidRPr="001D37B2" w:rsidRDefault="00A769E7">
            <w:pPr>
              <w:rPr>
                <w:rFonts w:cstheme="minorHAnsi"/>
                <w:sz w:val="20"/>
                <w:szCs w:val="20"/>
              </w:rPr>
            </w:pPr>
          </w:p>
        </w:tc>
        <w:tc>
          <w:tcPr>
            <w:tcW w:w="2063" w:type="dxa"/>
            <w:gridSpan w:val="11"/>
            <w:tcBorders>
              <w:top w:val="nil"/>
              <w:left w:val="nil"/>
              <w:bottom w:val="nil"/>
              <w:right w:val="nil"/>
            </w:tcBorders>
          </w:tcPr>
          <w:p w:rsidR="00A769E7" w:rsidRPr="001D37B2" w:rsidRDefault="00A769E7">
            <w:pPr>
              <w:rPr>
                <w:rFonts w:cstheme="minorHAnsi"/>
                <w:sz w:val="20"/>
                <w:szCs w:val="20"/>
              </w:rPr>
            </w:pPr>
          </w:p>
        </w:tc>
        <w:tc>
          <w:tcPr>
            <w:tcW w:w="1274" w:type="dxa"/>
            <w:gridSpan w:val="4"/>
            <w:tcBorders>
              <w:top w:val="nil"/>
              <w:left w:val="nil"/>
              <w:bottom w:val="nil"/>
              <w:right w:val="nil"/>
            </w:tcBorders>
          </w:tcPr>
          <w:p w:rsidR="00A769E7" w:rsidRPr="001D37B2" w:rsidRDefault="00A769E7">
            <w:pPr>
              <w:rPr>
                <w:rFonts w:cstheme="minorHAnsi"/>
                <w:sz w:val="20"/>
                <w:szCs w:val="20"/>
              </w:rPr>
            </w:pPr>
          </w:p>
        </w:tc>
      </w:tr>
      <w:tr w:rsidR="00AB2C15" w:rsidRPr="001D37B2" w:rsidTr="00B74CEE">
        <w:tc>
          <w:tcPr>
            <w:tcW w:w="824" w:type="dxa"/>
            <w:tcBorders>
              <w:top w:val="nil"/>
              <w:left w:val="nil"/>
              <w:bottom w:val="nil"/>
              <w:right w:val="nil"/>
            </w:tcBorders>
          </w:tcPr>
          <w:p w:rsidR="00AB2C15" w:rsidRPr="001D37B2" w:rsidRDefault="00E80413">
            <w:pPr>
              <w:rPr>
                <w:rFonts w:cstheme="minorHAnsi"/>
                <w:sz w:val="20"/>
                <w:szCs w:val="20"/>
              </w:rPr>
            </w:pPr>
            <w:r>
              <w:rPr>
                <w:rFonts w:eastAsia="Calibri" w:cstheme="minorHAnsi"/>
                <w:sz w:val="20"/>
                <w:szCs w:val="20"/>
                <w:lang w:val="en-CA"/>
              </w:rPr>
              <w:t>Details</w:t>
            </w:r>
          </w:p>
        </w:tc>
        <w:tc>
          <w:tcPr>
            <w:tcW w:w="9004" w:type="dxa"/>
            <w:gridSpan w:val="52"/>
            <w:tcBorders>
              <w:top w:val="nil"/>
              <w:left w:val="nil"/>
              <w:bottom w:val="single" w:sz="4" w:space="0" w:color="auto"/>
              <w:right w:val="nil"/>
            </w:tcBorders>
          </w:tcPr>
          <w:p w:rsidR="00AB2C15" w:rsidRPr="001D37B2" w:rsidRDefault="00AB2C15">
            <w:pPr>
              <w:rPr>
                <w:rFonts w:cstheme="minorHAnsi"/>
                <w:sz w:val="20"/>
                <w:szCs w:val="20"/>
              </w:rPr>
            </w:pPr>
          </w:p>
        </w:tc>
      </w:tr>
      <w:tr w:rsidR="00AB2C15" w:rsidRPr="001D37B2" w:rsidTr="00B74CEE">
        <w:tc>
          <w:tcPr>
            <w:tcW w:w="5063" w:type="dxa"/>
            <w:gridSpan w:val="24"/>
            <w:tcBorders>
              <w:top w:val="nil"/>
              <w:left w:val="nil"/>
              <w:bottom w:val="nil"/>
              <w:right w:val="nil"/>
            </w:tcBorders>
          </w:tcPr>
          <w:p w:rsidR="00AB2C15" w:rsidRPr="001D37B2" w:rsidRDefault="00AB2C15">
            <w:pPr>
              <w:rPr>
                <w:rFonts w:cstheme="minorHAnsi"/>
                <w:sz w:val="20"/>
                <w:szCs w:val="20"/>
              </w:rPr>
            </w:pPr>
          </w:p>
        </w:tc>
        <w:tc>
          <w:tcPr>
            <w:tcW w:w="4765" w:type="dxa"/>
            <w:gridSpan w:val="29"/>
            <w:tcBorders>
              <w:top w:val="nil"/>
              <w:left w:val="nil"/>
              <w:bottom w:val="nil"/>
              <w:right w:val="nil"/>
            </w:tcBorders>
          </w:tcPr>
          <w:p w:rsidR="00AB2C15" w:rsidRPr="001D37B2" w:rsidRDefault="00AB2C15">
            <w:pPr>
              <w:rPr>
                <w:rFonts w:cstheme="minorHAnsi"/>
                <w:sz w:val="20"/>
                <w:szCs w:val="20"/>
              </w:rPr>
            </w:pPr>
          </w:p>
        </w:tc>
      </w:tr>
      <w:tr w:rsidR="00AB2C15" w:rsidRPr="001D37B2" w:rsidTr="003B13E6">
        <w:tc>
          <w:tcPr>
            <w:tcW w:w="9828" w:type="dxa"/>
            <w:gridSpan w:val="53"/>
            <w:tcBorders>
              <w:top w:val="nil"/>
              <w:left w:val="nil"/>
              <w:bottom w:val="single" w:sz="4" w:space="0" w:color="auto"/>
              <w:right w:val="nil"/>
            </w:tcBorders>
          </w:tcPr>
          <w:p w:rsidR="00AB2C15" w:rsidRPr="001D37B2" w:rsidRDefault="00AB2C15" w:rsidP="00AB2C15">
            <w:pPr>
              <w:rPr>
                <w:rFonts w:eastAsia="Calibri" w:cstheme="minorHAnsi"/>
                <w:sz w:val="20"/>
                <w:szCs w:val="20"/>
                <w:lang w:val="en-CA"/>
              </w:rPr>
            </w:pPr>
            <w:r w:rsidRPr="001D37B2">
              <w:rPr>
                <w:rFonts w:eastAsia="Calibri" w:cstheme="minorHAnsi"/>
                <w:sz w:val="20"/>
                <w:szCs w:val="20"/>
                <w:lang w:val="en-CA"/>
              </w:rPr>
              <w:t>Were you given antibiotics as a child and if so, how old were you when you first had antibiotics</w:t>
            </w:r>
          </w:p>
          <w:p w:rsidR="00AB2C15" w:rsidRPr="001D37B2" w:rsidRDefault="00AB2C15" w:rsidP="00AB2C15">
            <w:pPr>
              <w:rPr>
                <w:rFonts w:eastAsia="Calibri" w:cstheme="minorHAnsi"/>
                <w:sz w:val="20"/>
                <w:szCs w:val="20"/>
                <w:lang w:val="en-CA"/>
              </w:rPr>
            </w:pPr>
          </w:p>
          <w:p w:rsidR="00AB2C15" w:rsidRPr="001D37B2" w:rsidRDefault="00AB2C15">
            <w:pPr>
              <w:rPr>
                <w:rFonts w:cstheme="minorHAnsi"/>
                <w:sz w:val="20"/>
                <w:szCs w:val="20"/>
              </w:rPr>
            </w:pPr>
          </w:p>
        </w:tc>
      </w:tr>
      <w:tr w:rsidR="00AB2C15" w:rsidRPr="001D37B2" w:rsidTr="00B74CEE">
        <w:tc>
          <w:tcPr>
            <w:tcW w:w="5063" w:type="dxa"/>
            <w:gridSpan w:val="24"/>
            <w:tcBorders>
              <w:top w:val="single" w:sz="4" w:space="0" w:color="auto"/>
              <w:left w:val="nil"/>
              <w:bottom w:val="nil"/>
              <w:right w:val="nil"/>
            </w:tcBorders>
          </w:tcPr>
          <w:p w:rsidR="00AB2C15" w:rsidRPr="001D37B2" w:rsidRDefault="00AB2C15">
            <w:pPr>
              <w:rPr>
                <w:rFonts w:cstheme="minorHAnsi"/>
                <w:sz w:val="20"/>
                <w:szCs w:val="20"/>
              </w:rPr>
            </w:pPr>
          </w:p>
        </w:tc>
        <w:tc>
          <w:tcPr>
            <w:tcW w:w="4765" w:type="dxa"/>
            <w:gridSpan w:val="29"/>
            <w:tcBorders>
              <w:top w:val="single" w:sz="4" w:space="0" w:color="auto"/>
              <w:left w:val="nil"/>
              <w:bottom w:val="nil"/>
              <w:right w:val="nil"/>
            </w:tcBorders>
          </w:tcPr>
          <w:p w:rsidR="00AB2C15" w:rsidRPr="001D37B2" w:rsidRDefault="00AB2C15">
            <w:pPr>
              <w:rPr>
                <w:rFonts w:cstheme="minorHAnsi"/>
                <w:sz w:val="20"/>
                <w:szCs w:val="20"/>
              </w:rPr>
            </w:pPr>
          </w:p>
        </w:tc>
      </w:tr>
      <w:tr w:rsidR="00AB2C15" w:rsidRPr="001D37B2" w:rsidTr="00B74CEE">
        <w:trPr>
          <w:trHeight w:val="324"/>
        </w:trPr>
        <w:tc>
          <w:tcPr>
            <w:tcW w:w="5063" w:type="dxa"/>
            <w:gridSpan w:val="24"/>
            <w:tcBorders>
              <w:top w:val="nil"/>
              <w:left w:val="nil"/>
              <w:bottom w:val="nil"/>
              <w:right w:val="nil"/>
            </w:tcBorders>
          </w:tcPr>
          <w:p w:rsidR="00AB2C15" w:rsidRPr="001D37B2" w:rsidRDefault="00AB2C15" w:rsidP="00AB2C15">
            <w:pPr>
              <w:rPr>
                <w:rFonts w:eastAsia="Calibri" w:cstheme="minorHAnsi"/>
                <w:sz w:val="20"/>
                <w:szCs w:val="20"/>
                <w:lang w:val="en-CA"/>
              </w:rPr>
            </w:pPr>
            <w:r w:rsidRPr="001D37B2">
              <w:rPr>
                <w:rFonts w:eastAsia="Calibri" w:cstheme="minorHAnsi"/>
                <w:sz w:val="20"/>
                <w:szCs w:val="20"/>
                <w:lang w:val="en-CA"/>
              </w:rPr>
              <w:t>Have you been pregnant?</w:t>
            </w:r>
          </w:p>
          <w:p w:rsidR="00AB2C15" w:rsidRPr="001D37B2" w:rsidRDefault="00AB2C15">
            <w:pPr>
              <w:rPr>
                <w:rFonts w:cstheme="minorHAnsi"/>
                <w:sz w:val="20"/>
                <w:szCs w:val="20"/>
              </w:rPr>
            </w:pPr>
          </w:p>
        </w:tc>
        <w:tc>
          <w:tcPr>
            <w:tcW w:w="4765" w:type="dxa"/>
            <w:gridSpan w:val="29"/>
            <w:tcBorders>
              <w:top w:val="nil"/>
              <w:left w:val="nil"/>
              <w:bottom w:val="nil"/>
              <w:right w:val="nil"/>
            </w:tcBorders>
          </w:tcPr>
          <w:p w:rsidR="00AB2C15" w:rsidRPr="001D37B2" w:rsidRDefault="00AB2C15">
            <w:pPr>
              <w:rPr>
                <w:rFonts w:cstheme="minorHAnsi"/>
                <w:sz w:val="20"/>
                <w:szCs w:val="20"/>
              </w:rPr>
            </w:pPr>
          </w:p>
        </w:tc>
      </w:tr>
      <w:tr w:rsidR="003B13E6" w:rsidRPr="001D37B2" w:rsidTr="00B74CEE">
        <w:tc>
          <w:tcPr>
            <w:tcW w:w="1628" w:type="dxa"/>
            <w:gridSpan w:val="8"/>
            <w:tcBorders>
              <w:top w:val="nil"/>
              <w:left w:val="nil"/>
              <w:bottom w:val="nil"/>
              <w:right w:val="nil"/>
            </w:tcBorders>
          </w:tcPr>
          <w:p w:rsidR="003B13E6" w:rsidRPr="001D37B2" w:rsidRDefault="003B13E6" w:rsidP="00584A99">
            <w:pPr>
              <w:rPr>
                <w:rFonts w:cstheme="minorHAnsi"/>
                <w:sz w:val="20"/>
                <w:szCs w:val="20"/>
              </w:rPr>
            </w:pPr>
            <w:r w:rsidRPr="001D37B2">
              <w:rPr>
                <w:rFonts w:eastAsia="Calibri" w:cstheme="minorHAnsi"/>
                <w:sz w:val="20"/>
                <w:szCs w:val="20"/>
                <w:lang w:val="en-CA"/>
              </w:rPr>
              <w:t>Once?</w:t>
            </w:r>
            <w:r w:rsidRPr="001D37B2">
              <w:rPr>
                <w:rFonts w:cstheme="minorHAnsi"/>
                <w:sz w:val="20"/>
                <w:szCs w:val="20"/>
              </w:rPr>
              <w:t xml:space="preserve"> </w:t>
            </w:r>
          </w:p>
        </w:tc>
        <w:tc>
          <w:tcPr>
            <w:tcW w:w="3435" w:type="dxa"/>
            <w:gridSpan w:val="16"/>
            <w:tcBorders>
              <w:top w:val="nil"/>
              <w:left w:val="nil"/>
              <w:bottom w:val="single" w:sz="4" w:space="0" w:color="auto"/>
              <w:right w:val="nil"/>
            </w:tcBorders>
          </w:tcPr>
          <w:p w:rsidR="003B13E6" w:rsidRPr="001D37B2" w:rsidRDefault="003B13E6" w:rsidP="00584A99">
            <w:pPr>
              <w:rPr>
                <w:rFonts w:cstheme="minorHAnsi"/>
                <w:sz w:val="20"/>
                <w:szCs w:val="20"/>
              </w:rPr>
            </w:pPr>
          </w:p>
        </w:tc>
        <w:tc>
          <w:tcPr>
            <w:tcW w:w="1514" w:type="dxa"/>
            <w:gridSpan w:val="15"/>
            <w:tcBorders>
              <w:top w:val="nil"/>
              <w:left w:val="nil"/>
              <w:bottom w:val="nil"/>
              <w:right w:val="nil"/>
            </w:tcBorders>
          </w:tcPr>
          <w:p w:rsidR="003B13E6" w:rsidRPr="001D37B2" w:rsidRDefault="003B13E6" w:rsidP="00584A99">
            <w:pPr>
              <w:rPr>
                <w:rFonts w:cstheme="minorHAnsi"/>
                <w:sz w:val="20"/>
                <w:szCs w:val="20"/>
              </w:rPr>
            </w:pPr>
            <w:r w:rsidRPr="001D37B2">
              <w:rPr>
                <w:rFonts w:eastAsia="Calibri" w:cstheme="minorHAnsi"/>
                <w:sz w:val="20"/>
                <w:szCs w:val="20"/>
                <w:lang w:val="en-CA"/>
              </w:rPr>
              <w:t xml:space="preserve">What </w:t>
            </w:r>
            <w:proofErr w:type="gramStart"/>
            <w:r w:rsidRPr="001D37B2">
              <w:rPr>
                <w:rFonts w:eastAsia="Calibri" w:cstheme="minorHAnsi"/>
                <w:sz w:val="20"/>
                <w:szCs w:val="20"/>
                <w:lang w:val="en-CA"/>
              </w:rPr>
              <w:t>year  ?</w:t>
            </w:r>
            <w:proofErr w:type="gramEnd"/>
            <w:r w:rsidRPr="001D37B2">
              <w:rPr>
                <w:rFonts w:eastAsia="Calibri" w:cstheme="minorHAnsi"/>
                <w:sz w:val="20"/>
                <w:szCs w:val="20"/>
                <w:lang w:val="en-CA"/>
              </w:rPr>
              <w:t xml:space="preserve"> </w:t>
            </w:r>
          </w:p>
        </w:tc>
        <w:tc>
          <w:tcPr>
            <w:tcW w:w="3251" w:type="dxa"/>
            <w:gridSpan w:val="14"/>
            <w:tcBorders>
              <w:top w:val="nil"/>
              <w:left w:val="nil"/>
              <w:bottom w:val="single" w:sz="4" w:space="0" w:color="auto"/>
              <w:right w:val="nil"/>
            </w:tcBorders>
          </w:tcPr>
          <w:p w:rsidR="003B13E6" w:rsidRPr="001D37B2" w:rsidRDefault="003B13E6" w:rsidP="00584A99">
            <w:pPr>
              <w:rPr>
                <w:rFonts w:cstheme="minorHAnsi"/>
                <w:sz w:val="20"/>
                <w:szCs w:val="20"/>
              </w:rPr>
            </w:pPr>
          </w:p>
        </w:tc>
      </w:tr>
      <w:tr w:rsidR="003B13E6" w:rsidRPr="001D37B2" w:rsidTr="00B74CEE">
        <w:tc>
          <w:tcPr>
            <w:tcW w:w="1628" w:type="dxa"/>
            <w:gridSpan w:val="8"/>
            <w:tcBorders>
              <w:top w:val="nil"/>
              <w:left w:val="nil"/>
              <w:bottom w:val="nil"/>
              <w:right w:val="nil"/>
            </w:tcBorders>
          </w:tcPr>
          <w:p w:rsidR="003B13E6" w:rsidRPr="001D37B2" w:rsidRDefault="003B13E6" w:rsidP="00584A99">
            <w:pPr>
              <w:rPr>
                <w:rFonts w:cstheme="minorHAnsi"/>
                <w:sz w:val="20"/>
                <w:szCs w:val="20"/>
              </w:rPr>
            </w:pPr>
            <w:r w:rsidRPr="001D37B2">
              <w:rPr>
                <w:rFonts w:eastAsia="Calibri" w:cstheme="minorHAnsi"/>
                <w:sz w:val="20"/>
                <w:szCs w:val="20"/>
                <w:lang w:val="en-CA"/>
              </w:rPr>
              <w:t>More than once?</w:t>
            </w:r>
            <w:r w:rsidRPr="001D37B2">
              <w:rPr>
                <w:rFonts w:cstheme="minorHAnsi"/>
                <w:sz w:val="20"/>
                <w:szCs w:val="20"/>
              </w:rPr>
              <w:t xml:space="preserve"> </w:t>
            </w:r>
          </w:p>
        </w:tc>
        <w:tc>
          <w:tcPr>
            <w:tcW w:w="3435" w:type="dxa"/>
            <w:gridSpan w:val="16"/>
            <w:tcBorders>
              <w:top w:val="single" w:sz="4" w:space="0" w:color="auto"/>
              <w:left w:val="nil"/>
              <w:bottom w:val="single" w:sz="4" w:space="0" w:color="auto"/>
              <w:right w:val="nil"/>
            </w:tcBorders>
          </w:tcPr>
          <w:p w:rsidR="003B13E6" w:rsidRPr="001D37B2" w:rsidRDefault="003B13E6" w:rsidP="00584A99">
            <w:pPr>
              <w:rPr>
                <w:rFonts w:cstheme="minorHAnsi"/>
                <w:sz w:val="20"/>
                <w:szCs w:val="20"/>
              </w:rPr>
            </w:pPr>
          </w:p>
        </w:tc>
        <w:tc>
          <w:tcPr>
            <w:tcW w:w="1514" w:type="dxa"/>
            <w:gridSpan w:val="15"/>
            <w:tcBorders>
              <w:top w:val="nil"/>
              <w:left w:val="nil"/>
              <w:bottom w:val="nil"/>
              <w:right w:val="nil"/>
            </w:tcBorders>
          </w:tcPr>
          <w:p w:rsidR="003B13E6" w:rsidRPr="001D37B2" w:rsidRDefault="003B13E6" w:rsidP="00584A99">
            <w:pPr>
              <w:rPr>
                <w:rFonts w:cstheme="minorHAnsi"/>
                <w:sz w:val="20"/>
                <w:szCs w:val="20"/>
              </w:rPr>
            </w:pPr>
            <w:r w:rsidRPr="001D37B2">
              <w:rPr>
                <w:rFonts w:eastAsia="Calibri" w:cstheme="minorHAnsi"/>
                <w:sz w:val="20"/>
                <w:szCs w:val="20"/>
                <w:lang w:val="en-CA"/>
              </w:rPr>
              <w:t xml:space="preserve">What </w:t>
            </w:r>
            <w:proofErr w:type="gramStart"/>
            <w:r w:rsidRPr="001D37B2">
              <w:rPr>
                <w:rFonts w:eastAsia="Calibri" w:cstheme="minorHAnsi"/>
                <w:sz w:val="20"/>
                <w:szCs w:val="20"/>
                <w:lang w:val="en-CA"/>
              </w:rPr>
              <w:t>year  ?</w:t>
            </w:r>
            <w:proofErr w:type="gramEnd"/>
            <w:r w:rsidRPr="001D37B2">
              <w:rPr>
                <w:rFonts w:eastAsia="Calibri" w:cstheme="minorHAnsi"/>
                <w:sz w:val="20"/>
                <w:szCs w:val="20"/>
                <w:lang w:val="en-CA"/>
              </w:rPr>
              <w:t xml:space="preserve"> </w:t>
            </w:r>
          </w:p>
        </w:tc>
        <w:tc>
          <w:tcPr>
            <w:tcW w:w="3251" w:type="dxa"/>
            <w:gridSpan w:val="14"/>
            <w:tcBorders>
              <w:top w:val="single" w:sz="4" w:space="0" w:color="auto"/>
              <w:left w:val="nil"/>
              <w:bottom w:val="single" w:sz="4" w:space="0" w:color="auto"/>
              <w:right w:val="nil"/>
            </w:tcBorders>
          </w:tcPr>
          <w:p w:rsidR="003B13E6" w:rsidRPr="001D37B2" w:rsidRDefault="003B13E6" w:rsidP="00584A99">
            <w:pPr>
              <w:rPr>
                <w:rFonts w:cstheme="minorHAnsi"/>
                <w:sz w:val="20"/>
                <w:szCs w:val="20"/>
              </w:rPr>
            </w:pPr>
          </w:p>
        </w:tc>
      </w:tr>
      <w:tr w:rsidR="00AB2C15" w:rsidRPr="001D37B2" w:rsidTr="00B74CEE">
        <w:tc>
          <w:tcPr>
            <w:tcW w:w="5063" w:type="dxa"/>
            <w:gridSpan w:val="24"/>
            <w:tcBorders>
              <w:top w:val="nil"/>
              <w:left w:val="nil"/>
              <w:bottom w:val="nil"/>
              <w:right w:val="nil"/>
            </w:tcBorders>
          </w:tcPr>
          <w:p w:rsidR="00AB2C15" w:rsidRPr="001D37B2" w:rsidRDefault="00AB2C15">
            <w:pPr>
              <w:rPr>
                <w:rFonts w:cstheme="minorHAnsi"/>
                <w:sz w:val="20"/>
                <w:szCs w:val="20"/>
              </w:rPr>
            </w:pPr>
          </w:p>
        </w:tc>
        <w:tc>
          <w:tcPr>
            <w:tcW w:w="4765" w:type="dxa"/>
            <w:gridSpan w:val="29"/>
            <w:tcBorders>
              <w:top w:val="nil"/>
              <w:left w:val="nil"/>
              <w:bottom w:val="nil"/>
              <w:right w:val="nil"/>
            </w:tcBorders>
          </w:tcPr>
          <w:p w:rsidR="00AB2C15" w:rsidRPr="001D37B2" w:rsidRDefault="00AB2C15">
            <w:pPr>
              <w:rPr>
                <w:rFonts w:cstheme="minorHAnsi"/>
                <w:sz w:val="20"/>
                <w:szCs w:val="20"/>
              </w:rPr>
            </w:pPr>
          </w:p>
        </w:tc>
      </w:tr>
      <w:tr w:rsidR="003B13E6" w:rsidRPr="001D37B2" w:rsidTr="00B74CEE">
        <w:trPr>
          <w:trHeight w:val="207"/>
        </w:trPr>
        <w:tc>
          <w:tcPr>
            <w:tcW w:w="5063" w:type="dxa"/>
            <w:gridSpan w:val="24"/>
            <w:tcBorders>
              <w:top w:val="nil"/>
              <w:left w:val="nil"/>
              <w:bottom w:val="nil"/>
              <w:right w:val="nil"/>
            </w:tcBorders>
          </w:tcPr>
          <w:p w:rsidR="003B13E6" w:rsidRPr="001D37B2" w:rsidRDefault="003B13E6" w:rsidP="003B13E6">
            <w:pPr>
              <w:rPr>
                <w:rFonts w:cstheme="minorHAnsi"/>
                <w:sz w:val="20"/>
                <w:szCs w:val="20"/>
              </w:rPr>
            </w:pPr>
            <w:r w:rsidRPr="001D37B2">
              <w:rPr>
                <w:rFonts w:eastAsia="Calibri" w:cstheme="minorHAnsi"/>
                <w:sz w:val="20"/>
                <w:szCs w:val="20"/>
                <w:lang w:val="en-CA"/>
              </w:rPr>
              <w:t>Are you currently taking birth control pills?</w:t>
            </w:r>
          </w:p>
        </w:tc>
        <w:tc>
          <w:tcPr>
            <w:tcW w:w="4765" w:type="dxa"/>
            <w:gridSpan w:val="29"/>
            <w:vMerge w:val="restart"/>
            <w:tcBorders>
              <w:top w:val="nil"/>
              <w:left w:val="nil"/>
              <w:right w:val="nil"/>
            </w:tcBorders>
          </w:tcPr>
          <w:p w:rsidR="003B13E6" w:rsidRPr="001D37B2" w:rsidRDefault="003B13E6" w:rsidP="00385743">
            <w:pPr>
              <w:rPr>
                <w:rFonts w:cstheme="minorHAnsi"/>
                <w:sz w:val="20"/>
                <w:szCs w:val="20"/>
              </w:rPr>
            </w:pPr>
          </w:p>
        </w:tc>
      </w:tr>
      <w:tr w:rsidR="003B13E6" w:rsidRPr="001D37B2" w:rsidTr="00B74CEE">
        <w:trPr>
          <w:trHeight w:val="252"/>
        </w:trPr>
        <w:tc>
          <w:tcPr>
            <w:tcW w:w="5063" w:type="dxa"/>
            <w:gridSpan w:val="24"/>
            <w:tcBorders>
              <w:top w:val="nil"/>
              <w:left w:val="nil"/>
              <w:bottom w:val="nil"/>
              <w:right w:val="nil"/>
            </w:tcBorders>
          </w:tcPr>
          <w:p w:rsidR="003B13E6" w:rsidRPr="001D37B2" w:rsidRDefault="003B13E6" w:rsidP="003B13E6">
            <w:pPr>
              <w:tabs>
                <w:tab w:val="left" w:pos="3123"/>
              </w:tabs>
              <w:rPr>
                <w:rFonts w:eastAsia="Calibri" w:cstheme="minorHAnsi"/>
                <w:sz w:val="20"/>
                <w:szCs w:val="20"/>
                <w:lang w:val="en-CA"/>
              </w:rPr>
            </w:pPr>
            <w:r w:rsidRPr="001D37B2">
              <w:rPr>
                <w:rFonts w:eastAsia="Calibri" w:cstheme="minorHAnsi"/>
                <w:sz w:val="20"/>
                <w:szCs w:val="20"/>
                <w:lang w:val="en-CA"/>
              </w:rPr>
              <w:t xml:space="preserve">How long? </w:t>
            </w:r>
            <w:r w:rsidRPr="001D37B2">
              <w:rPr>
                <w:rFonts w:eastAsia="Calibri" w:cstheme="minorHAnsi"/>
                <w:sz w:val="20"/>
                <w:szCs w:val="20"/>
                <w:lang w:val="en-CA"/>
              </w:rPr>
              <w:tab/>
            </w:r>
          </w:p>
        </w:tc>
        <w:tc>
          <w:tcPr>
            <w:tcW w:w="4765" w:type="dxa"/>
            <w:gridSpan w:val="29"/>
            <w:vMerge/>
            <w:tcBorders>
              <w:left w:val="nil"/>
              <w:right w:val="nil"/>
            </w:tcBorders>
          </w:tcPr>
          <w:p w:rsidR="003B13E6" w:rsidRPr="001D37B2" w:rsidRDefault="003B13E6" w:rsidP="00385743">
            <w:pPr>
              <w:rPr>
                <w:rFonts w:cstheme="minorHAnsi"/>
                <w:sz w:val="20"/>
                <w:szCs w:val="20"/>
              </w:rPr>
            </w:pPr>
          </w:p>
        </w:tc>
      </w:tr>
      <w:tr w:rsidR="003B13E6" w:rsidRPr="001D37B2" w:rsidTr="00B74CEE">
        <w:trPr>
          <w:trHeight w:val="252"/>
        </w:trPr>
        <w:tc>
          <w:tcPr>
            <w:tcW w:w="2621" w:type="dxa"/>
            <w:gridSpan w:val="12"/>
            <w:tcBorders>
              <w:top w:val="nil"/>
              <w:left w:val="nil"/>
              <w:bottom w:val="nil"/>
              <w:right w:val="nil"/>
            </w:tcBorders>
          </w:tcPr>
          <w:p w:rsidR="003B13E6" w:rsidRPr="001D37B2" w:rsidRDefault="003B13E6" w:rsidP="003B13E6">
            <w:pPr>
              <w:rPr>
                <w:rFonts w:eastAsia="Calibri" w:cstheme="minorHAnsi"/>
                <w:sz w:val="20"/>
                <w:szCs w:val="20"/>
                <w:lang w:val="en-CA"/>
              </w:rPr>
            </w:pPr>
            <w:r w:rsidRPr="001D37B2">
              <w:rPr>
                <w:rFonts w:eastAsia="Calibri" w:cstheme="minorHAnsi"/>
                <w:sz w:val="20"/>
                <w:szCs w:val="20"/>
                <w:lang w:val="en-CA"/>
              </w:rPr>
              <w:t xml:space="preserve">For six months to two years?  </w:t>
            </w:r>
          </w:p>
        </w:tc>
        <w:tc>
          <w:tcPr>
            <w:tcW w:w="630" w:type="dxa"/>
            <w:gridSpan w:val="4"/>
            <w:tcBorders>
              <w:top w:val="nil"/>
              <w:left w:val="nil"/>
              <w:bottom w:val="single" w:sz="4" w:space="0" w:color="auto"/>
              <w:right w:val="nil"/>
            </w:tcBorders>
          </w:tcPr>
          <w:p w:rsidR="003B13E6" w:rsidRPr="001D37B2" w:rsidRDefault="003B13E6" w:rsidP="003B13E6">
            <w:pPr>
              <w:rPr>
                <w:rFonts w:eastAsia="Calibri" w:cstheme="minorHAnsi"/>
                <w:sz w:val="20"/>
                <w:szCs w:val="20"/>
                <w:lang w:val="en-CA"/>
              </w:rPr>
            </w:pPr>
          </w:p>
        </w:tc>
        <w:tc>
          <w:tcPr>
            <w:tcW w:w="1812" w:type="dxa"/>
            <w:gridSpan w:val="8"/>
            <w:tcBorders>
              <w:top w:val="nil"/>
              <w:left w:val="nil"/>
              <w:bottom w:val="nil"/>
              <w:right w:val="nil"/>
            </w:tcBorders>
          </w:tcPr>
          <w:p w:rsidR="003B13E6" w:rsidRPr="001D37B2" w:rsidRDefault="003B13E6" w:rsidP="003B13E6">
            <w:pPr>
              <w:rPr>
                <w:rFonts w:eastAsia="Calibri" w:cstheme="minorHAnsi"/>
                <w:sz w:val="20"/>
                <w:szCs w:val="20"/>
                <w:lang w:val="en-CA"/>
              </w:rPr>
            </w:pPr>
            <w:r w:rsidRPr="001D37B2">
              <w:rPr>
                <w:rFonts w:eastAsia="Calibri" w:cstheme="minorHAnsi"/>
                <w:sz w:val="20"/>
                <w:szCs w:val="20"/>
                <w:lang w:val="en-CA"/>
              </w:rPr>
              <w:t>IN, G, R</w:t>
            </w:r>
          </w:p>
        </w:tc>
        <w:tc>
          <w:tcPr>
            <w:tcW w:w="4765" w:type="dxa"/>
            <w:gridSpan w:val="29"/>
            <w:vMerge/>
            <w:tcBorders>
              <w:left w:val="nil"/>
              <w:bottom w:val="nil"/>
              <w:right w:val="nil"/>
            </w:tcBorders>
          </w:tcPr>
          <w:p w:rsidR="003B13E6" w:rsidRPr="001D37B2" w:rsidRDefault="003B13E6" w:rsidP="00385743">
            <w:pPr>
              <w:rPr>
                <w:rFonts w:cstheme="minorHAnsi"/>
                <w:sz w:val="20"/>
                <w:szCs w:val="20"/>
              </w:rPr>
            </w:pPr>
          </w:p>
        </w:tc>
      </w:tr>
      <w:tr w:rsidR="003B13E6" w:rsidRPr="001D37B2" w:rsidTr="00B74CEE">
        <w:tc>
          <w:tcPr>
            <w:tcW w:w="2621" w:type="dxa"/>
            <w:gridSpan w:val="12"/>
            <w:tcBorders>
              <w:top w:val="nil"/>
              <w:left w:val="nil"/>
              <w:bottom w:val="nil"/>
              <w:right w:val="nil"/>
            </w:tcBorders>
          </w:tcPr>
          <w:p w:rsidR="003B13E6" w:rsidRPr="001D37B2" w:rsidRDefault="003B13E6" w:rsidP="003B13E6">
            <w:pPr>
              <w:rPr>
                <w:rFonts w:cstheme="minorHAnsi"/>
                <w:sz w:val="20"/>
                <w:szCs w:val="20"/>
              </w:rPr>
            </w:pPr>
            <w:r w:rsidRPr="001D37B2">
              <w:rPr>
                <w:rFonts w:eastAsia="Calibri" w:cstheme="minorHAnsi"/>
                <w:sz w:val="20"/>
                <w:szCs w:val="20"/>
                <w:lang w:val="en-CA"/>
              </w:rPr>
              <w:t>For more than two years?</w:t>
            </w:r>
            <w:r w:rsidRPr="001D37B2">
              <w:rPr>
                <w:rFonts w:cstheme="minorHAnsi"/>
                <w:sz w:val="20"/>
                <w:szCs w:val="20"/>
              </w:rPr>
              <w:t xml:space="preserve"> </w:t>
            </w:r>
          </w:p>
        </w:tc>
        <w:tc>
          <w:tcPr>
            <w:tcW w:w="630" w:type="dxa"/>
            <w:gridSpan w:val="4"/>
            <w:tcBorders>
              <w:top w:val="single" w:sz="4" w:space="0" w:color="auto"/>
              <w:left w:val="nil"/>
              <w:bottom w:val="single" w:sz="4" w:space="0" w:color="auto"/>
              <w:right w:val="nil"/>
            </w:tcBorders>
          </w:tcPr>
          <w:p w:rsidR="003B13E6" w:rsidRPr="001D37B2" w:rsidRDefault="003B13E6" w:rsidP="003B13E6">
            <w:pPr>
              <w:rPr>
                <w:rFonts w:cstheme="minorHAnsi"/>
                <w:sz w:val="20"/>
                <w:szCs w:val="20"/>
              </w:rPr>
            </w:pPr>
          </w:p>
        </w:tc>
        <w:tc>
          <w:tcPr>
            <w:tcW w:w="1812" w:type="dxa"/>
            <w:gridSpan w:val="8"/>
            <w:tcBorders>
              <w:top w:val="nil"/>
              <w:left w:val="nil"/>
              <w:bottom w:val="nil"/>
              <w:right w:val="nil"/>
            </w:tcBorders>
          </w:tcPr>
          <w:p w:rsidR="003B13E6" w:rsidRPr="001D37B2" w:rsidRDefault="003B13E6" w:rsidP="003B13E6">
            <w:pPr>
              <w:rPr>
                <w:rFonts w:cstheme="minorHAnsi"/>
                <w:sz w:val="20"/>
                <w:szCs w:val="20"/>
              </w:rPr>
            </w:pPr>
            <w:r w:rsidRPr="001D37B2">
              <w:rPr>
                <w:rFonts w:eastAsia="Calibri" w:cstheme="minorHAnsi"/>
                <w:sz w:val="20"/>
                <w:szCs w:val="20"/>
                <w:lang w:val="en-CA"/>
              </w:rPr>
              <w:t>IN, G, R</w:t>
            </w:r>
          </w:p>
        </w:tc>
        <w:tc>
          <w:tcPr>
            <w:tcW w:w="4765" w:type="dxa"/>
            <w:gridSpan w:val="29"/>
            <w:tcBorders>
              <w:top w:val="nil"/>
              <w:left w:val="nil"/>
              <w:bottom w:val="nil"/>
              <w:right w:val="nil"/>
            </w:tcBorders>
          </w:tcPr>
          <w:p w:rsidR="003B13E6" w:rsidRPr="001D37B2" w:rsidRDefault="003B13E6">
            <w:pPr>
              <w:rPr>
                <w:rFonts w:cstheme="minorHAnsi"/>
                <w:sz w:val="20"/>
                <w:szCs w:val="20"/>
              </w:rPr>
            </w:pPr>
          </w:p>
        </w:tc>
      </w:tr>
      <w:tr w:rsidR="00385743" w:rsidRPr="001D37B2" w:rsidTr="00B74CEE">
        <w:tc>
          <w:tcPr>
            <w:tcW w:w="5063" w:type="dxa"/>
            <w:gridSpan w:val="24"/>
            <w:tcBorders>
              <w:top w:val="nil"/>
              <w:left w:val="nil"/>
              <w:bottom w:val="nil"/>
              <w:right w:val="nil"/>
            </w:tcBorders>
          </w:tcPr>
          <w:p w:rsidR="00385743" w:rsidRPr="001D37B2" w:rsidRDefault="00385743" w:rsidP="00385743">
            <w:pPr>
              <w:rPr>
                <w:rFonts w:eastAsia="Calibri" w:cstheme="minorHAnsi"/>
                <w:sz w:val="20"/>
                <w:szCs w:val="20"/>
                <w:lang w:val="en-CA"/>
              </w:rPr>
            </w:pPr>
            <w:r w:rsidRPr="001D37B2">
              <w:rPr>
                <w:rFonts w:eastAsia="Calibri" w:cstheme="minorHAnsi"/>
                <w:sz w:val="20"/>
                <w:szCs w:val="20"/>
                <w:lang w:val="en-CA"/>
              </w:rPr>
              <w:t>If not currently have you ever taken the birth control pill</w:t>
            </w:r>
          </w:p>
          <w:p w:rsidR="00385743" w:rsidRPr="001D37B2" w:rsidRDefault="00385743" w:rsidP="00385743">
            <w:pPr>
              <w:rPr>
                <w:rFonts w:eastAsia="Calibri" w:cstheme="minorHAnsi"/>
                <w:sz w:val="20"/>
                <w:szCs w:val="20"/>
                <w:lang w:val="en-CA"/>
              </w:rPr>
            </w:pPr>
            <w:r w:rsidRPr="001D37B2">
              <w:rPr>
                <w:rFonts w:eastAsia="Calibri" w:cstheme="minorHAnsi"/>
                <w:sz w:val="20"/>
                <w:szCs w:val="20"/>
                <w:lang w:val="en-CA"/>
              </w:rPr>
              <w:t xml:space="preserve">How long? For six months to two years? </w:t>
            </w:r>
            <w:r w:rsidR="005C360F" w:rsidRPr="001D37B2">
              <w:rPr>
                <w:rFonts w:eastAsia="Calibri" w:cstheme="minorHAnsi"/>
                <w:sz w:val="20"/>
                <w:szCs w:val="20"/>
                <w:lang w:val="en-CA"/>
              </w:rPr>
              <w:t>____</w:t>
            </w:r>
            <w:r w:rsidR="00ED0EDD" w:rsidRPr="001D37B2">
              <w:rPr>
                <w:rFonts w:eastAsia="Calibri" w:cstheme="minorHAnsi"/>
                <w:sz w:val="20"/>
                <w:szCs w:val="20"/>
                <w:lang w:val="en-CA"/>
              </w:rPr>
              <w:t>__</w:t>
            </w:r>
            <w:r w:rsidRPr="001D37B2">
              <w:rPr>
                <w:rFonts w:eastAsia="Calibri" w:cstheme="minorHAnsi"/>
                <w:sz w:val="20"/>
                <w:szCs w:val="20"/>
                <w:lang w:val="en-CA"/>
              </w:rPr>
              <w:t>IN, G, R</w:t>
            </w:r>
          </w:p>
          <w:p w:rsidR="00385743" w:rsidRPr="001D37B2" w:rsidRDefault="00385743" w:rsidP="00385743">
            <w:pPr>
              <w:rPr>
                <w:rFonts w:eastAsia="Calibri" w:cstheme="minorHAnsi"/>
                <w:sz w:val="20"/>
                <w:szCs w:val="20"/>
                <w:lang w:val="en-CA"/>
              </w:rPr>
            </w:pPr>
            <w:r w:rsidRPr="001D37B2">
              <w:rPr>
                <w:rFonts w:eastAsia="Calibri" w:cstheme="minorHAnsi"/>
                <w:sz w:val="20"/>
                <w:szCs w:val="20"/>
                <w:lang w:val="en-CA"/>
              </w:rPr>
              <w:t xml:space="preserve">For more than two years?     </w:t>
            </w:r>
            <w:r w:rsidR="005C360F" w:rsidRPr="001D37B2">
              <w:rPr>
                <w:rFonts w:eastAsia="Calibri" w:cstheme="minorHAnsi"/>
                <w:sz w:val="20"/>
                <w:szCs w:val="20"/>
                <w:lang w:val="en-CA"/>
              </w:rPr>
              <w:t>______</w:t>
            </w:r>
            <w:r w:rsidRPr="001D37B2">
              <w:rPr>
                <w:rFonts w:eastAsia="Calibri" w:cstheme="minorHAnsi"/>
                <w:sz w:val="20"/>
                <w:szCs w:val="20"/>
                <w:lang w:val="en-CA"/>
              </w:rPr>
              <w:t>IN, G, R</w:t>
            </w:r>
          </w:p>
          <w:p w:rsidR="00385743" w:rsidRPr="001D37B2" w:rsidRDefault="00385743" w:rsidP="00385743">
            <w:pPr>
              <w:rPr>
                <w:rFonts w:eastAsia="Calibri" w:cstheme="minorHAnsi"/>
                <w:sz w:val="20"/>
                <w:szCs w:val="20"/>
                <w:lang w:val="en-CA"/>
              </w:rPr>
            </w:pPr>
          </w:p>
        </w:tc>
        <w:tc>
          <w:tcPr>
            <w:tcW w:w="4765" w:type="dxa"/>
            <w:gridSpan w:val="29"/>
            <w:tcBorders>
              <w:top w:val="nil"/>
              <w:left w:val="nil"/>
              <w:bottom w:val="nil"/>
              <w:right w:val="nil"/>
            </w:tcBorders>
          </w:tcPr>
          <w:p w:rsidR="00385743" w:rsidRPr="001D37B2" w:rsidRDefault="00385743" w:rsidP="00BB1A48">
            <w:pPr>
              <w:rPr>
                <w:rFonts w:cstheme="minorHAnsi"/>
                <w:sz w:val="20"/>
                <w:szCs w:val="20"/>
              </w:rPr>
            </w:pPr>
          </w:p>
          <w:p w:rsidR="00385743" w:rsidRPr="001D37B2" w:rsidRDefault="00385743" w:rsidP="00385743">
            <w:pPr>
              <w:rPr>
                <w:rFonts w:cstheme="minorHAnsi"/>
                <w:sz w:val="20"/>
                <w:szCs w:val="20"/>
              </w:rPr>
            </w:pPr>
          </w:p>
        </w:tc>
      </w:tr>
      <w:tr w:rsidR="00385743" w:rsidRPr="001D37B2" w:rsidTr="00B74CEE">
        <w:tc>
          <w:tcPr>
            <w:tcW w:w="5063" w:type="dxa"/>
            <w:gridSpan w:val="24"/>
            <w:tcBorders>
              <w:top w:val="nil"/>
              <w:left w:val="nil"/>
              <w:bottom w:val="nil"/>
              <w:right w:val="nil"/>
            </w:tcBorders>
          </w:tcPr>
          <w:p w:rsidR="00385743" w:rsidRPr="001D37B2" w:rsidRDefault="00385743">
            <w:pPr>
              <w:rPr>
                <w:rFonts w:cstheme="minorHAnsi"/>
                <w:sz w:val="20"/>
                <w:szCs w:val="20"/>
              </w:rPr>
            </w:pPr>
          </w:p>
        </w:tc>
        <w:tc>
          <w:tcPr>
            <w:tcW w:w="4765" w:type="dxa"/>
            <w:gridSpan w:val="29"/>
            <w:tcBorders>
              <w:top w:val="nil"/>
              <w:left w:val="nil"/>
              <w:bottom w:val="nil"/>
              <w:right w:val="nil"/>
            </w:tcBorders>
          </w:tcPr>
          <w:p w:rsidR="00385743" w:rsidRPr="001D37B2" w:rsidRDefault="00385743">
            <w:pPr>
              <w:rPr>
                <w:rFonts w:cstheme="minorHAnsi"/>
                <w:sz w:val="20"/>
                <w:szCs w:val="20"/>
              </w:rPr>
            </w:pPr>
          </w:p>
        </w:tc>
      </w:tr>
      <w:tr w:rsidR="00243786" w:rsidRPr="001D37B2" w:rsidTr="00ED0EDD">
        <w:trPr>
          <w:trHeight w:val="315"/>
        </w:trPr>
        <w:tc>
          <w:tcPr>
            <w:tcW w:w="9828" w:type="dxa"/>
            <w:gridSpan w:val="53"/>
            <w:tcBorders>
              <w:top w:val="nil"/>
              <w:left w:val="nil"/>
              <w:bottom w:val="nil"/>
              <w:right w:val="nil"/>
            </w:tcBorders>
          </w:tcPr>
          <w:p w:rsidR="0056674B" w:rsidRDefault="0056674B" w:rsidP="00243786">
            <w:pPr>
              <w:rPr>
                <w:rFonts w:eastAsia="Calibri" w:cstheme="minorHAnsi"/>
                <w:sz w:val="20"/>
                <w:szCs w:val="20"/>
                <w:lang w:val="en-CA"/>
              </w:rPr>
            </w:pPr>
          </w:p>
          <w:p w:rsidR="0056674B" w:rsidRDefault="0056674B" w:rsidP="00243786">
            <w:pPr>
              <w:rPr>
                <w:rFonts w:eastAsia="Calibri" w:cstheme="minorHAnsi"/>
                <w:sz w:val="20"/>
                <w:szCs w:val="20"/>
                <w:lang w:val="en-CA"/>
              </w:rPr>
            </w:pPr>
          </w:p>
          <w:p w:rsidR="00E80413" w:rsidRDefault="00E80413" w:rsidP="00243786">
            <w:pPr>
              <w:rPr>
                <w:rFonts w:eastAsia="Calibri" w:cstheme="minorHAnsi"/>
                <w:sz w:val="20"/>
                <w:szCs w:val="20"/>
                <w:lang w:val="en-CA"/>
              </w:rPr>
            </w:pPr>
          </w:p>
          <w:p w:rsidR="00243786" w:rsidRPr="001D37B2" w:rsidRDefault="00243786" w:rsidP="00243786">
            <w:pPr>
              <w:rPr>
                <w:rFonts w:eastAsia="Calibri" w:cstheme="minorHAnsi"/>
                <w:sz w:val="20"/>
                <w:szCs w:val="20"/>
                <w:lang w:val="en-CA"/>
              </w:rPr>
            </w:pPr>
            <w:r w:rsidRPr="001D37B2">
              <w:rPr>
                <w:rFonts w:eastAsia="Calibri" w:cstheme="minorHAnsi"/>
                <w:sz w:val="20"/>
                <w:szCs w:val="20"/>
                <w:lang w:val="en-CA"/>
              </w:rPr>
              <w:lastRenderedPageBreak/>
              <w:t>Have you ever taken an oral steroid medication like prednisone, steroids by injection or inhalation?</w:t>
            </w:r>
          </w:p>
          <w:p w:rsidR="00243786" w:rsidRPr="001D37B2" w:rsidRDefault="00243786">
            <w:pPr>
              <w:rPr>
                <w:rFonts w:cstheme="minorHAnsi"/>
                <w:sz w:val="20"/>
                <w:szCs w:val="20"/>
              </w:rPr>
            </w:pPr>
          </w:p>
        </w:tc>
      </w:tr>
      <w:tr w:rsidR="005C360F" w:rsidRPr="001D37B2" w:rsidTr="00B74CEE">
        <w:tc>
          <w:tcPr>
            <w:tcW w:w="5063" w:type="dxa"/>
            <w:gridSpan w:val="24"/>
            <w:tcBorders>
              <w:top w:val="nil"/>
              <w:left w:val="nil"/>
              <w:bottom w:val="nil"/>
              <w:right w:val="nil"/>
            </w:tcBorders>
          </w:tcPr>
          <w:p w:rsidR="005C360F" w:rsidRPr="001D37B2" w:rsidRDefault="005C360F" w:rsidP="008A7A75">
            <w:pPr>
              <w:tabs>
                <w:tab w:val="right" w:pos="4807"/>
              </w:tabs>
              <w:rPr>
                <w:rFonts w:cstheme="minorHAnsi"/>
                <w:sz w:val="20"/>
                <w:szCs w:val="20"/>
              </w:rPr>
            </w:pPr>
            <w:r w:rsidRPr="001D37B2">
              <w:rPr>
                <w:rFonts w:cstheme="minorHAnsi"/>
                <w:sz w:val="20"/>
                <w:szCs w:val="20"/>
              </w:rPr>
              <w:lastRenderedPageBreak/>
              <w:t>For two weeks or less?</w:t>
            </w:r>
            <w:r w:rsidRPr="001D37B2">
              <w:rPr>
                <w:rFonts w:cstheme="minorHAnsi"/>
                <w:sz w:val="20"/>
                <w:szCs w:val="20"/>
              </w:rPr>
              <w:tab/>
            </w:r>
          </w:p>
        </w:tc>
        <w:tc>
          <w:tcPr>
            <w:tcW w:w="4765" w:type="dxa"/>
            <w:gridSpan w:val="29"/>
            <w:tcBorders>
              <w:top w:val="nil"/>
              <w:left w:val="nil"/>
              <w:bottom w:val="nil"/>
              <w:right w:val="nil"/>
            </w:tcBorders>
          </w:tcPr>
          <w:p w:rsidR="005C360F" w:rsidRPr="001D37B2" w:rsidRDefault="001D37B2" w:rsidP="00EA6BA6">
            <w:pPr>
              <w:pStyle w:val="Heading2"/>
              <w:outlineLvl w:val="1"/>
              <w:rPr>
                <w:rFonts w:asciiTheme="minorHAnsi" w:hAnsiTheme="minorHAnsi" w:cstheme="minorHAnsi"/>
                <w:b w:val="0"/>
                <w:i w:val="0"/>
                <w:sz w:val="20"/>
                <w:szCs w:val="20"/>
              </w:rPr>
            </w:pPr>
            <w:r>
              <w:rPr>
                <w:rFonts w:asciiTheme="minorHAnsi" w:eastAsia="Calibri" w:hAnsiTheme="minorHAnsi" w:cstheme="minorHAnsi"/>
                <w:b w:val="0"/>
                <w:i w:val="0"/>
                <w:sz w:val="20"/>
                <w:szCs w:val="20"/>
              </w:rPr>
              <w:t>__</w:t>
            </w:r>
            <w:r w:rsidR="00ED0EDD" w:rsidRPr="001D37B2">
              <w:rPr>
                <w:rFonts w:asciiTheme="minorHAnsi" w:eastAsia="Calibri" w:hAnsiTheme="minorHAnsi" w:cstheme="minorHAnsi"/>
                <w:b w:val="0"/>
                <w:i w:val="0"/>
                <w:sz w:val="20"/>
                <w:szCs w:val="20"/>
              </w:rPr>
              <w:t>_____</w:t>
            </w:r>
            <w:r w:rsidR="00E80413">
              <w:rPr>
                <w:rFonts w:asciiTheme="minorHAnsi" w:eastAsia="Calibri" w:hAnsiTheme="minorHAnsi" w:cstheme="minorHAnsi"/>
                <w:b w:val="0"/>
                <w:i w:val="0"/>
                <w:sz w:val="20"/>
                <w:szCs w:val="20"/>
              </w:rPr>
              <w:t xml:space="preserve"> </w:t>
            </w:r>
            <w:r w:rsidR="005C360F" w:rsidRPr="001D37B2">
              <w:rPr>
                <w:rFonts w:asciiTheme="minorHAnsi" w:eastAsia="Calibri" w:hAnsiTheme="minorHAnsi" w:cstheme="minorHAnsi"/>
                <w:b w:val="0"/>
                <w:i w:val="0"/>
                <w:sz w:val="20"/>
                <w:szCs w:val="20"/>
              </w:rPr>
              <w:t>IN, D, IM, S, G</w:t>
            </w:r>
          </w:p>
        </w:tc>
      </w:tr>
      <w:tr w:rsidR="005C360F" w:rsidRPr="001D37B2" w:rsidTr="00B74CEE">
        <w:tc>
          <w:tcPr>
            <w:tcW w:w="5063" w:type="dxa"/>
            <w:gridSpan w:val="24"/>
            <w:tcBorders>
              <w:top w:val="nil"/>
              <w:left w:val="nil"/>
              <w:bottom w:val="nil"/>
              <w:right w:val="nil"/>
            </w:tcBorders>
          </w:tcPr>
          <w:p w:rsidR="005C360F" w:rsidRPr="001D37B2" w:rsidRDefault="005C360F">
            <w:pPr>
              <w:rPr>
                <w:rFonts w:cstheme="minorHAnsi"/>
                <w:sz w:val="20"/>
                <w:szCs w:val="20"/>
              </w:rPr>
            </w:pPr>
            <w:r w:rsidRPr="001D37B2">
              <w:rPr>
                <w:rFonts w:eastAsia="Calibri" w:cstheme="minorHAnsi"/>
                <w:sz w:val="20"/>
                <w:szCs w:val="20"/>
                <w:lang w:val="en-CA"/>
              </w:rPr>
              <w:t>For more than two weeks?</w:t>
            </w:r>
          </w:p>
        </w:tc>
        <w:tc>
          <w:tcPr>
            <w:tcW w:w="4765" w:type="dxa"/>
            <w:gridSpan w:val="29"/>
            <w:tcBorders>
              <w:top w:val="nil"/>
              <w:left w:val="nil"/>
              <w:bottom w:val="nil"/>
              <w:right w:val="nil"/>
            </w:tcBorders>
          </w:tcPr>
          <w:p w:rsidR="005C360F" w:rsidRPr="001D37B2" w:rsidRDefault="00ED0EDD" w:rsidP="00EA6BA6">
            <w:pPr>
              <w:pStyle w:val="Heading2"/>
              <w:outlineLvl w:val="1"/>
              <w:rPr>
                <w:rFonts w:asciiTheme="minorHAnsi" w:hAnsiTheme="minorHAnsi" w:cstheme="minorHAnsi"/>
                <w:b w:val="0"/>
                <w:i w:val="0"/>
                <w:sz w:val="20"/>
                <w:szCs w:val="20"/>
              </w:rPr>
            </w:pPr>
            <w:r w:rsidRPr="001D37B2">
              <w:rPr>
                <w:rFonts w:asciiTheme="minorHAnsi" w:eastAsia="Calibri" w:hAnsiTheme="minorHAnsi" w:cstheme="minorHAnsi"/>
                <w:b w:val="0"/>
                <w:i w:val="0"/>
                <w:sz w:val="20"/>
                <w:szCs w:val="20"/>
              </w:rPr>
              <w:t>__</w:t>
            </w:r>
            <w:r w:rsidR="001D37B2">
              <w:rPr>
                <w:rFonts w:asciiTheme="minorHAnsi" w:eastAsia="Calibri" w:hAnsiTheme="minorHAnsi" w:cstheme="minorHAnsi"/>
                <w:b w:val="0"/>
                <w:i w:val="0"/>
                <w:sz w:val="20"/>
                <w:szCs w:val="20"/>
              </w:rPr>
              <w:t>__</w:t>
            </w:r>
            <w:r w:rsidRPr="001D37B2">
              <w:rPr>
                <w:rFonts w:asciiTheme="minorHAnsi" w:eastAsia="Calibri" w:hAnsiTheme="minorHAnsi" w:cstheme="minorHAnsi"/>
                <w:b w:val="0"/>
                <w:i w:val="0"/>
                <w:sz w:val="20"/>
                <w:szCs w:val="20"/>
              </w:rPr>
              <w:t>___</w:t>
            </w:r>
            <w:r w:rsidR="00E80413">
              <w:rPr>
                <w:rFonts w:asciiTheme="minorHAnsi" w:eastAsia="Calibri" w:hAnsiTheme="minorHAnsi" w:cstheme="minorHAnsi"/>
                <w:b w:val="0"/>
                <w:i w:val="0"/>
                <w:sz w:val="20"/>
                <w:szCs w:val="20"/>
              </w:rPr>
              <w:t xml:space="preserve"> </w:t>
            </w:r>
            <w:r w:rsidR="005C360F" w:rsidRPr="001D37B2">
              <w:rPr>
                <w:rFonts w:asciiTheme="minorHAnsi" w:eastAsia="Calibri" w:hAnsiTheme="minorHAnsi" w:cstheme="minorHAnsi"/>
                <w:b w:val="0"/>
                <w:i w:val="0"/>
                <w:sz w:val="20"/>
                <w:szCs w:val="20"/>
              </w:rPr>
              <w:t>IN, D, IM, S, G</w:t>
            </w:r>
          </w:p>
        </w:tc>
      </w:tr>
      <w:tr w:rsidR="008A7A75" w:rsidRPr="001D37B2" w:rsidTr="00B74CEE">
        <w:tc>
          <w:tcPr>
            <w:tcW w:w="5063" w:type="dxa"/>
            <w:gridSpan w:val="24"/>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Frequently</w:t>
            </w:r>
          </w:p>
        </w:tc>
        <w:tc>
          <w:tcPr>
            <w:tcW w:w="748" w:type="dxa"/>
            <w:gridSpan w:val="6"/>
            <w:tcBorders>
              <w:top w:val="nil"/>
              <w:left w:val="nil"/>
              <w:bottom w:val="single" w:sz="4" w:space="0" w:color="auto"/>
              <w:right w:val="nil"/>
            </w:tcBorders>
          </w:tcPr>
          <w:p w:rsidR="008A7A75" w:rsidRPr="001D37B2" w:rsidRDefault="008A7A75" w:rsidP="00E2572A">
            <w:pPr>
              <w:pStyle w:val="Heading2"/>
              <w:outlineLvl w:val="1"/>
              <w:rPr>
                <w:rFonts w:asciiTheme="minorHAnsi" w:hAnsiTheme="minorHAnsi" w:cstheme="minorHAnsi"/>
                <w:b w:val="0"/>
                <w:i w:val="0"/>
                <w:sz w:val="20"/>
                <w:szCs w:val="20"/>
              </w:rPr>
            </w:pPr>
          </w:p>
        </w:tc>
        <w:tc>
          <w:tcPr>
            <w:tcW w:w="4017" w:type="dxa"/>
            <w:gridSpan w:val="23"/>
            <w:tcBorders>
              <w:top w:val="nil"/>
              <w:left w:val="nil"/>
              <w:bottom w:val="nil"/>
              <w:right w:val="nil"/>
            </w:tcBorders>
          </w:tcPr>
          <w:p w:rsidR="008A7A75" w:rsidRPr="001D37B2" w:rsidRDefault="008A7A75" w:rsidP="00EA6BA6">
            <w:pPr>
              <w:pStyle w:val="Heading2"/>
              <w:outlineLvl w:val="1"/>
              <w:rPr>
                <w:rFonts w:asciiTheme="minorHAnsi" w:hAnsiTheme="minorHAnsi" w:cstheme="minorHAnsi"/>
                <w:b w:val="0"/>
                <w:i w:val="0"/>
                <w:sz w:val="20"/>
                <w:szCs w:val="20"/>
              </w:rPr>
            </w:pPr>
            <w:r w:rsidRPr="001D37B2">
              <w:rPr>
                <w:rFonts w:asciiTheme="minorHAnsi" w:eastAsia="Calibri" w:hAnsiTheme="minorHAnsi" w:cstheme="minorHAnsi"/>
                <w:b w:val="0"/>
                <w:i w:val="0"/>
                <w:sz w:val="20"/>
                <w:szCs w:val="20"/>
              </w:rPr>
              <w:t>IN, D, IM, S, G</w:t>
            </w:r>
          </w:p>
        </w:tc>
      </w:tr>
      <w:tr w:rsidR="008A7A75" w:rsidRPr="001D37B2" w:rsidTr="00B74CEE">
        <w:tc>
          <w:tcPr>
            <w:tcW w:w="5063" w:type="dxa"/>
            <w:gridSpan w:val="24"/>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Constantly</w:t>
            </w:r>
          </w:p>
        </w:tc>
        <w:tc>
          <w:tcPr>
            <w:tcW w:w="748" w:type="dxa"/>
            <w:gridSpan w:val="6"/>
            <w:tcBorders>
              <w:top w:val="single" w:sz="4" w:space="0" w:color="auto"/>
              <w:left w:val="nil"/>
              <w:bottom w:val="single" w:sz="4" w:space="0" w:color="auto"/>
              <w:right w:val="nil"/>
            </w:tcBorders>
          </w:tcPr>
          <w:p w:rsidR="008A7A75" w:rsidRPr="001D37B2" w:rsidRDefault="008A7A75" w:rsidP="00E2572A">
            <w:pPr>
              <w:pStyle w:val="Heading2"/>
              <w:outlineLvl w:val="1"/>
              <w:rPr>
                <w:rFonts w:asciiTheme="minorHAnsi" w:hAnsiTheme="minorHAnsi" w:cstheme="minorHAnsi"/>
                <w:b w:val="0"/>
                <w:i w:val="0"/>
                <w:sz w:val="20"/>
                <w:szCs w:val="20"/>
              </w:rPr>
            </w:pPr>
          </w:p>
        </w:tc>
        <w:tc>
          <w:tcPr>
            <w:tcW w:w="4017" w:type="dxa"/>
            <w:gridSpan w:val="23"/>
            <w:tcBorders>
              <w:top w:val="nil"/>
              <w:left w:val="nil"/>
              <w:bottom w:val="nil"/>
              <w:right w:val="nil"/>
            </w:tcBorders>
          </w:tcPr>
          <w:p w:rsidR="008A7A75" w:rsidRPr="001D37B2" w:rsidRDefault="008A7A75" w:rsidP="00EA6BA6">
            <w:pPr>
              <w:pStyle w:val="Heading2"/>
              <w:outlineLvl w:val="1"/>
              <w:rPr>
                <w:rFonts w:asciiTheme="minorHAnsi" w:hAnsiTheme="minorHAnsi" w:cstheme="minorHAnsi"/>
                <w:b w:val="0"/>
                <w:i w:val="0"/>
                <w:sz w:val="20"/>
                <w:szCs w:val="20"/>
              </w:rPr>
            </w:pPr>
            <w:r w:rsidRPr="001D37B2">
              <w:rPr>
                <w:rFonts w:asciiTheme="minorHAnsi" w:eastAsia="Calibri" w:hAnsiTheme="minorHAnsi" w:cstheme="minorHAnsi"/>
                <w:b w:val="0"/>
                <w:i w:val="0"/>
                <w:sz w:val="20"/>
                <w:szCs w:val="20"/>
              </w:rPr>
              <w:t>IN, D, IM, S, G</w:t>
            </w:r>
          </w:p>
        </w:tc>
      </w:tr>
      <w:tr w:rsidR="008A7A75" w:rsidRPr="001D37B2" w:rsidTr="00B74CEE">
        <w:tc>
          <w:tcPr>
            <w:tcW w:w="5063" w:type="dxa"/>
            <w:gridSpan w:val="24"/>
            <w:tcBorders>
              <w:top w:val="nil"/>
              <w:left w:val="nil"/>
              <w:bottom w:val="nil"/>
              <w:right w:val="nil"/>
            </w:tcBorders>
          </w:tcPr>
          <w:p w:rsidR="008A7A75" w:rsidRPr="001D37B2" w:rsidRDefault="008A7A75">
            <w:pPr>
              <w:rPr>
                <w:rFonts w:cstheme="minorHAnsi"/>
                <w:sz w:val="20"/>
                <w:szCs w:val="20"/>
              </w:rPr>
            </w:pPr>
          </w:p>
        </w:tc>
        <w:tc>
          <w:tcPr>
            <w:tcW w:w="4765" w:type="dxa"/>
            <w:gridSpan w:val="29"/>
            <w:tcBorders>
              <w:top w:val="nil"/>
              <w:left w:val="nil"/>
              <w:bottom w:val="nil"/>
              <w:right w:val="nil"/>
            </w:tcBorders>
          </w:tcPr>
          <w:p w:rsidR="008A7A75" w:rsidRPr="001D37B2" w:rsidRDefault="008A7A75">
            <w:pPr>
              <w:rPr>
                <w:rFonts w:cstheme="minorHAnsi"/>
                <w:sz w:val="20"/>
                <w:szCs w:val="20"/>
              </w:rPr>
            </w:pPr>
          </w:p>
        </w:tc>
      </w:tr>
      <w:tr w:rsidR="00B86BED" w:rsidRPr="001D37B2" w:rsidTr="00B74CEE">
        <w:tc>
          <w:tcPr>
            <w:tcW w:w="915" w:type="dxa"/>
            <w:gridSpan w:val="3"/>
            <w:tcBorders>
              <w:top w:val="nil"/>
              <w:left w:val="nil"/>
              <w:bottom w:val="nil"/>
              <w:right w:val="nil"/>
            </w:tcBorders>
          </w:tcPr>
          <w:p w:rsidR="00B86BED" w:rsidRPr="001D37B2" w:rsidRDefault="00B86BED">
            <w:pPr>
              <w:rPr>
                <w:rFonts w:cstheme="minorHAnsi"/>
                <w:sz w:val="20"/>
                <w:szCs w:val="20"/>
              </w:rPr>
            </w:pPr>
            <w:r w:rsidRPr="001D37B2">
              <w:rPr>
                <w:rFonts w:eastAsia="Calibri" w:cstheme="minorHAnsi"/>
                <w:sz w:val="20"/>
                <w:szCs w:val="20"/>
                <w:lang w:val="en-CA"/>
              </w:rPr>
              <w:t>Details:</w:t>
            </w:r>
          </w:p>
        </w:tc>
        <w:tc>
          <w:tcPr>
            <w:tcW w:w="8913" w:type="dxa"/>
            <w:gridSpan w:val="50"/>
            <w:tcBorders>
              <w:top w:val="nil"/>
              <w:left w:val="nil"/>
              <w:bottom w:val="single" w:sz="4" w:space="0" w:color="auto"/>
              <w:right w:val="nil"/>
            </w:tcBorders>
          </w:tcPr>
          <w:p w:rsidR="00B86BED" w:rsidRPr="001D37B2" w:rsidRDefault="00B86BED">
            <w:pPr>
              <w:rPr>
                <w:rFonts w:cstheme="minorHAnsi"/>
                <w:sz w:val="20"/>
                <w:szCs w:val="20"/>
              </w:rPr>
            </w:pPr>
          </w:p>
        </w:tc>
      </w:tr>
      <w:tr w:rsidR="008A7A75" w:rsidRPr="001D37B2" w:rsidTr="00B74CEE">
        <w:tc>
          <w:tcPr>
            <w:tcW w:w="5063" w:type="dxa"/>
            <w:gridSpan w:val="24"/>
            <w:tcBorders>
              <w:top w:val="nil"/>
              <w:left w:val="nil"/>
              <w:bottom w:val="nil"/>
              <w:right w:val="nil"/>
            </w:tcBorders>
          </w:tcPr>
          <w:p w:rsidR="008A7A75" w:rsidRPr="001D37B2" w:rsidRDefault="008A7A75">
            <w:pPr>
              <w:rPr>
                <w:rFonts w:cstheme="minorHAnsi"/>
                <w:sz w:val="20"/>
                <w:szCs w:val="20"/>
              </w:rPr>
            </w:pPr>
          </w:p>
        </w:tc>
        <w:tc>
          <w:tcPr>
            <w:tcW w:w="4765" w:type="dxa"/>
            <w:gridSpan w:val="29"/>
            <w:tcBorders>
              <w:top w:val="nil"/>
              <w:left w:val="nil"/>
              <w:bottom w:val="nil"/>
              <w:right w:val="nil"/>
            </w:tcBorders>
          </w:tcPr>
          <w:p w:rsidR="008A7A75" w:rsidRPr="001D37B2" w:rsidRDefault="008A7A75">
            <w:pPr>
              <w:rPr>
                <w:rFonts w:cstheme="minorHAnsi"/>
                <w:sz w:val="20"/>
                <w:szCs w:val="20"/>
              </w:rPr>
            </w:pPr>
          </w:p>
        </w:tc>
      </w:tr>
      <w:tr w:rsidR="008A7A75" w:rsidRPr="001D37B2" w:rsidTr="00ED0EDD">
        <w:trPr>
          <w:trHeight w:val="261"/>
        </w:trPr>
        <w:tc>
          <w:tcPr>
            <w:tcW w:w="9828" w:type="dxa"/>
            <w:gridSpan w:val="53"/>
            <w:tcBorders>
              <w:top w:val="nil"/>
              <w:left w:val="nil"/>
              <w:bottom w:val="nil"/>
              <w:right w:val="nil"/>
            </w:tcBorders>
          </w:tcPr>
          <w:p w:rsidR="008A7A75" w:rsidRPr="001D37B2" w:rsidRDefault="008A7A75" w:rsidP="00A95626">
            <w:pPr>
              <w:rPr>
                <w:rFonts w:eastAsia="Calibri" w:cstheme="minorHAnsi"/>
                <w:sz w:val="20"/>
                <w:szCs w:val="20"/>
                <w:lang w:val="en-CA"/>
              </w:rPr>
            </w:pPr>
            <w:r w:rsidRPr="001D37B2">
              <w:rPr>
                <w:rFonts w:eastAsia="Calibri" w:cstheme="minorHAnsi"/>
                <w:sz w:val="20"/>
                <w:szCs w:val="20"/>
                <w:lang w:val="en-CA"/>
              </w:rPr>
              <w:t>Does exposure to perfumes, insecticides and other chemicals provoke:</w:t>
            </w:r>
          </w:p>
          <w:p w:rsidR="008A7A75" w:rsidRPr="001D37B2" w:rsidRDefault="008A7A75" w:rsidP="00A95626">
            <w:pPr>
              <w:rPr>
                <w:rFonts w:cstheme="minorHAnsi"/>
                <w:sz w:val="20"/>
                <w:szCs w:val="20"/>
              </w:rPr>
            </w:pPr>
          </w:p>
        </w:tc>
      </w:tr>
      <w:tr w:rsidR="008A7A75" w:rsidRPr="001D37B2" w:rsidTr="00B74CEE">
        <w:tc>
          <w:tcPr>
            <w:tcW w:w="5063" w:type="dxa"/>
            <w:gridSpan w:val="24"/>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Mild symptoms?</w:t>
            </w:r>
          </w:p>
        </w:tc>
        <w:tc>
          <w:tcPr>
            <w:tcW w:w="748" w:type="dxa"/>
            <w:gridSpan w:val="6"/>
            <w:tcBorders>
              <w:top w:val="nil"/>
              <w:left w:val="nil"/>
              <w:bottom w:val="single" w:sz="4" w:space="0" w:color="auto"/>
              <w:right w:val="nil"/>
            </w:tcBorders>
          </w:tcPr>
          <w:p w:rsidR="008A7A75" w:rsidRPr="001D37B2" w:rsidRDefault="008A7A75">
            <w:pPr>
              <w:rPr>
                <w:rFonts w:cstheme="minorHAnsi"/>
                <w:sz w:val="20"/>
                <w:szCs w:val="20"/>
              </w:rPr>
            </w:pPr>
          </w:p>
        </w:tc>
        <w:tc>
          <w:tcPr>
            <w:tcW w:w="4017" w:type="dxa"/>
            <w:gridSpan w:val="23"/>
            <w:tcBorders>
              <w:top w:val="nil"/>
              <w:left w:val="nil"/>
              <w:bottom w:val="nil"/>
              <w:right w:val="nil"/>
            </w:tcBorders>
          </w:tcPr>
          <w:p w:rsidR="008A7A75" w:rsidRPr="001D37B2" w:rsidRDefault="008A7A75" w:rsidP="00EA6BA6">
            <w:pPr>
              <w:rPr>
                <w:rFonts w:cstheme="minorHAnsi"/>
                <w:sz w:val="20"/>
                <w:szCs w:val="20"/>
              </w:rPr>
            </w:pPr>
            <w:r w:rsidRPr="001D37B2">
              <w:rPr>
                <w:rFonts w:eastAsia="Calibri" w:cstheme="minorHAnsi"/>
                <w:sz w:val="20"/>
                <w:szCs w:val="20"/>
                <w:lang w:val="en-CA"/>
              </w:rPr>
              <w:t>IN, IM, N, G, R</w:t>
            </w:r>
          </w:p>
        </w:tc>
      </w:tr>
      <w:tr w:rsidR="008A7A75" w:rsidRPr="001D37B2" w:rsidTr="00B74CEE">
        <w:tc>
          <w:tcPr>
            <w:tcW w:w="5063" w:type="dxa"/>
            <w:gridSpan w:val="24"/>
            <w:tcBorders>
              <w:top w:val="nil"/>
              <w:left w:val="nil"/>
              <w:bottom w:val="nil"/>
              <w:right w:val="nil"/>
            </w:tcBorders>
          </w:tcPr>
          <w:p w:rsidR="008A7A75" w:rsidRPr="001D37B2" w:rsidRDefault="008A7A75" w:rsidP="00A95626">
            <w:pPr>
              <w:rPr>
                <w:rFonts w:cstheme="minorHAnsi"/>
                <w:sz w:val="20"/>
                <w:szCs w:val="20"/>
              </w:rPr>
            </w:pPr>
            <w:r w:rsidRPr="001D37B2">
              <w:rPr>
                <w:rFonts w:eastAsia="Calibri" w:cstheme="minorHAnsi"/>
                <w:sz w:val="20"/>
                <w:szCs w:val="20"/>
                <w:lang w:val="en-CA"/>
              </w:rPr>
              <w:t xml:space="preserve"> Moderate to severe symptoms? </w:t>
            </w:r>
          </w:p>
        </w:tc>
        <w:tc>
          <w:tcPr>
            <w:tcW w:w="748" w:type="dxa"/>
            <w:gridSpan w:val="6"/>
            <w:tcBorders>
              <w:top w:val="single" w:sz="4" w:space="0" w:color="auto"/>
              <w:left w:val="nil"/>
              <w:bottom w:val="single" w:sz="4" w:space="0" w:color="auto"/>
              <w:right w:val="nil"/>
            </w:tcBorders>
          </w:tcPr>
          <w:p w:rsidR="008A7A75" w:rsidRPr="001D37B2" w:rsidRDefault="008A7A75">
            <w:pPr>
              <w:rPr>
                <w:rFonts w:cstheme="minorHAnsi"/>
                <w:sz w:val="20"/>
                <w:szCs w:val="20"/>
              </w:rPr>
            </w:pPr>
          </w:p>
        </w:tc>
        <w:tc>
          <w:tcPr>
            <w:tcW w:w="4017" w:type="dxa"/>
            <w:gridSpan w:val="23"/>
            <w:tcBorders>
              <w:top w:val="nil"/>
              <w:left w:val="nil"/>
              <w:bottom w:val="nil"/>
              <w:right w:val="nil"/>
            </w:tcBorders>
          </w:tcPr>
          <w:p w:rsidR="008A7A75" w:rsidRPr="001D37B2" w:rsidRDefault="008A7A75" w:rsidP="00EA6BA6">
            <w:pPr>
              <w:rPr>
                <w:rFonts w:cstheme="minorHAnsi"/>
                <w:sz w:val="20"/>
                <w:szCs w:val="20"/>
              </w:rPr>
            </w:pPr>
            <w:r w:rsidRPr="001D37B2">
              <w:rPr>
                <w:rFonts w:eastAsia="Calibri" w:cstheme="minorHAnsi"/>
                <w:sz w:val="20"/>
                <w:szCs w:val="20"/>
                <w:lang w:val="en-CA"/>
              </w:rPr>
              <w:t>IN, IM, N, G, R</w:t>
            </w:r>
          </w:p>
        </w:tc>
      </w:tr>
      <w:tr w:rsidR="008A7A75" w:rsidRPr="001D37B2" w:rsidTr="00B74CEE">
        <w:tc>
          <w:tcPr>
            <w:tcW w:w="5063" w:type="dxa"/>
            <w:gridSpan w:val="24"/>
            <w:tcBorders>
              <w:top w:val="nil"/>
              <w:left w:val="nil"/>
              <w:bottom w:val="nil"/>
              <w:right w:val="nil"/>
            </w:tcBorders>
          </w:tcPr>
          <w:p w:rsidR="008A7A75" w:rsidRPr="001D37B2" w:rsidRDefault="008A7A75">
            <w:pPr>
              <w:rPr>
                <w:rFonts w:cstheme="minorHAnsi"/>
                <w:sz w:val="20"/>
                <w:szCs w:val="20"/>
              </w:rPr>
            </w:pPr>
          </w:p>
        </w:tc>
        <w:tc>
          <w:tcPr>
            <w:tcW w:w="4765" w:type="dxa"/>
            <w:gridSpan w:val="29"/>
            <w:tcBorders>
              <w:top w:val="nil"/>
              <w:left w:val="nil"/>
              <w:bottom w:val="nil"/>
              <w:right w:val="nil"/>
            </w:tcBorders>
          </w:tcPr>
          <w:p w:rsidR="008A7A75" w:rsidRPr="001D37B2" w:rsidRDefault="008A7A75">
            <w:pPr>
              <w:rPr>
                <w:rFonts w:cstheme="minorHAnsi"/>
                <w:sz w:val="20"/>
                <w:szCs w:val="20"/>
              </w:rPr>
            </w:pPr>
          </w:p>
        </w:tc>
      </w:tr>
      <w:tr w:rsidR="008A7A75" w:rsidRPr="001D37B2" w:rsidTr="00B74CEE">
        <w:tc>
          <w:tcPr>
            <w:tcW w:w="904" w:type="dxa"/>
            <w:gridSpan w:val="2"/>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Details:</w:t>
            </w:r>
          </w:p>
        </w:tc>
        <w:tc>
          <w:tcPr>
            <w:tcW w:w="8924" w:type="dxa"/>
            <w:gridSpan w:val="51"/>
            <w:tcBorders>
              <w:top w:val="nil"/>
              <w:left w:val="nil"/>
              <w:bottom w:val="single" w:sz="4" w:space="0" w:color="auto"/>
              <w:right w:val="nil"/>
            </w:tcBorders>
          </w:tcPr>
          <w:p w:rsidR="008A7A75" w:rsidRPr="001D37B2" w:rsidRDefault="008A7A75">
            <w:pPr>
              <w:rPr>
                <w:rFonts w:cstheme="minorHAnsi"/>
                <w:sz w:val="20"/>
                <w:szCs w:val="20"/>
              </w:rPr>
            </w:pPr>
          </w:p>
        </w:tc>
      </w:tr>
      <w:tr w:rsidR="008A7A75" w:rsidRPr="001D37B2" w:rsidTr="00B74CEE">
        <w:tc>
          <w:tcPr>
            <w:tcW w:w="5063" w:type="dxa"/>
            <w:gridSpan w:val="24"/>
            <w:tcBorders>
              <w:top w:val="nil"/>
              <w:left w:val="nil"/>
              <w:bottom w:val="nil"/>
              <w:right w:val="nil"/>
            </w:tcBorders>
          </w:tcPr>
          <w:p w:rsidR="008A7A75" w:rsidRPr="001D37B2" w:rsidRDefault="008A7A75">
            <w:pPr>
              <w:rPr>
                <w:rFonts w:cstheme="minorHAnsi"/>
                <w:sz w:val="20"/>
                <w:szCs w:val="20"/>
              </w:rPr>
            </w:pPr>
          </w:p>
        </w:tc>
        <w:tc>
          <w:tcPr>
            <w:tcW w:w="4765" w:type="dxa"/>
            <w:gridSpan w:val="29"/>
            <w:tcBorders>
              <w:top w:val="nil"/>
              <w:left w:val="nil"/>
              <w:bottom w:val="nil"/>
              <w:right w:val="nil"/>
            </w:tcBorders>
          </w:tcPr>
          <w:p w:rsidR="008A7A75" w:rsidRPr="001D37B2" w:rsidRDefault="008A7A75">
            <w:pPr>
              <w:rPr>
                <w:rFonts w:cstheme="minorHAnsi"/>
                <w:sz w:val="20"/>
                <w:szCs w:val="20"/>
              </w:rPr>
            </w:pPr>
          </w:p>
        </w:tc>
      </w:tr>
      <w:tr w:rsidR="008A7A75" w:rsidRPr="001D37B2" w:rsidTr="00B74CEE">
        <w:tc>
          <w:tcPr>
            <w:tcW w:w="5063" w:type="dxa"/>
            <w:gridSpan w:val="24"/>
            <w:tcBorders>
              <w:top w:val="nil"/>
              <w:left w:val="nil"/>
              <w:bottom w:val="nil"/>
              <w:right w:val="nil"/>
            </w:tcBorders>
          </w:tcPr>
          <w:p w:rsidR="008A7A75" w:rsidRPr="001D37B2" w:rsidRDefault="008A7A75" w:rsidP="00B86BED">
            <w:pPr>
              <w:rPr>
                <w:rFonts w:cstheme="minorHAnsi"/>
                <w:sz w:val="20"/>
                <w:szCs w:val="20"/>
              </w:rPr>
            </w:pPr>
            <w:r w:rsidRPr="001D37B2">
              <w:rPr>
                <w:rFonts w:eastAsia="Calibri" w:cstheme="minorHAnsi"/>
                <w:sz w:val="20"/>
                <w:szCs w:val="20"/>
                <w:lang w:val="en-CA"/>
              </w:rPr>
              <w:t>Are any your symptoms worse on damp or muggy days</w:t>
            </w:r>
          </w:p>
        </w:tc>
        <w:tc>
          <w:tcPr>
            <w:tcW w:w="748" w:type="dxa"/>
            <w:gridSpan w:val="6"/>
            <w:tcBorders>
              <w:top w:val="nil"/>
              <w:left w:val="nil"/>
              <w:bottom w:val="single" w:sz="4" w:space="0" w:color="auto"/>
              <w:right w:val="nil"/>
            </w:tcBorders>
          </w:tcPr>
          <w:p w:rsidR="008A7A75" w:rsidRPr="001D37B2" w:rsidRDefault="008A7A75">
            <w:pPr>
              <w:rPr>
                <w:rFonts w:cstheme="minorHAnsi"/>
                <w:sz w:val="20"/>
                <w:szCs w:val="20"/>
              </w:rPr>
            </w:pPr>
          </w:p>
        </w:tc>
        <w:tc>
          <w:tcPr>
            <w:tcW w:w="4017" w:type="dxa"/>
            <w:gridSpan w:val="23"/>
            <w:tcBorders>
              <w:top w:val="nil"/>
              <w:left w:val="nil"/>
              <w:bottom w:val="nil"/>
              <w:right w:val="nil"/>
            </w:tcBorders>
          </w:tcPr>
          <w:p w:rsidR="008A7A75" w:rsidRPr="001D37B2" w:rsidRDefault="008A7A75" w:rsidP="00EA6BA6">
            <w:pPr>
              <w:rPr>
                <w:rFonts w:cstheme="minorHAnsi"/>
                <w:sz w:val="20"/>
                <w:szCs w:val="20"/>
              </w:rPr>
            </w:pPr>
            <w:r w:rsidRPr="001D37B2">
              <w:rPr>
                <w:rFonts w:eastAsia="Calibri" w:cstheme="minorHAnsi"/>
                <w:sz w:val="20"/>
                <w:szCs w:val="20"/>
                <w:lang w:val="en-CA"/>
              </w:rPr>
              <w:t>IN, IM, N</w:t>
            </w:r>
          </w:p>
        </w:tc>
      </w:tr>
      <w:tr w:rsidR="008A7A75" w:rsidRPr="001D37B2" w:rsidTr="00B74CEE">
        <w:tc>
          <w:tcPr>
            <w:tcW w:w="5063" w:type="dxa"/>
            <w:gridSpan w:val="24"/>
            <w:tcBorders>
              <w:top w:val="nil"/>
              <w:left w:val="nil"/>
              <w:bottom w:val="nil"/>
              <w:right w:val="nil"/>
            </w:tcBorders>
          </w:tcPr>
          <w:p w:rsidR="008A7A75" w:rsidRPr="001D37B2" w:rsidRDefault="008A7A75">
            <w:pPr>
              <w:rPr>
                <w:rFonts w:cstheme="minorHAnsi"/>
                <w:sz w:val="20"/>
                <w:szCs w:val="20"/>
              </w:rPr>
            </w:pPr>
          </w:p>
        </w:tc>
        <w:tc>
          <w:tcPr>
            <w:tcW w:w="4765" w:type="dxa"/>
            <w:gridSpan w:val="29"/>
            <w:tcBorders>
              <w:top w:val="nil"/>
              <w:left w:val="nil"/>
              <w:bottom w:val="nil"/>
              <w:right w:val="nil"/>
            </w:tcBorders>
          </w:tcPr>
          <w:p w:rsidR="008A7A75" w:rsidRPr="001D37B2" w:rsidRDefault="008A7A75">
            <w:pPr>
              <w:rPr>
                <w:rFonts w:cstheme="minorHAnsi"/>
                <w:sz w:val="20"/>
                <w:szCs w:val="20"/>
              </w:rPr>
            </w:pPr>
          </w:p>
        </w:tc>
      </w:tr>
      <w:tr w:rsidR="008A7A75" w:rsidRPr="001D37B2" w:rsidTr="00ED0EDD">
        <w:tc>
          <w:tcPr>
            <w:tcW w:w="9828" w:type="dxa"/>
            <w:gridSpan w:val="53"/>
            <w:tcBorders>
              <w:top w:val="nil"/>
              <w:left w:val="nil"/>
              <w:bottom w:val="nil"/>
              <w:right w:val="nil"/>
            </w:tcBorders>
          </w:tcPr>
          <w:p w:rsidR="008A7A75" w:rsidRPr="001D37B2" w:rsidRDefault="008A7A75" w:rsidP="00A95626">
            <w:pPr>
              <w:rPr>
                <w:rFonts w:cstheme="minorHAnsi"/>
                <w:sz w:val="20"/>
                <w:szCs w:val="20"/>
              </w:rPr>
            </w:pPr>
            <w:r w:rsidRPr="001D37B2">
              <w:rPr>
                <w:rFonts w:eastAsia="Calibri" w:cstheme="minorHAnsi"/>
                <w:sz w:val="20"/>
                <w:szCs w:val="20"/>
                <w:lang w:val="en-CA"/>
              </w:rPr>
              <w:t>Have you ever had athletes foot, ringworm, jock itch or other chronic fungal infections of the skin or nails?</w:t>
            </w:r>
          </w:p>
        </w:tc>
      </w:tr>
      <w:tr w:rsidR="008A7A75" w:rsidRPr="001D37B2" w:rsidTr="00B74CEE">
        <w:tc>
          <w:tcPr>
            <w:tcW w:w="5063" w:type="dxa"/>
            <w:gridSpan w:val="24"/>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 xml:space="preserve">Mild to moderate  </w:t>
            </w:r>
          </w:p>
        </w:tc>
        <w:tc>
          <w:tcPr>
            <w:tcW w:w="748" w:type="dxa"/>
            <w:gridSpan w:val="6"/>
            <w:tcBorders>
              <w:top w:val="nil"/>
              <w:left w:val="nil"/>
              <w:bottom w:val="single" w:sz="4" w:space="0" w:color="auto"/>
              <w:right w:val="nil"/>
            </w:tcBorders>
          </w:tcPr>
          <w:p w:rsidR="008A7A75" w:rsidRPr="001D37B2" w:rsidRDefault="008A7A75">
            <w:pPr>
              <w:rPr>
                <w:rFonts w:cstheme="minorHAnsi"/>
                <w:sz w:val="20"/>
                <w:szCs w:val="20"/>
              </w:rPr>
            </w:pPr>
          </w:p>
        </w:tc>
        <w:tc>
          <w:tcPr>
            <w:tcW w:w="4017" w:type="dxa"/>
            <w:gridSpan w:val="23"/>
            <w:tcBorders>
              <w:top w:val="nil"/>
              <w:left w:val="nil"/>
              <w:bottom w:val="nil"/>
              <w:right w:val="nil"/>
            </w:tcBorders>
          </w:tcPr>
          <w:p w:rsidR="008A7A75" w:rsidRPr="001D37B2" w:rsidRDefault="008A7A75" w:rsidP="00EA6BA6">
            <w:pPr>
              <w:rPr>
                <w:rFonts w:cstheme="minorHAnsi"/>
                <w:sz w:val="20"/>
                <w:szCs w:val="20"/>
              </w:rPr>
            </w:pPr>
            <w:r w:rsidRPr="001D37B2">
              <w:rPr>
                <w:rFonts w:eastAsia="Calibri" w:cstheme="minorHAnsi"/>
                <w:sz w:val="20"/>
                <w:szCs w:val="20"/>
                <w:lang w:val="en-CA"/>
              </w:rPr>
              <w:t>IN, IM</w:t>
            </w:r>
          </w:p>
        </w:tc>
      </w:tr>
      <w:tr w:rsidR="008A7A75" w:rsidRPr="001D37B2" w:rsidTr="00B74CEE">
        <w:tc>
          <w:tcPr>
            <w:tcW w:w="5063" w:type="dxa"/>
            <w:gridSpan w:val="24"/>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 xml:space="preserve">Severe or persistent  </w:t>
            </w:r>
          </w:p>
        </w:tc>
        <w:tc>
          <w:tcPr>
            <w:tcW w:w="748" w:type="dxa"/>
            <w:gridSpan w:val="6"/>
            <w:tcBorders>
              <w:top w:val="single" w:sz="4" w:space="0" w:color="auto"/>
              <w:left w:val="nil"/>
              <w:bottom w:val="single" w:sz="4" w:space="0" w:color="auto"/>
              <w:right w:val="nil"/>
            </w:tcBorders>
          </w:tcPr>
          <w:p w:rsidR="008A7A75" w:rsidRPr="001D37B2" w:rsidRDefault="008A7A75">
            <w:pPr>
              <w:rPr>
                <w:rFonts w:cstheme="minorHAnsi"/>
                <w:sz w:val="20"/>
                <w:szCs w:val="20"/>
              </w:rPr>
            </w:pPr>
          </w:p>
        </w:tc>
        <w:tc>
          <w:tcPr>
            <w:tcW w:w="4017" w:type="dxa"/>
            <w:gridSpan w:val="23"/>
            <w:tcBorders>
              <w:top w:val="nil"/>
              <w:left w:val="nil"/>
              <w:bottom w:val="nil"/>
              <w:right w:val="nil"/>
            </w:tcBorders>
          </w:tcPr>
          <w:p w:rsidR="008A7A75" w:rsidRPr="001D37B2" w:rsidRDefault="008A7A75" w:rsidP="00EA6BA6">
            <w:pPr>
              <w:rPr>
                <w:rFonts w:cstheme="minorHAnsi"/>
                <w:sz w:val="20"/>
                <w:szCs w:val="20"/>
              </w:rPr>
            </w:pPr>
            <w:r w:rsidRPr="001D37B2">
              <w:rPr>
                <w:rFonts w:eastAsia="Calibri" w:cstheme="minorHAnsi"/>
                <w:sz w:val="20"/>
                <w:szCs w:val="20"/>
                <w:lang w:val="en-CA"/>
              </w:rPr>
              <w:t>IN, IM</w:t>
            </w:r>
          </w:p>
        </w:tc>
      </w:tr>
      <w:tr w:rsidR="008A7A75" w:rsidRPr="001D37B2" w:rsidTr="00B74CEE">
        <w:tc>
          <w:tcPr>
            <w:tcW w:w="824" w:type="dxa"/>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Details:</w:t>
            </w:r>
          </w:p>
        </w:tc>
        <w:tc>
          <w:tcPr>
            <w:tcW w:w="9004" w:type="dxa"/>
            <w:gridSpan w:val="52"/>
            <w:tcBorders>
              <w:top w:val="nil"/>
              <w:left w:val="nil"/>
              <w:bottom w:val="single" w:sz="4" w:space="0" w:color="auto"/>
              <w:right w:val="nil"/>
            </w:tcBorders>
          </w:tcPr>
          <w:p w:rsidR="008A7A75" w:rsidRPr="001D37B2" w:rsidRDefault="008A7A75">
            <w:pPr>
              <w:rPr>
                <w:rFonts w:cstheme="minorHAnsi"/>
                <w:sz w:val="20"/>
                <w:szCs w:val="20"/>
              </w:rPr>
            </w:pPr>
          </w:p>
        </w:tc>
      </w:tr>
      <w:tr w:rsidR="008A7A75" w:rsidRPr="001D37B2" w:rsidTr="00ED0EDD">
        <w:tc>
          <w:tcPr>
            <w:tcW w:w="9828" w:type="dxa"/>
            <w:gridSpan w:val="53"/>
            <w:tcBorders>
              <w:top w:val="nil"/>
              <w:left w:val="nil"/>
              <w:bottom w:val="nil"/>
              <w:right w:val="nil"/>
            </w:tcBorders>
          </w:tcPr>
          <w:p w:rsidR="008A7A75" w:rsidRPr="001D37B2" w:rsidRDefault="008A7A75" w:rsidP="00A95626">
            <w:pPr>
              <w:rPr>
                <w:rFonts w:eastAsia="Calibri" w:cstheme="minorHAnsi"/>
                <w:sz w:val="20"/>
                <w:szCs w:val="20"/>
                <w:lang w:val="en-CA"/>
              </w:rPr>
            </w:pPr>
          </w:p>
          <w:p w:rsidR="008A7A75" w:rsidRPr="001D37B2" w:rsidRDefault="008A7A75" w:rsidP="00A95626">
            <w:pPr>
              <w:rPr>
                <w:rFonts w:eastAsia="Calibri" w:cstheme="minorHAnsi"/>
                <w:sz w:val="20"/>
                <w:szCs w:val="20"/>
                <w:lang w:val="en-CA"/>
              </w:rPr>
            </w:pPr>
            <w:r w:rsidRPr="001D37B2">
              <w:rPr>
                <w:rFonts w:eastAsia="Calibri" w:cstheme="minorHAnsi"/>
                <w:sz w:val="20"/>
                <w:szCs w:val="20"/>
                <w:lang w:val="en-CA"/>
              </w:rPr>
              <w:t xml:space="preserve">Female: Do you  have or have you had endometriosis, fibroids, PCOS, Fibrocystic Breast Disease, Ovarian Cysts, Amenorrhea, painful periods or period irregularities or any hormone-related cancer </w:t>
            </w:r>
          </w:p>
          <w:p w:rsidR="008A7A75" w:rsidRPr="001D37B2" w:rsidRDefault="008A7A75">
            <w:pPr>
              <w:rPr>
                <w:rFonts w:cstheme="minorHAnsi"/>
                <w:sz w:val="20"/>
                <w:szCs w:val="20"/>
              </w:rPr>
            </w:pPr>
          </w:p>
        </w:tc>
      </w:tr>
      <w:tr w:rsidR="008A7A75" w:rsidRPr="001D37B2" w:rsidTr="00B74CEE">
        <w:tc>
          <w:tcPr>
            <w:tcW w:w="824" w:type="dxa"/>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Details:</w:t>
            </w:r>
          </w:p>
        </w:tc>
        <w:tc>
          <w:tcPr>
            <w:tcW w:w="9004" w:type="dxa"/>
            <w:gridSpan w:val="52"/>
            <w:tcBorders>
              <w:top w:val="nil"/>
              <w:left w:val="nil"/>
              <w:bottom w:val="single" w:sz="4" w:space="0" w:color="auto"/>
              <w:right w:val="nil"/>
            </w:tcBorders>
          </w:tcPr>
          <w:p w:rsidR="008A7A75" w:rsidRPr="001D37B2" w:rsidRDefault="008A7A75">
            <w:pPr>
              <w:rPr>
                <w:rFonts w:cstheme="minorHAnsi"/>
                <w:sz w:val="20"/>
                <w:szCs w:val="20"/>
              </w:rPr>
            </w:pPr>
          </w:p>
        </w:tc>
      </w:tr>
      <w:tr w:rsidR="008A7A75" w:rsidRPr="001D37B2" w:rsidTr="00B74CEE">
        <w:trPr>
          <w:trHeight w:val="63"/>
        </w:trPr>
        <w:tc>
          <w:tcPr>
            <w:tcW w:w="2444" w:type="dxa"/>
            <w:gridSpan w:val="11"/>
            <w:tcBorders>
              <w:top w:val="nil"/>
              <w:left w:val="nil"/>
              <w:bottom w:val="nil"/>
              <w:right w:val="nil"/>
            </w:tcBorders>
          </w:tcPr>
          <w:p w:rsidR="008A7A75" w:rsidRPr="001D37B2" w:rsidRDefault="008A7A75" w:rsidP="00123A14">
            <w:pPr>
              <w:rPr>
                <w:rFonts w:eastAsia="Calibri" w:cstheme="minorHAnsi"/>
                <w:sz w:val="20"/>
                <w:szCs w:val="20"/>
                <w:lang w:val="en-CA"/>
              </w:rPr>
            </w:pPr>
          </w:p>
        </w:tc>
        <w:tc>
          <w:tcPr>
            <w:tcW w:w="630" w:type="dxa"/>
            <w:gridSpan w:val="4"/>
            <w:tcBorders>
              <w:top w:val="nil"/>
              <w:left w:val="nil"/>
              <w:bottom w:val="nil"/>
              <w:right w:val="nil"/>
            </w:tcBorders>
          </w:tcPr>
          <w:p w:rsidR="008A7A75" w:rsidRPr="001D37B2" w:rsidRDefault="008A7A75" w:rsidP="00123A14">
            <w:pPr>
              <w:rPr>
                <w:rFonts w:cstheme="minorHAnsi"/>
                <w:sz w:val="20"/>
                <w:szCs w:val="20"/>
              </w:rPr>
            </w:pPr>
          </w:p>
        </w:tc>
        <w:tc>
          <w:tcPr>
            <w:tcW w:w="1440" w:type="dxa"/>
            <w:gridSpan w:val="5"/>
            <w:tcBorders>
              <w:top w:val="nil"/>
              <w:left w:val="nil"/>
              <w:bottom w:val="nil"/>
              <w:right w:val="nil"/>
            </w:tcBorders>
          </w:tcPr>
          <w:p w:rsidR="008A7A75" w:rsidRPr="001D37B2" w:rsidRDefault="008A7A75" w:rsidP="00123A14">
            <w:pPr>
              <w:rPr>
                <w:rFonts w:eastAsia="Calibri" w:cstheme="minorHAnsi"/>
                <w:sz w:val="20"/>
                <w:szCs w:val="20"/>
                <w:lang w:val="en-CA"/>
              </w:rPr>
            </w:pPr>
          </w:p>
        </w:tc>
        <w:tc>
          <w:tcPr>
            <w:tcW w:w="1073" w:type="dxa"/>
            <w:gridSpan w:val="9"/>
            <w:tcBorders>
              <w:top w:val="nil"/>
              <w:left w:val="nil"/>
              <w:bottom w:val="nil"/>
              <w:right w:val="nil"/>
            </w:tcBorders>
          </w:tcPr>
          <w:p w:rsidR="008A7A75" w:rsidRPr="001D37B2" w:rsidRDefault="008A7A75" w:rsidP="00123A14">
            <w:pPr>
              <w:rPr>
                <w:rFonts w:cstheme="minorHAnsi"/>
                <w:sz w:val="20"/>
                <w:szCs w:val="20"/>
              </w:rPr>
            </w:pPr>
          </w:p>
        </w:tc>
        <w:tc>
          <w:tcPr>
            <w:tcW w:w="1883" w:type="dxa"/>
            <w:gridSpan w:val="17"/>
            <w:tcBorders>
              <w:top w:val="nil"/>
              <w:left w:val="nil"/>
              <w:bottom w:val="nil"/>
              <w:right w:val="nil"/>
            </w:tcBorders>
          </w:tcPr>
          <w:p w:rsidR="008A7A75" w:rsidRPr="001D37B2" w:rsidRDefault="008A7A75" w:rsidP="00123A14">
            <w:pPr>
              <w:rPr>
                <w:rFonts w:eastAsia="Calibri" w:cstheme="minorHAnsi"/>
                <w:sz w:val="20"/>
                <w:szCs w:val="20"/>
                <w:lang w:val="en-CA"/>
              </w:rPr>
            </w:pPr>
          </w:p>
        </w:tc>
        <w:tc>
          <w:tcPr>
            <w:tcW w:w="1364" w:type="dxa"/>
            <w:gridSpan w:val="4"/>
            <w:tcBorders>
              <w:top w:val="nil"/>
              <w:left w:val="nil"/>
              <w:bottom w:val="nil"/>
              <w:right w:val="nil"/>
            </w:tcBorders>
          </w:tcPr>
          <w:p w:rsidR="008A7A75" w:rsidRPr="001D37B2" w:rsidRDefault="008A7A75" w:rsidP="00123A14">
            <w:pPr>
              <w:rPr>
                <w:rFonts w:cstheme="minorHAnsi"/>
                <w:sz w:val="20"/>
                <w:szCs w:val="20"/>
              </w:rPr>
            </w:pPr>
          </w:p>
        </w:tc>
        <w:tc>
          <w:tcPr>
            <w:tcW w:w="994" w:type="dxa"/>
            <w:gridSpan w:val="3"/>
            <w:tcBorders>
              <w:top w:val="nil"/>
              <w:left w:val="nil"/>
              <w:bottom w:val="nil"/>
              <w:right w:val="nil"/>
            </w:tcBorders>
          </w:tcPr>
          <w:p w:rsidR="008A7A75" w:rsidRPr="001D37B2" w:rsidRDefault="008A7A75" w:rsidP="00123A14">
            <w:pPr>
              <w:rPr>
                <w:rFonts w:eastAsia="Calibri" w:cstheme="minorHAnsi"/>
                <w:sz w:val="20"/>
                <w:szCs w:val="20"/>
                <w:lang w:val="en-CA"/>
              </w:rPr>
            </w:pPr>
          </w:p>
        </w:tc>
      </w:tr>
      <w:tr w:rsidR="00EA6BA6" w:rsidRPr="001D37B2" w:rsidTr="00B74CEE">
        <w:trPr>
          <w:trHeight w:val="279"/>
        </w:trPr>
        <w:tc>
          <w:tcPr>
            <w:tcW w:w="2444" w:type="dxa"/>
            <w:gridSpan w:val="11"/>
            <w:tcBorders>
              <w:top w:val="nil"/>
              <w:left w:val="nil"/>
              <w:bottom w:val="nil"/>
              <w:right w:val="nil"/>
            </w:tcBorders>
          </w:tcPr>
          <w:p w:rsidR="008A7A75" w:rsidRPr="001D37B2" w:rsidRDefault="008A7A75" w:rsidP="00123A14">
            <w:pPr>
              <w:rPr>
                <w:rFonts w:cstheme="minorHAnsi"/>
                <w:sz w:val="20"/>
                <w:szCs w:val="20"/>
              </w:rPr>
            </w:pPr>
            <w:r w:rsidRPr="001D37B2">
              <w:rPr>
                <w:rFonts w:eastAsia="Calibri" w:cstheme="minorHAnsi"/>
                <w:sz w:val="20"/>
                <w:szCs w:val="20"/>
                <w:lang w:val="en-CA"/>
              </w:rPr>
              <w:t xml:space="preserve">Are You </w:t>
            </w:r>
            <w:proofErr w:type="spellStart"/>
            <w:r w:rsidRPr="001D37B2">
              <w:rPr>
                <w:rFonts w:eastAsia="Calibri" w:cstheme="minorHAnsi"/>
                <w:sz w:val="20"/>
                <w:szCs w:val="20"/>
                <w:lang w:val="en-CA"/>
              </w:rPr>
              <w:t>Peri</w:t>
            </w:r>
            <w:proofErr w:type="spellEnd"/>
            <w:r w:rsidRPr="001D37B2">
              <w:rPr>
                <w:rFonts w:eastAsia="Calibri" w:cstheme="minorHAnsi"/>
                <w:sz w:val="20"/>
                <w:szCs w:val="20"/>
                <w:lang w:val="en-CA"/>
              </w:rPr>
              <w:t>-Menopausal</w:t>
            </w:r>
          </w:p>
        </w:tc>
        <w:tc>
          <w:tcPr>
            <w:tcW w:w="630" w:type="dxa"/>
            <w:gridSpan w:val="4"/>
            <w:tcBorders>
              <w:top w:val="nil"/>
              <w:left w:val="nil"/>
              <w:bottom w:val="single" w:sz="4" w:space="0" w:color="auto"/>
              <w:right w:val="nil"/>
            </w:tcBorders>
          </w:tcPr>
          <w:p w:rsidR="008A7A75" w:rsidRPr="001D37B2" w:rsidRDefault="008A7A75" w:rsidP="00123A14">
            <w:pPr>
              <w:rPr>
                <w:rFonts w:cstheme="minorHAnsi"/>
                <w:sz w:val="20"/>
                <w:szCs w:val="20"/>
              </w:rPr>
            </w:pPr>
          </w:p>
        </w:tc>
        <w:tc>
          <w:tcPr>
            <w:tcW w:w="1440" w:type="dxa"/>
            <w:gridSpan w:val="5"/>
            <w:tcBorders>
              <w:top w:val="nil"/>
              <w:left w:val="nil"/>
              <w:bottom w:val="nil"/>
              <w:right w:val="nil"/>
            </w:tcBorders>
          </w:tcPr>
          <w:p w:rsidR="008A7A75" w:rsidRPr="001D37B2" w:rsidRDefault="008A7A75" w:rsidP="00123A14">
            <w:pPr>
              <w:rPr>
                <w:rFonts w:cstheme="minorHAnsi"/>
                <w:sz w:val="20"/>
                <w:szCs w:val="20"/>
              </w:rPr>
            </w:pPr>
            <w:r w:rsidRPr="001D37B2">
              <w:rPr>
                <w:rFonts w:eastAsia="Calibri" w:cstheme="minorHAnsi"/>
                <w:sz w:val="20"/>
                <w:szCs w:val="20"/>
                <w:lang w:val="en-CA"/>
              </w:rPr>
              <w:t>In Menopause</w:t>
            </w:r>
          </w:p>
        </w:tc>
        <w:tc>
          <w:tcPr>
            <w:tcW w:w="1073" w:type="dxa"/>
            <w:gridSpan w:val="9"/>
            <w:tcBorders>
              <w:top w:val="nil"/>
              <w:left w:val="nil"/>
              <w:bottom w:val="single" w:sz="4" w:space="0" w:color="auto"/>
              <w:right w:val="nil"/>
            </w:tcBorders>
          </w:tcPr>
          <w:p w:rsidR="008A7A75" w:rsidRPr="001D37B2" w:rsidRDefault="008A7A75" w:rsidP="00123A14">
            <w:pPr>
              <w:rPr>
                <w:rFonts w:cstheme="minorHAnsi"/>
                <w:sz w:val="20"/>
                <w:szCs w:val="20"/>
              </w:rPr>
            </w:pPr>
          </w:p>
        </w:tc>
        <w:tc>
          <w:tcPr>
            <w:tcW w:w="1883" w:type="dxa"/>
            <w:gridSpan w:val="17"/>
            <w:tcBorders>
              <w:top w:val="nil"/>
              <w:left w:val="nil"/>
              <w:bottom w:val="nil"/>
              <w:right w:val="nil"/>
            </w:tcBorders>
          </w:tcPr>
          <w:p w:rsidR="008A7A75" w:rsidRPr="001D37B2" w:rsidRDefault="008A7A75" w:rsidP="00123A14">
            <w:pPr>
              <w:rPr>
                <w:rFonts w:cstheme="minorHAnsi"/>
                <w:sz w:val="20"/>
                <w:szCs w:val="20"/>
              </w:rPr>
            </w:pPr>
            <w:r w:rsidRPr="001D37B2">
              <w:rPr>
                <w:rFonts w:eastAsia="Calibri" w:cstheme="minorHAnsi"/>
                <w:sz w:val="20"/>
                <w:szCs w:val="20"/>
                <w:lang w:val="en-CA"/>
              </w:rPr>
              <w:t>or Post-Menopausal</w:t>
            </w:r>
          </w:p>
        </w:tc>
        <w:tc>
          <w:tcPr>
            <w:tcW w:w="1364" w:type="dxa"/>
            <w:gridSpan w:val="4"/>
            <w:tcBorders>
              <w:top w:val="nil"/>
              <w:left w:val="nil"/>
              <w:bottom w:val="single" w:sz="4" w:space="0" w:color="auto"/>
              <w:right w:val="nil"/>
            </w:tcBorders>
          </w:tcPr>
          <w:p w:rsidR="008A7A75" w:rsidRPr="001D37B2" w:rsidRDefault="008A7A75" w:rsidP="00123A14">
            <w:pPr>
              <w:rPr>
                <w:rFonts w:cstheme="minorHAnsi"/>
                <w:sz w:val="20"/>
                <w:szCs w:val="20"/>
              </w:rPr>
            </w:pPr>
          </w:p>
        </w:tc>
        <w:tc>
          <w:tcPr>
            <w:tcW w:w="994" w:type="dxa"/>
            <w:gridSpan w:val="3"/>
            <w:tcBorders>
              <w:top w:val="nil"/>
              <w:left w:val="nil"/>
              <w:bottom w:val="nil"/>
              <w:right w:val="nil"/>
            </w:tcBorders>
          </w:tcPr>
          <w:p w:rsidR="008A7A75" w:rsidRPr="001D37B2" w:rsidRDefault="008A7A75" w:rsidP="00123A14">
            <w:pPr>
              <w:rPr>
                <w:rFonts w:cstheme="minorHAnsi"/>
                <w:sz w:val="20"/>
                <w:szCs w:val="20"/>
              </w:rPr>
            </w:pPr>
            <w:r w:rsidRPr="001D37B2">
              <w:rPr>
                <w:rFonts w:eastAsia="Calibri" w:cstheme="minorHAnsi"/>
                <w:sz w:val="20"/>
                <w:szCs w:val="20"/>
                <w:lang w:val="en-CA"/>
              </w:rPr>
              <w:t>IN, G, R</w:t>
            </w:r>
          </w:p>
        </w:tc>
      </w:tr>
      <w:tr w:rsidR="008A7A75" w:rsidRPr="001D37B2" w:rsidTr="00B74CEE">
        <w:tc>
          <w:tcPr>
            <w:tcW w:w="6221" w:type="dxa"/>
            <w:gridSpan w:val="34"/>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Do you have any symptoms related to menopause? Now or before?</w:t>
            </w:r>
          </w:p>
        </w:tc>
        <w:tc>
          <w:tcPr>
            <w:tcW w:w="3607" w:type="dxa"/>
            <w:gridSpan w:val="19"/>
            <w:tcBorders>
              <w:top w:val="nil"/>
              <w:left w:val="nil"/>
              <w:bottom w:val="nil"/>
              <w:right w:val="nil"/>
            </w:tcBorders>
          </w:tcPr>
          <w:p w:rsidR="008A7A75" w:rsidRPr="001D37B2" w:rsidRDefault="008A7A75">
            <w:pPr>
              <w:rPr>
                <w:rFonts w:cstheme="minorHAnsi"/>
                <w:sz w:val="20"/>
                <w:szCs w:val="20"/>
              </w:rPr>
            </w:pPr>
          </w:p>
        </w:tc>
      </w:tr>
      <w:tr w:rsidR="008A7A75" w:rsidRPr="001D37B2" w:rsidTr="00ED0EDD">
        <w:tc>
          <w:tcPr>
            <w:tcW w:w="9828" w:type="dxa"/>
            <w:gridSpan w:val="53"/>
            <w:tcBorders>
              <w:top w:val="nil"/>
              <w:left w:val="nil"/>
              <w:bottom w:val="nil"/>
              <w:right w:val="nil"/>
            </w:tcBorders>
          </w:tcPr>
          <w:p w:rsidR="008A7A75" w:rsidRPr="001D37B2" w:rsidRDefault="008A7A75">
            <w:pPr>
              <w:rPr>
                <w:rFonts w:cstheme="minorHAnsi"/>
                <w:sz w:val="20"/>
                <w:szCs w:val="20"/>
              </w:rPr>
            </w:pPr>
          </w:p>
        </w:tc>
      </w:tr>
      <w:tr w:rsidR="008A7A75" w:rsidRPr="001D37B2" w:rsidTr="00ED0EDD">
        <w:tc>
          <w:tcPr>
            <w:tcW w:w="9828" w:type="dxa"/>
            <w:gridSpan w:val="53"/>
            <w:tcBorders>
              <w:top w:val="nil"/>
              <w:left w:val="nil"/>
              <w:bottom w:val="nil"/>
              <w:right w:val="nil"/>
            </w:tcBorders>
          </w:tcPr>
          <w:p w:rsidR="008A7A75" w:rsidRPr="001D37B2" w:rsidRDefault="008A7A75">
            <w:pPr>
              <w:rPr>
                <w:rFonts w:cstheme="minorHAnsi"/>
                <w:sz w:val="20"/>
                <w:szCs w:val="20"/>
              </w:rPr>
            </w:pPr>
          </w:p>
        </w:tc>
      </w:tr>
      <w:tr w:rsidR="008A7A75" w:rsidRPr="001D37B2" w:rsidTr="00B74CEE">
        <w:tc>
          <w:tcPr>
            <w:tcW w:w="5144" w:type="dxa"/>
            <w:gridSpan w:val="25"/>
            <w:tcBorders>
              <w:top w:val="nil"/>
              <w:left w:val="nil"/>
              <w:bottom w:val="nil"/>
              <w:right w:val="nil"/>
            </w:tcBorders>
          </w:tcPr>
          <w:p w:rsidR="008A7A75" w:rsidRPr="001D37B2" w:rsidRDefault="008A7A75" w:rsidP="00B74CEE">
            <w:pPr>
              <w:rPr>
                <w:rFonts w:cstheme="minorHAnsi"/>
                <w:sz w:val="20"/>
                <w:szCs w:val="20"/>
              </w:rPr>
            </w:pPr>
            <w:r w:rsidRPr="001D37B2">
              <w:rPr>
                <w:rFonts w:eastAsia="Calibri" w:cstheme="minorHAnsi"/>
                <w:sz w:val="20"/>
                <w:szCs w:val="20"/>
                <w:lang w:val="en-CA"/>
              </w:rPr>
              <w:t xml:space="preserve">At what age did your </w:t>
            </w:r>
            <w:proofErr w:type="spellStart"/>
            <w:r w:rsidRPr="001D37B2">
              <w:rPr>
                <w:rFonts w:eastAsia="Calibri" w:cstheme="minorHAnsi"/>
                <w:sz w:val="20"/>
                <w:szCs w:val="20"/>
                <w:lang w:val="en-CA"/>
              </w:rPr>
              <w:t>peri</w:t>
            </w:r>
            <w:proofErr w:type="spellEnd"/>
            <w:r w:rsidRPr="001D37B2">
              <w:rPr>
                <w:rFonts w:eastAsia="Calibri" w:cstheme="minorHAnsi"/>
                <w:sz w:val="20"/>
                <w:szCs w:val="20"/>
                <w:lang w:val="en-CA"/>
              </w:rPr>
              <w:t xml:space="preserve">-menopause start (if applicable) </w:t>
            </w:r>
          </w:p>
        </w:tc>
        <w:tc>
          <w:tcPr>
            <w:tcW w:w="1201" w:type="dxa"/>
            <w:gridSpan w:val="11"/>
            <w:tcBorders>
              <w:top w:val="nil"/>
              <w:left w:val="nil"/>
              <w:bottom w:val="single" w:sz="4" w:space="0" w:color="auto"/>
              <w:right w:val="nil"/>
            </w:tcBorders>
          </w:tcPr>
          <w:p w:rsidR="008A7A75" w:rsidRPr="001D37B2" w:rsidRDefault="008A7A75" w:rsidP="00A83134">
            <w:pPr>
              <w:rPr>
                <w:rFonts w:cstheme="minorHAnsi"/>
                <w:sz w:val="20"/>
                <w:szCs w:val="20"/>
              </w:rPr>
            </w:pPr>
          </w:p>
        </w:tc>
        <w:tc>
          <w:tcPr>
            <w:tcW w:w="3483" w:type="dxa"/>
            <w:gridSpan w:val="17"/>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IN, G, R, A, DY</w:t>
            </w:r>
          </w:p>
        </w:tc>
      </w:tr>
      <w:tr w:rsidR="008A7A75" w:rsidRPr="001D37B2" w:rsidTr="00B74CEE">
        <w:tc>
          <w:tcPr>
            <w:tcW w:w="5144" w:type="dxa"/>
            <w:gridSpan w:val="25"/>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At what age did your menopause start (if applicable)</w:t>
            </w:r>
          </w:p>
        </w:tc>
        <w:tc>
          <w:tcPr>
            <w:tcW w:w="1201" w:type="dxa"/>
            <w:gridSpan w:val="11"/>
            <w:tcBorders>
              <w:top w:val="single" w:sz="4" w:space="0" w:color="auto"/>
              <w:left w:val="nil"/>
              <w:bottom w:val="single" w:sz="4" w:space="0" w:color="auto"/>
              <w:right w:val="nil"/>
            </w:tcBorders>
          </w:tcPr>
          <w:p w:rsidR="008A7A75" w:rsidRPr="001D37B2" w:rsidRDefault="008A7A75" w:rsidP="00A83134">
            <w:pPr>
              <w:rPr>
                <w:rFonts w:eastAsia="Calibri" w:cstheme="minorHAnsi"/>
                <w:sz w:val="20"/>
                <w:szCs w:val="20"/>
                <w:lang w:val="en-CA"/>
              </w:rPr>
            </w:pPr>
          </w:p>
        </w:tc>
        <w:tc>
          <w:tcPr>
            <w:tcW w:w="3483" w:type="dxa"/>
            <w:gridSpan w:val="17"/>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IN, G, R, A, DY</w:t>
            </w:r>
          </w:p>
        </w:tc>
      </w:tr>
      <w:tr w:rsidR="008A7A75" w:rsidRPr="001D37B2" w:rsidTr="00B74CEE">
        <w:tc>
          <w:tcPr>
            <w:tcW w:w="5144" w:type="dxa"/>
            <w:gridSpan w:val="25"/>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 xml:space="preserve">At what age did your menopause end (if applicable)  </w:t>
            </w:r>
          </w:p>
        </w:tc>
        <w:tc>
          <w:tcPr>
            <w:tcW w:w="1201" w:type="dxa"/>
            <w:gridSpan w:val="11"/>
            <w:tcBorders>
              <w:top w:val="single" w:sz="4" w:space="0" w:color="auto"/>
              <w:left w:val="nil"/>
              <w:bottom w:val="single" w:sz="4" w:space="0" w:color="auto"/>
              <w:right w:val="nil"/>
            </w:tcBorders>
          </w:tcPr>
          <w:p w:rsidR="008A7A75" w:rsidRPr="001D37B2" w:rsidRDefault="008A7A75" w:rsidP="00A83134">
            <w:pPr>
              <w:rPr>
                <w:rFonts w:eastAsia="Calibri" w:cstheme="minorHAnsi"/>
                <w:sz w:val="20"/>
                <w:szCs w:val="20"/>
                <w:lang w:val="en-CA"/>
              </w:rPr>
            </w:pPr>
          </w:p>
        </w:tc>
        <w:tc>
          <w:tcPr>
            <w:tcW w:w="3483" w:type="dxa"/>
            <w:gridSpan w:val="17"/>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IN, G, R, A, DY</w:t>
            </w:r>
          </w:p>
        </w:tc>
      </w:tr>
      <w:tr w:rsidR="008A7A75" w:rsidRPr="001D37B2" w:rsidTr="00B74CEE">
        <w:tc>
          <w:tcPr>
            <w:tcW w:w="5144" w:type="dxa"/>
            <w:gridSpan w:val="25"/>
            <w:tcBorders>
              <w:top w:val="nil"/>
              <w:left w:val="nil"/>
              <w:bottom w:val="nil"/>
              <w:right w:val="nil"/>
            </w:tcBorders>
          </w:tcPr>
          <w:p w:rsidR="008A7A75" w:rsidRPr="001D37B2" w:rsidRDefault="008A7A75">
            <w:pPr>
              <w:rPr>
                <w:rFonts w:cstheme="minorHAnsi"/>
                <w:sz w:val="20"/>
                <w:szCs w:val="20"/>
              </w:rPr>
            </w:pPr>
          </w:p>
        </w:tc>
        <w:tc>
          <w:tcPr>
            <w:tcW w:w="4684" w:type="dxa"/>
            <w:gridSpan w:val="28"/>
            <w:tcBorders>
              <w:top w:val="nil"/>
              <w:left w:val="nil"/>
              <w:bottom w:val="nil"/>
              <w:right w:val="nil"/>
            </w:tcBorders>
          </w:tcPr>
          <w:p w:rsidR="008A7A75" w:rsidRPr="001D37B2" w:rsidRDefault="008A7A75">
            <w:pPr>
              <w:rPr>
                <w:rFonts w:cstheme="minorHAnsi"/>
                <w:sz w:val="20"/>
                <w:szCs w:val="20"/>
              </w:rPr>
            </w:pPr>
          </w:p>
        </w:tc>
      </w:tr>
      <w:tr w:rsidR="00B74CEE" w:rsidRPr="001D37B2" w:rsidTr="00B74CEE">
        <w:trPr>
          <w:trHeight w:val="155"/>
        </w:trPr>
        <w:tc>
          <w:tcPr>
            <w:tcW w:w="5144" w:type="dxa"/>
            <w:gridSpan w:val="25"/>
            <w:vMerge w:val="restart"/>
            <w:tcBorders>
              <w:top w:val="nil"/>
              <w:left w:val="nil"/>
              <w:right w:val="nil"/>
            </w:tcBorders>
          </w:tcPr>
          <w:p w:rsidR="00B74CEE" w:rsidRPr="001D37B2" w:rsidRDefault="00B74CEE">
            <w:pPr>
              <w:rPr>
                <w:rFonts w:cstheme="minorHAnsi"/>
                <w:sz w:val="20"/>
                <w:szCs w:val="20"/>
              </w:rPr>
            </w:pPr>
            <w:r w:rsidRPr="001D37B2">
              <w:rPr>
                <w:rFonts w:eastAsia="Calibri" w:cstheme="minorHAnsi"/>
                <w:sz w:val="20"/>
                <w:szCs w:val="20"/>
                <w:lang w:val="en-CA"/>
              </w:rPr>
              <w:t xml:space="preserve">Male: Do you have an enlarged prostate, prostate cancer or prostate </w:t>
            </w:r>
            <w:proofErr w:type="gramStart"/>
            <w:r w:rsidRPr="001D37B2">
              <w:rPr>
                <w:rFonts w:eastAsia="Calibri" w:cstheme="minorHAnsi"/>
                <w:sz w:val="20"/>
                <w:szCs w:val="20"/>
                <w:lang w:val="en-CA"/>
              </w:rPr>
              <w:t>issues.</w:t>
            </w:r>
            <w:proofErr w:type="gramEnd"/>
            <w:r w:rsidRPr="001D37B2">
              <w:rPr>
                <w:rFonts w:eastAsia="Calibri" w:cstheme="minorHAnsi"/>
                <w:sz w:val="20"/>
                <w:szCs w:val="20"/>
                <w:lang w:val="en-CA"/>
              </w:rPr>
              <w:t xml:space="preserve">   </w:t>
            </w:r>
          </w:p>
        </w:tc>
        <w:tc>
          <w:tcPr>
            <w:tcW w:w="1201" w:type="dxa"/>
            <w:gridSpan w:val="11"/>
            <w:tcBorders>
              <w:top w:val="nil"/>
              <w:left w:val="nil"/>
              <w:bottom w:val="single" w:sz="4" w:space="0" w:color="auto"/>
              <w:right w:val="nil"/>
            </w:tcBorders>
          </w:tcPr>
          <w:p w:rsidR="00B74CEE" w:rsidRPr="001D37B2" w:rsidRDefault="00B74CEE" w:rsidP="00A83134">
            <w:pPr>
              <w:rPr>
                <w:rFonts w:eastAsia="Calibri" w:cstheme="minorHAnsi"/>
                <w:sz w:val="20"/>
                <w:szCs w:val="20"/>
                <w:lang w:val="en-CA"/>
              </w:rPr>
            </w:pPr>
          </w:p>
        </w:tc>
        <w:tc>
          <w:tcPr>
            <w:tcW w:w="3483" w:type="dxa"/>
            <w:gridSpan w:val="17"/>
            <w:vMerge w:val="restart"/>
            <w:tcBorders>
              <w:top w:val="nil"/>
              <w:left w:val="nil"/>
              <w:right w:val="nil"/>
            </w:tcBorders>
          </w:tcPr>
          <w:p w:rsidR="00B74CEE" w:rsidRPr="001D37B2" w:rsidRDefault="00B74CEE">
            <w:pPr>
              <w:rPr>
                <w:rFonts w:cstheme="minorHAnsi"/>
                <w:sz w:val="20"/>
                <w:szCs w:val="20"/>
              </w:rPr>
            </w:pPr>
            <w:r w:rsidRPr="001D37B2">
              <w:rPr>
                <w:rFonts w:eastAsia="Calibri" w:cstheme="minorHAnsi"/>
                <w:sz w:val="20"/>
                <w:szCs w:val="20"/>
                <w:lang w:val="en-CA"/>
              </w:rPr>
              <w:t>IN, G, R, A, DY, U</w:t>
            </w:r>
          </w:p>
        </w:tc>
      </w:tr>
      <w:tr w:rsidR="00B74CEE" w:rsidRPr="001D37B2" w:rsidTr="00B74CEE">
        <w:trPr>
          <w:trHeight w:val="154"/>
        </w:trPr>
        <w:tc>
          <w:tcPr>
            <w:tcW w:w="5144" w:type="dxa"/>
            <w:gridSpan w:val="25"/>
            <w:vMerge/>
            <w:tcBorders>
              <w:left w:val="nil"/>
              <w:bottom w:val="nil"/>
              <w:right w:val="nil"/>
            </w:tcBorders>
          </w:tcPr>
          <w:p w:rsidR="00B74CEE" w:rsidRPr="001D37B2" w:rsidRDefault="00B74CEE">
            <w:pPr>
              <w:rPr>
                <w:rFonts w:eastAsia="Calibri" w:cstheme="minorHAnsi"/>
                <w:sz w:val="20"/>
                <w:szCs w:val="20"/>
                <w:lang w:val="en-CA"/>
              </w:rPr>
            </w:pPr>
          </w:p>
        </w:tc>
        <w:tc>
          <w:tcPr>
            <w:tcW w:w="1201" w:type="dxa"/>
            <w:gridSpan w:val="11"/>
            <w:tcBorders>
              <w:top w:val="single" w:sz="4" w:space="0" w:color="auto"/>
              <w:left w:val="nil"/>
              <w:bottom w:val="nil"/>
              <w:right w:val="nil"/>
            </w:tcBorders>
          </w:tcPr>
          <w:p w:rsidR="00B74CEE" w:rsidRPr="001D37B2" w:rsidRDefault="00B74CEE" w:rsidP="00A83134">
            <w:pPr>
              <w:rPr>
                <w:rFonts w:eastAsia="Calibri" w:cstheme="minorHAnsi"/>
                <w:sz w:val="20"/>
                <w:szCs w:val="20"/>
                <w:lang w:val="en-CA"/>
              </w:rPr>
            </w:pPr>
          </w:p>
        </w:tc>
        <w:tc>
          <w:tcPr>
            <w:tcW w:w="3483" w:type="dxa"/>
            <w:gridSpan w:val="17"/>
            <w:vMerge/>
            <w:tcBorders>
              <w:left w:val="nil"/>
              <w:bottom w:val="nil"/>
              <w:right w:val="nil"/>
            </w:tcBorders>
          </w:tcPr>
          <w:p w:rsidR="00B74CEE" w:rsidRPr="001D37B2" w:rsidRDefault="00B74CEE">
            <w:pPr>
              <w:rPr>
                <w:rFonts w:eastAsia="Calibri" w:cstheme="minorHAnsi"/>
                <w:sz w:val="20"/>
                <w:szCs w:val="20"/>
                <w:lang w:val="en-CA"/>
              </w:rPr>
            </w:pPr>
          </w:p>
        </w:tc>
      </w:tr>
      <w:tr w:rsidR="008A7A75" w:rsidRPr="001D37B2" w:rsidTr="00B74CEE">
        <w:tc>
          <w:tcPr>
            <w:tcW w:w="5144" w:type="dxa"/>
            <w:gridSpan w:val="25"/>
            <w:tcBorders>
              <w:top w:val="nil"/>
              <w:left w:val="nil"/>
              <w:bottom w:val="nil"/>
              <w:right w:val="nil"/>
            </w:tcBorders>
          </w:tcPr>
          <w:p w:rsidR="008A7A75" w:rsidRPr="001D37B2" w:rsidRDefault="008A7A75">
            <w:pPr>
              <w:rPr>
                <w:rFonts w:cstheme="minorHAnsi"/>
                <w:sz w:val="20"/>
                <w:szCs w:val="20"/>
              </w:rPr>
            </w:pPr>
          </w:p>
        </w:tc>
        <w:tc>
          <w:tcPr>
            <w:tcW w:w="4684" w:type="dxa"/>
            <w:gridSpan w:val="28"/>
            <w:tcBorders>
              <w:top w:val="nil"/>
              <w:left w:val="nil"/>
              <w:bottom w:val="nil"/>
              <w:right w:val="nil"/>
            </w:tcBorders>
          </w:tcPr>
          <w:p w:rsidR="008A7A75" w:rsidRPr="001D37B2" w:rsidRDefault="008A7A75">
            <w:pPr>
              <w:rPr>
                <w:rFonts w:cstheme="minorHAnsi"/>
                <w:sz w:val="20"/>
                <w:szCs w:val="20"/>
              </w:rPr>
            </w:pPr>
          </w:p>
        </w:tc>
      </w:tr>
      <w:tr w:rsidR="008A7A75" w:rsidRPr="001D37B2" w:rsidTr="00B74CEE">
        <w:tc>
          <w:tcPr>
            <w:tcW w:w="988" w:type="dxa"/>
            <w:gridSpan w:val="4"/>
            <w:tcBorders>
              <w:top w:val="nil"/>
              <w:left w:val="nil"/>
              <w:bottom w:val="nil"/>
              <w:right w:val="nil"/>
            </w:tcBorders>
          </w:tcPr>
          <w:p w:rsidR="008A7A75" w:rsidRPr="001D37B2" w:rsidRDefault="008A7A75">
            <w:pPr>
              <w:rPr>
                <w:rFonts w:cstheme="minorHAnsi"/>
                <w:sz w:val="20"/>
                <w:szCs w:val="20"/>
              </w:rPr>
            </w:pPr>
            <w:r w:rsidRPr="001D37B2">
              <w:rPr>
                <w:rFonts w:eastAsia="Calibri" w:cstheme="minorHAnsi"/>
                <w:sz w:val="20"/>
                <w:szCs w:val="20"/>
                <w:lang w:val="en-CA"/>
              </w:rPr>
              <w:t>Details:</w:t>
            </w:r>
          </w:p>
        </w:tc>
        <w:tc>
          <w:tcPr>
            <w:tcW w:w="8840" w:type="dxa"/>
            <w:gridSpan w:val="49"/>
            <w:tcBorders>
              <w:top w:val="nil"/>
              <w:left w:val="nil"/>
              <w:bottom w:val="single" w:sz="4" w:space="0" w:color="auto"/>
              <w:right w:val="nil"/>
            </w:tcBorders>
          </w:tcPr>
          <w:p w:rsidR="008A7A75" w:rsidRPr="001D37B2" w:rsidRDefault="008A7A75">
            <w:pPr>
              <w:rPr>
                <w:rFonts w:cstheme="minorHAnsi"/>
                <w:sz w:val="20"/>
                <w:szCs w:val="20"/>
              </w:rPr>
            </w:pPr>
          </w:p>
        </w:tc>
      </w:tr>
      <w:tr w:rsidR="00B74CEE" w:rsidRPr="001D37B2" w:rsidTr="00B74CEE">
        <w:tc>
          <w:tcPr>
            <w:tcW w:w="4874" w:type="dxa"/>
            <w:gridSpan w:val="22"/>
            <w:tcBorders>
              <w:top w:val="nil"/>
              <w:left w:val="nil"/>
              <w:bottom w:val="nil"/>
              <w:right w:val="nil"/>
            </w:tcBorders>
          </w:tcPr>
          <w:p w:rsidR="00B74CEE" w:rsidRPr="001D37B2" w:rsidRDefault="00B74CEE">
            <w:pPr>
              <w:rPr>
                <w:rFonts w:cstheme="minorHAnsi"/>
                <w:sz w:val="20"/>
                <w:szCs w:val="20"/>
              </w:rPr>
            </w:pPr>
            <w:r w:rsidRPr="001D37B2">
              <w:rPr>
                <w:rFonts w:eastAsia="Calibri" w:cstheme="minorHAnsi"/>
                <w:sz w:val="20"/>
                <w:szCs w:val="20"/>
                <w:lang w:val="en-CA"/>
              </w:rPr>
              <w:t xml:space="preserve">Do you suffer from Male </w:t>
            </w:r>
            <w:proofErr w:type="spellStart"/>
            <w:r w:rsidRPr="001D37B2">
              <w:rPr>
                <w:rFonts w:eastAsia="Calibri" w:cstheme="minorHAnsi"/>
                <w:sz w:val="20"/>
                <w:szCs w:val="20"/>
                <w:lang w:val="en-CA"/>
              </w:rPr>
              <w:t>Andropause</w:t>
            </w:r>
            <w:proofErr w:type="spellEnd"/>
            <w:r w:rsidRPr="001D37B2">
              <w:rPr>
                <w:rFonts w:eastAsia="Calibri" w:cstheme="minorHAnsi"/>
                <w:sz w:val="20"/>
                <w:szCs w:val="20"/>
                <w:lang w:val="en-CA"/>
              </w:rPr>
              <w:t>? Yes____ No____</w:t>
            </w:r>
          </w:p>
        </w:tc>
        <w:tc>
          <w:tcPr>
            <w:tcW w:w="3514" w:type="dxa"/>
            <w:gridSpan w:val="26"/>
            <w:tcBorders>
              <w:top w:val="nil"/>
              <w:left w:val="nil"/>
              <w:bottom w:val="nil"/>
              <w:right w:val="nil"/>
            </w:tcBorders>
          </w:tcPr>
          <w:p w:rsidR="00B74CEE" w:rsidRPr="001D37B2" w:rsidRDefault="00B74CEE" w:rsidP="00747B5D">
            <w:pPr>
              <w:rPr>
                <w:rFonts w:cstheme="minorHAnsi"/>
                <w:sz w:val="20"/>
                <w:szCs w:val="20"/>
              </w:rPr>
            </w:pPr>
            <w:r w:rsidRPr="001D37B2">
              <w:rPr>
                <w:rFonts w:eastAsia="Calibri" w:cstheme="minorHAnsi"/>
                <w:sz w:val="20"/>
                <w:szCs w:val="20"/>
                <w:lang w:val="en-CA"/>
              </w:rPr>
              <w:t>Did your previously?  Yes____ No____</w:t>
            </w:r>
          </w:p>
        </w:tc>
        <w:tc>
          <w:tcPr>
            <w:tcW w:w="1440" w:type="dxa"/>
            <w:gridSpan w:val="5"/>
            <w:tcBorders>
              <w:top w:val="nil"/>
              <w:left w:val="nil"/>
              <w:bottom w:val="nil"/>
              <w:right w:val="nil"/>
            </w:tcBorders>
          </w:tcPr>
          <w:p w:rsidR="00B74CEE" w:rsidRPr="001D37B2" w:rsidRDefault="00B74CEE" w:rsidP="00EA6BA6">
            <w:pPr>
              <w:rPr>
                <w:rFonts w:cstheme="minorHAnsi"/>
                <w:sz w:val="20"/>
                <w:szCs w:val="20"/>
              </w:rPr>
            </w:pPr>
            <w:r w:rsidRPr="001D37B2">
              <w:rPr>
                <w:rFonts w:eastAsia="Calibri" w:cstheme="minorHAnsi"/>
                <w:sz w:val="20"/>
                <w:szCs w:val="20"/>
                <w:lang w:val="en-CA"/>
              </w:rPr>
              <w:t>IN, G, R, A, DY</w:t>
            </w:r>
          </w:p>
        </w:tc>
      </w:tr>
      <w:tr w:rsidR="00E4560E" w:rsidRPr="001D37B2" w:rsidTr="00B74CEE">
        <w:tc>
          <w:tcPr>
            <w:tcW w:w="4874" w:type="dxa"/>
            <w:gridSpan w:val="22"/>
            <w:tcBorders>
              <w:top w:val="nil"/>
              <w:left w:val="nil"/>
              <w:bottom w:val="nil"/>
              <w:right w:val="nil"/>
            </w:tcBorders>
          </w:tcPr>
          <w:p w:rsidR="00E4560E" w:rsidRPr="001D37B2" w:rsidRDefault="00E4560E">
            <w:pPr>
              <w:rPr>
                <w:rFonts w:cstheme="minorHAnsi"/>
                <w:sz w:val="20"/>
                <w:szCs w:val="20"/>
              </w:rPr>
            </w:pPr>
          </w:p>
        </w:tc>
        <w:tc>
          <w:tcPr>
            <w:tcW w:w="4954" w:type="dxa"/>
            <w:gridSpan w:val="31"/>
            <w:tcBorders>
              <w:top w:val="nil"/>
              <w:left w:val="nil"/>
              <w:bottom w:val="nil"/>
              <w:right w:val="nil"/>
            </w:tcBorders>
          </w:tcPr>
          <w:p w:rsidR="00E4560E" w:rsidRPr="001D37B2" w:rsidRDefault="00E4560E">
            <w:pPr>
              <w:rPr>
                <w:rFonts w:cstheme="minorHAnsi"/>
                <w:sz w:val="20"/>
                <w:szCs w:val="20"/>
              </w:rPr>
            </w:pPr>
          </w:p>
        </w:tc>
      </w:tr>
      <w:tr w:rsidR="00B74CEE" w:rsidRPr="001D37B2" w:rsidTr="00B74CEE">
        <w:tc>
          <w:tcPr>
            <w:tcW w:w="2437" w:type="dxa"/>
            <w:gridSpan w:val="10"/>
            <w:tcBorders>
              <w:top w:val="nil"/>
              <w:left w:val="nil"/>
              <w:bottom w:val="nil"/>
              <w:right w:val="nil"/>
            </w:tcBorders>
          </w:tcPr>
          <w:p w:rsidR="00B74CEE" w:rsidRPr="001D37B2" w:rsidRDefault="00B74CEE">
            <w:pPr>
              <w:rPr>
                <w:rFonts w:cstheme="minorHAnsi"/>
                <w:sz w:val="20"/>
                <w:szCs w:val="20"/>
              </w:rPr>
            </w:pPr>
            <w:r w:rsidRPr="001D37B2">
              <w:rPr>
                <w:rFonts w:eastAsia="Calibri" w:cstheme="minorHAnsi"/>
                <w:sz w:val="20"/>
                <w:szCs w:val="20"/>
                <w:lang w:val="en-CA"/>
              </w:rPr>
              <w:t>What are your symptoms</w:t>
            </w:r>
          </w:p>
        </w:tc>
        <w:tc>
          <w:tcPr>
            <w:tcW w:w="7391" w:type="dxa"/>
            <w:gridSpan w:val="43"/>
            <w:tcBorders>
              <w:top w:val="nil"/>
              <w:left w:val="nil"/>
              <w:bottom w:val="single" w:sz="4" w:space="0" w:color="auto"/>
              <w:right w:val="nil"/>
            </w:tcBorders>
          </w:tcPr>
          <w:p w:rsidR="00B74CEE" w:rsidRPr="001D37B2" w:rsidRDefault="00B74CEE">
            <w:pPr>
              <w:rPr>
                <w:rFonts w:cstheme="minorHAnsi"/>
                <w:sz w:val="20"/>
                <w:szCs w:val="20"/>
              </w:rPr>
            </w:pPr>
          </w:p>
        </w:tc>
      </w:tr>
      <w:tr w:rsidR="00E4560E" w:rsidRPr="001D37B2" w:rsidTr="00B74CEE">
        <w:tc>
          <w:tcPr>
            <w:tcW w:w="7063" w:type="dxa"/>
            <w:gridSpan w:val="44"/>
            <w:tcBorders>
              <w:top w:val="nil"/>
              <w:left w:val="nil"/>
              <w:bottom w:val="nil"/>
              <w:right w:val="nil"/>
            </w:tcBorders>
          </w:tcPr>
          <w:p w:rsidR="00E4560E" w:rsidRPr="001D37B2" w:rsidRDefault="00E4560E">
            <w:pPr>
              <w:rPr>
                <w:rFonts w:cstheme="minorHAnsi"/>
                <w:sz w:val="20"/>
                <w:szCs w:val="20"/>
              </w:rPr>
            </w:pPr>
          </w:p>
        </w:tc>
        <w:tc>
          <w:tcPr>
            <w:tcW w:w="2765" w:type="dxa"/>
            <w:gridSpan w:val="9"/>
            <w:tcBorders>
              <w:top w:val="nil"/>
              <w:left w:val="nil"/>
              <w:bottom w:val="nil"/>
              <w:right w:val="nil"/>
            </w:tcBorders>
          </w:tcPr>
          <w:p w:rsidR="00E4560E" w:rsidRPr="001D37B2" w:rsidRDefault="00E4560E">
            <w:pPr>
              <w:rPr>
                <w:rFonts w:cstheme="minorHAnsi"/>
                <w:sz w:val="20"/>
                <w:szCs w:val="20"/>
              </w:rPr>
            </w:pPr>
          </w:p>
        </w:tc>
      </w:tr>
      <w:tr w:rsidR="00E4560E" w:rsidRPr="001D37B2" w:rsidTr="00ED0EDD">
        <w:tc>
          <w:tcPr>
            <w:tcW w:w="9828" w:type="dxa"/>
            <w:gridSpan w:val="53"/>
            <w:tcBorders>
              <w:top w:val="nil"/>
              <w:left w:val="nil"/>
              <w:bottom w:val="nil"/>
              <w:right w:val="nil"/>
            </w:tcBorders>
          </w:tcPr>
          <w:p w:rsidR="00E4560E" w:rsidRPr="001D37B2" w:rsidRDefault="00E4560E" w:rsidP="00E33FF7">
            <w:pPr>
              <w:rPr>
                <w:rFonts w:cstheme="minorHAnsi"/>
                <w:sz w:val="20"/>
                <w:szCs w:val="20"/>
              </w:rPr>
            </w:pPr>
            <w:r w:rsidRPr="001D37B2">
              <w:rPr>
                <w:rFonts w:eastAsia="Calibri" w:cstheme="minorHAnsi"/>
                <w:sz w:val="20"/>
                <w:szCs w:val="20"/>
                <w:lang w:val="en-CA"/>
              </w:rPr>
              <w:t>At what age did it start (if applicable)</w:t>
            </w:r>
            <w:r w:rsidR="00B74CEE" w:rsidRPr="001D37B2">
              <w:rPr>
                <w:rFonts w:eastAsia="Calibri" w:cstheme="minorHAnsi"/>
                <w:sz w:val="20"/>
                <w:szCs w:val="20"/>
                <w:lang w:val="en-CA"/>
              </w:rPr>
              <w:t xml:space="preserve"> </w:t>
            </w:r>
            <w:sdt>
              <w:sdtPr>
                <w:rPr>
                  <w:rFonts w:eastAsia="Calibri" w:cstheme="minorHAnsi"/>
                  <w:sz w:val="20"/>
                  <w:szCs w:val="20"/>
                  <w:lang w:val="en-CA"/>
                </w:rPr>
                <w:id w:val="93979932"/>
                <w:placeholder>
                  <w:docPart w:val="8E95F5963C604C9ABC99FB4247E654CA"/>
                </w:placeholder>
                <w:text/>
              </w:sdtPr>
              <w:sdtEndPr/>
              <w:sdtContent>
                <w:r w:rsidR="00B74CEE" w:rsidRPr="001D37B2">
                  <w:rPr>
                    <w:rFonts w:eastAsia="Calibri" w:cstheme="minorHAnsi"/>
                    <w:sz w:val="20"/>
                    <w:szCs w:val="20"/>
                    <w:lang w:val="en-CA"/>
                  </w:rPr>
                  <w:t>__________</w:t>
                </w:r>
              </w:sdtContent>
            </w:sdt>
            <w:r w:rsidRPr="001D37B2">
              <w:rPr>
                <w:rFonts w:eastAsia="Calibri" w:cstheme="minorHAnsi"/>
                <w:sz w:val="20"/>
                <w:szCs w:val="20"/>
                <w:lang w:val="en-CA"/>
              </w:rPr>
              <w:t xml:space="preserve"> </w:t>
            </w:r>
            <w:r w:rsidR="00E33FF7" w:rsidRPr="001D37B2">
              <w:rPr>
                <w:rFonts w:eastAsia="Calibri" w:cstheme="minorHAnsi"/>
                <w:sz w:val="20"/>
                <w:szCs w:val="20"/>
                <w:lang w:val="en-CA"/>
              </w:rPr>
              <w:t>At what age did it stop (if applicable)</w:t>
            </w:r>
          </w:p>
        </w:tc>
      </w:tr>
      <w:tr w:rsidR="00E4560E" w:rsidRPr="001D37B2" w:rsidTr="00B74CEE">
        <w:tc>
          <w:tcPr>
            <w:tcW w:w="4465" w:type="dxa"/>
            <w:gridSpan w:val="18"/>
            <w:tcBorders>
              <w:top w:val="nil"/>
              <w:left w:val="nil"/>
              <w:bottom w:val="nil"/>
              <w:right w:val="nil"/>
            </w:tcBorders>
          </w:tcPr>
          <w:p w:rsidR="00E4560E" w:rsidRPr="001D37B2" w:rsidRDefault="00E4560E">
            <w:pPr>
              <w:rPr>
                <w:rFonts w:cstheme="minorHAnsi"/>
                <w:sz w:val="20"/>
                <w:szCs w:val="20"/>
              </w:rPr>
            </w:pPr>
          </w:p>
        </w:tc>
        <w:tc>
          <w:tcPr>
            <w:tcW w:w="5363" w:type="dxa"/>
            <w:gridSpan w:val="35"/>
            <w:tcBorders>
              <w:top w:val="nil"/>
              <w:left w:val="nil"/>
              <w:bottom w:val="nil"/>
              <w:right w:val="nil"/>
            </w:tcBorders>
          </w:tcPr>
          <w:p w:rsidR="00E4560E" w:rsidRPr="001D37B2" w:rsidRDefault="00E4560E">
            <w:pPr>
              <w:rPr>
                <w:rFonts w:cstheme="minorHAnsi"/>
                <w:sz w:val="20"/>
                <w:szCs w:val="20"/>
              </w:rPr>
            </w:pPr>
          </w:p>
        </w:tc>
      </w:tr>
      <w:tr w:rsidR="00E4560E" w:rsidRPr="001D37B2" w:rsidTr="00B74CEE">
        <w:tc>
          <w:tcPr>
            <w:tcW w:w="4465" w:type="dxa"/>
            <w:gridSpan w:val="18"/>
            <w:tcBorders>
              <w:top w:val="nil"/>
              <w:left w:val="nil"/>
              <w:bottom w:val="nil"/>
              <w:right w:val="nil"/>
            </w:tcBorders>
          </w:tcPr>
          <w:p w:rsidR="00E4560E" w:rsidRPr="001D37B2" w:rsidRDefault="00E4560E">
            <w:pPr>
              <w:rPr>
                <w:rFonts w:cstheme="minorHAnsi"/>
                <w:sz w:val="20"/>
                <w:szCs w:val="20"/>
              </w:rPr>
            </w:pPr>
          </w:p>
          <w:p w:rsidR="0062400B" w:rsidRPr="001D37B2" w:rsidRDefault="0062400B">
            <w:pPr>
              <w:rPr>
                <w:rFonts w:cstheme="minorHAnsi"/>
                <w:sz w:val="20"/>
                <w:szCs w:val="20"/>
              </w:rPr>
            </w:pPr>
          </w:p>
          <w:p w:rsidR="0062400B" w:rsidRPr="001D37B2" w:rsidRDefault="0062400B">
            <w:pPr>
              <w:rPr>
                <w:rFonts w:cstheme="minorHAnsi"/>
                <w:sz w:val="20"/>
                <w:szCs w:val="20"/>
              </w:rPr>
            </w:pPr>
          </w:p>
          <w:p w:rsidR="0062400B" w:rsidRPr="001D37B2" w:rsidRDefault="0062400B">
            <w:pPr>
              <w:rPr>
                <w:rFonts w:cstheme="minorHAnsi"/>
                <w:sz w:val="20"/>
                <w:szCs w:val="20"/>
              </w:rPr>
            </w:pPr>
          </w:p>
        </w:tc>
        <w:tc>
          <w:tcPr>
            <w:tcW w:w="5363" w:type="dxa"/>
            <w:gridSpan w:val="35"/>
            <w:tcBorders>
              <w:top w:val="nil"/>
              <w:left w:val="nil"/>
              <w:bottom w:val="nil"/>
              <w:right w:val="nil"/>
            </w:tcBorders>
          </w:tcPr>
          <w:p w:rsidR="00E4560E" w:rsidRPr="001D37B2" w:rsidRDefault="00E4560E">
            <w:pPr>
              <w:rPr>
                <w:rFonts w:cstheme="minorHAnsi"/>
                <w:sz w:val="20"/>
                <w:szCs w:val="20"/>
              </w:rPr>
            </w:pPr>
          </w:p>
        </w:tc>
      </w:tr>
      <w:tr w:rsidR="00E4560E" w:rsidRPr="001D37B2" w:rsidTr="00B74CEE">
        <w:tc>
          <w:tcPr>
            <w:tcW w:w="4465" w:type="dxa"/>
            <w:gridSpan w:val="18"/>
            <w:tcBorders>
              <w:top w:val="nil"/>
              <w:left w:val="nil"/>
              <w:bottom w:val="nil"/>
              <w:right w:val="nil"/>
            </w:tcBorders>
          </w:tcPr>
          <w:p w:rsidR="00E4560E" w:rsidRPr="001D37B2" w:rsidRDefault="00E4560E">
            <w:pPr>
              <w:rPr>
                <w:rFonts w:cstheme="minorHAnsi"/>
                <w:sz w:val="20"/>
                <w:szCs w:val="20"/>
              </w:rPr>
            </w:pPr>
            <w:r w:rsidRPr="001D37B2">
              <w:rPr>
                <w:rFonts w:cstheme="minorHAnsi"/>
                <w:sz w:val="20"/>
                <w:szCs w:val="20"/>
              </w:rPr>
              <w:lastRenderedPageBreak/>
              <w:t>PART II</w:t>
            </w:r>
          </w:p>
        </w:tc>
        <w:tc>
          <w:tcPr>
            <w:tcW w:w="5363" w:type="dxa"/>
            <w:gridSpan w:val="35"/>
            <w:tcBorders>
              <w:top w:val="nil"/>
              <w:left w:val="nil"/>
              <w:bottom w:val="nil"/>
              <w:right w:val="nil"/>
            </w:tcBorders>
          </w:tcPr>
          <w:p w:rsidR="00E4560E" w:rsidRPr="001D37B2" w:rsidRDefault="00E4560E">
            <w:pPr>
              <w:rPr>
                <w:rFonts w:cstheme="minorHAnsi"/>
                <w:sz w:val="20"/>
                <w:szCs w:val="20"/>
              </w:rPr>
            </w:pPr>
          </w:p>
        </w:tc>
      </w:tr>
      <w:tr w:rsidR="00E4560E" w:rsidRPr="001D37B2" w:rsidTr="00ED0EDD">
        <w:tc>
          <w:tcPr>
            <w:tcW w:w="9828" w:type="dxa"/>
            <w:gridSpan w:val="53"/>
            <w:tcBorders>
              <w:top w:val="nil"/>
              <w:left w:val="nil"/>
              <w:bottom w:val="nil"/>
              <w:right w:val="nil"/>
            </w:tcBorders>
          </w:tcPr>
          <w:p w:rsidR="00E4560E" w:rsidRPr="001D37B2" w:rsidRDefault="00E4560E" w:rsidP="00D93A33">
            <w:pPr>
              <w:rPr>
                <w:rFonts w:cstheme="minorHAnsi"/>
                <w:sz w:val="20"/>
                <w:szCs w:val="20"/>
              </w:rPr>
            </w:pPr>
            <w:r w:rsidRPr="001D37B2">
              <w:rPr>
                <w:rFonts w:eastAsia="Calibri" w:cstheme="minorHAnsi"/>
                <w:sz w:val="20"/>
                <w:szCs w:val="20"/>
                <w:lang w:val="en-CA"/>
              </w:rPr>
              <w:t>Please rank these symptoms 1 for “rarely”</w:t>
            </w:r>
            <w:proofErr w:type="gramStart"/>
            <w:r w:rsidRPr="001D37B2">
              <w:rPr>
                <w:rFonts w:eastAsia="Calibri" w:cstheme="minorHAnsi"/>
                <w:sz w:val="20"/>
                <w:szCs w:val="20"/>
                <w:lang w:val="en-CA"/>
              </w:rPr>
              <w:t>,  2</w:t>
            </w:r>
            <w:proofErr w:type="gramEnd"/>
            <w:r w:rsidRPr="001D37B2">
              <w:rPr>
                <w:rFonts w:eastAsia="Calibri" w:cstheme="minorHAnsi"/>
                <w:sz w:val="20"/>
                <w:szCs w:val="20"/>
                <w:lang w:val="en-CA"/>
              </w:rPr>
              <w:t xml:space="preserve"> for “frequently”, and 3 for “always”. Please leave blank if you do not have the symptom.</w:t>
            </w:r>
          </w:p>
        </w:tc>
      </w:tr>
      <w:tr w:rsidR="00E4560E" w:rsidRPr="001D37B2" w:rsidTr="00D811CF">
        <w:tc>
          <w:tcPr>
            <w:tcW w:w="4968" w:type="dxa"/>
            <w:gridSpan w:val="23"/>
            <w:tcBorders>
              <w:top w:val="nil"/>
              <w:left w:val="nil"/>
              <w:bottom w:val="nil"/>
              <w:right w:val="nil"/>
            </w:tcBorders>
          </w:tcPr>
          <w:p w:rsidR="00E4560E" w:rsidRPr="001D37B2" w:rsidRDefault="00E4560E">
            <w:pPr>
              <w:rPr>
                <w:rFonts w:cstheme="minorHAnsi"/>
                <w:sz w:val="20"/>
                <w:szCs w:val="20"/>
              </w:rPr>
            </w:pPr>
          </w:p>
        </w:tc>
        <w:tc>
          <w:tcPr>
            <w:tcW w:w="4860" w:type="dxa"/>
            <w:gridSpan w:val="30"/>
            <w:tcBorders>
              <w:top w:val="nil"/>
              <w:left w:val="nil"/>
              <w:bottom w:val="nil"/>
              <w:right w:val="nil"/>
            </w:tcBorders>
          </w:tcPr>
          <w:p w:rsidR="00E4560E" w:rsidRPr="001D37B2" w:rsidRDefault="00E4560E">
            <w:pPr>
              <w:rPr>
                <w:rFonts w:cstheme="minorHAnsi"/>
                <w:sz w:val="20"/>
                <w:szCs w:val="20"/>
              </w:rPr>
            </w:pP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Do you crave sugar</w:t>
            </w:r>
          </w:p>
        </w:tc>
        <w:tc>
          <w:tcPr>
            <w:tcW w:w="1170" w:type="dxa"/>
            <w:gridSpan w:val="9"/>
            <w:tcBorders>
              <w:top w:val="nil"/>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DY, A, L, N</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 xml:space="preserve">Do you crave alcohol </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DY, A, L, N</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Does tobacco smoke really bother you</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IM, N</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General Fatigue</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 IM, R, G, L, T, C, R, A, DY, ST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Feeling of being "drained"</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 IM, T, C, A, L, DY, ST</w:t>
            </w:r>
          </w:p>
        </w:tc>
      </w:tr>
      <w:tr w:rsidR="00E4560E" w:rsidRPr="001D37B2" w:rsidTr="00D811CF">
        <w:tc>
          <w:tcPr>
            <w:tcW w:w="4968" w:type="dxa"/>
            <w:gridSpan w:val="23"/>
            <w:tcBorders>
              <w:top w:val="nil"/>
              <w:left w:val="nil"/>
              <w:bottom w:val="nil"/>
              <w:right w:val="nil"/>
            </w:tcBorders>
          </w:tcPr>
          <w:p w:rsidR="00E4560E" w:rsidRPr="001D37B2" w:rsidRDefault="00E4560E" w:rsidP="009833C2">
            <w:pPr>
              <w:rPr>
                <w:rFonts w:eastAsia="Calibri" w:cstheme="minorHAnsi"/>
                <w:sz w:val="20"/>
                <w:szCs w:val="20"/>
                <w:lang w:val="en-CA"/>
              </w:rPr>
            </w:pPr>
            <w:r w:rsidRPr="001D37B2">
              <w:rPr>
                <w:rFonts w:eastAsia="Calibri" w:cstheme="minorHAnsi"/>
                <w:sz w:val="20"/>
                <w:szCs w:val="20"/>
                <w:lang w:val="en-CA"/>
              </w:rPr>
              <w:t>Depression</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G, A, N, DY</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Numbness, burning or tingling</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A, C, IN, N, DY,</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Stress or hormonal headaches</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A, C, IN, N, DY,</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Migraines headaches</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A, IN, DY, IM, N, ST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Muscle aches</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A, T, S, L, DY, ST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Muscle weakness or paralysis</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A, T, S, L, DY, ST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Are you bothered by memory or concentration problems</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vAlign w:val="center"/>
          </w:tcPr>
          <w:p w:rsidR="00E4560E" w:rsidRPr="001D37B2" w:rsidRDefault="00E4560E" w:rsidP="00D811CF">
            <w:pPr>
              <w:rPr>
                <w:rFonts w:cstheme="minorHAnsi"/>
                <w:sz w:val="20"/>
                <w:szCs w:val="20"/>
              </w:rPr>
            </w:pPr>
            <w:r w:rsidRPr="001D37B2">
              <w:rPr>
                <w:rFonts w:eastAsia="Calibri" w:cstheme="minorHAnsi"/>
                <w:sz w:val="20"/>
                <w:szCs w:val="20"/>
                <w:lang w:val="en-CA"/>
              </w:rPr>
              <w:t>IN, N, A, C, L, DY</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 xml:space="preserve">Do you sometimes feel spaced out </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N, A, C, L, DY</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Do you feel "sick all over" yet the cause hasn't been found</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vAlign w:val="center"/>
          </w:tcPr>
          <w:p w:rsidR="00E4560E" w:rsidRPr="001D37B2" w:rsidRDefault="00E4560E" w:rsidP="00D811CF">
            <w:pPr>
              <w:rPr>
                <w:rFonts w:cstheme="minorHAnsi"/>
                <w:sz w:val="20"/>
                <w:szCs w:val="20"/>
              </w:rPr>
            </w:pPr>
            <w:r w:rsidRPr="001D37B2">
              <w:rPr>
                <w:rFonts w:eastAsia="Calibri" w:cstheme="minorHAnsi"/>
                <w:sz w:val="20"/>
                <w:szCs w:val="20"/>
                <w:lang w:val="en-CA"/>
              </w:rPr>
              <w:t>IN, A, D, DY, L</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Pain and/or swelling in joints</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DY, L, A, S, IM, G 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Abdominal pain or discomfort</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 A, G, L, R, ST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Constipation and/or diarrhea</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A, D, L, N, T, ST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Bloating</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 A, DY, ST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Frequent Gas</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tabs>
                <w:tab w:val="left" w:pos="907"/>
              </w:tabs>
              <w:rPr>
                <w:rFonts w:cstheme="minorHAnsi"/>
                <w:sz w:val="20"/>
                <w:szCs w:val="20"/>
              </w:rPr>
            </w:pPr>
            <w:r w:rsidRPr="001D37B2">
              <w:rPr>
                <w:rFonts w:eastAsia="Calibri" w:cstheme="minorHAnsi"/>
                <w:sz w:val="20"/>
                <w:szCs w:val="20"/>
                <w:lang w:val="en-CA"/>
              </w:rPr>
              <w:t>IN, D, A, DY, SY</w:t>
            </w:r>
            <w:r w:rsidRPr="001D37B2">
              <w:rPr>
                <w:rFonts w:cstheme="minorHAnsi"/>
                <w:sz w:val="20"/>
                <w:szCs w:val="20"/>
              </w:rPr>
              <w:tab/>
            </w:r>
          </w:p>
        </w:tc>
      </w:tr>
      <w:tr w:rsidR="00E4560E" w:rsidRPr="001D37B2" w:rsidTr="00D811CF">
        <w:tc>
          <w:tcPr>
            <w:tcW w:w="4968" w:type="dxa"/>
            <w:gridSpan w:val="23"/>
            <w:tcBorders>
              <w:top w:val="nil"/>
              <w:left w:val="nil"/>
              <w:bottom w:val="nil"/>
              <w:right w:val="nil"/>
            </w:tcBorders>
          </w:tcPr>
          <w:p w:rsidR="00E4560E" w:rsidRPr="001D37B2" w:rsidRDefault="00E4560E" w:rsidP="00D811CF">
            <w:pPr>
              <w:rPr>
                <w:rFonts w:eastAsia="Calibri" w:cstheme="minorHAnsi"/>
                <w:sz w:val="20"/>
                <w:szCs w:val="20"/>
                <w:lang w:val="en-CA"/>
              </w:rPr>
            </w:pPr>
            <w:r w:rsidRPr="001D37B2">
              <w:rPr>
                <w:rFonts w:eastAsia="Calibri" w:cstheme="minorHAnsi"/>
                <w:sz w:val="20"/>
                <w:szCs w:val="20"/>
                <w:lang w:val="en-CA"/>
              </w:rPr>
              <w:t>Persistent vaginal itch (vaginitis), burning or discharge</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 R,</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Prostatitis</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 A, G, R, U, L</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Impotence</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A, G, L, T, C</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Loss of sexual desire</w:t>
            </w:r>
          </w:p>
        </w:tc>
        <w:tc>
          <w:tcPr>
            <w:tcW w:w="1170" w:type="dxa"/>
            <w:gridSpan w:val="9"/>
            <w:tcBorders>
              <w:top w:val="single" w:sz="4" w:space="0" w:color="auto"/>
              <w:left w:val="nil"/>
              <w:bottom w:val="single" w:sz="4" w:space="0" w:color="auto"/>
              <w:right w:val="nil"/>
            </w:tcBorders>
          </w:tcPr>
          <w:p w:rsidR="00E4560E" w:rsidRPr="001D37B2" w:rsidRDefault="00E4560E" w:rsidP="00ED3265">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A, G, N, DY, L, R</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Cramps and/or other menstrual irregularities</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R, A, DY, L, 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Premenstrual tension or syndrome (PMS)</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R, A, DY, L, 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Anger easily</w:t>
            </w:r>
            <w:r w:rsidRPr="001D37B2">
              <w:rPr>
                <w:rFonts w:eastAsia="Calibri" w:cstheme="minorHAnsi"/>
                <w:sz w:val="20"/>
                <w:szCs w:val="20"/>
                <w:lang w:val="en-CA"/>
              </w:rPr>
              <w:tab/>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 xml:space="preserve">IN, D, DY, L, T, A, N, </w:t>
            </w:r>
            <w:r w:rsidRPr="001D37B2">
              <w:rPr>
                <w:rFonts w:eastAsia="Calibri" w:cstheme="minorHAnsi"/>
                <w:sz w:val="20"/>
                <w:szCs w:val="20"/>
                <w:lang w:val="en-CA"/>
              </w:rPr>
              <w:tab/>
            </w:r>
            <w:r w:rsidRPr="001D37B2">
              <w:rPr>
                <w:rFonts w:eastAsia="Calibri" w:cstheme="minorHAnsi"/>
                <w:sz w:val="20"/>
                <w:szCs w:val="20"/>
                <w:lang w:val="en-CA"/>
              </w:rPr>
              <w:tab/>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Do you frequently feel frustrated</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A, DY, N, 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Do you cry or feel like crying frequently</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A, DY, N, T, G</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Attacks of anxiety</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A, DY, N, T, G</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 xml:space="preserve">Cold hands or feet, low body temperature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C, T, G, A,</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Hypothyroidism</w:t>
            </w:r>
            <w:r w:rsidRPr="001D37B2">
              <w:rPr>
                <w:rFonts w:eastAsia="Calibri" w:cstheme="minorHAnsi"/>
                <w:sz w:val="20"/>
                <w:szCs w:val="20"/>
                <w:lang w:val="en-CA"/>
              </w:rPr>
              <w:tab/>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A, DY, G, T, L</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Shaking or irritability when hungry</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A, DY, G, T, L</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 xml:space="preserve">Cystitis or recurrent bladder infections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A, U</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Drowsiness?</w:t>
            </w:r>
            <w:r w:rsidRPr="001D37B2">
              <w:rPr>
                <w:rFonts w:eastAsia="Calibri" w:cstheme="minorHAnsi"/>
                <w:sz w:val="20"/>
                <w:szCs w:val="20"/>
                <w:lang w:val="en-CA"/>
              </w:rPr>
              <w:tab/>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 DY, L, A, N, G, C, 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Irritability</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L, A, T, DY, N, G</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Lack of coordination</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DY, S, T, C</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Frequent mood swings</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DY, N, A, T, G, L</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Insomnia</w:t>
            </w:r>
            <w:r w:rsidRPr="001D37B2">
              <w:rPr>
                <w:rFonts w:eastAsia="Calibri" w:cstheme="minorHAnsi"/>
                <w:sz w:val="20"/>
                <w:szCs w:val="20"/>
                <w:lang w:val="en-CA"/>
              </w:rPr>
              <w:tab/>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DY, N, A, T, G, L</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Dizziness/loss of balance</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DY, A, L, N, G, C, R,</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Feeling of head swelling and tingling</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N, DY, A, C, G, 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 xml:space="preserve">Sinusitis </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IM, L, A, T</w:t>
            </w: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Tendency to bruise easily</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IM, S, C, T,</w:t>
            </w:r>
          </w:p>
        </w:tc>
      </w:tr>
      <w:tr w:rsidR="00E4560E" w:rsidRPr="001D37B2" w:rsidTr="00B7151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Eczema</w:t>
            </w:r>
            <w:r w:rsidRPr="001D37B2">
              <w:rPr>
                <w:rFonts w:eastAsia="Calibri" w:cstheme="minorHAnsi"/>
                <w:sz w:val="20"/>
                <w:szCs w:val="20"/>
                <w:lang w:val="en-CA"/>
              </w:rPr>
              <w:tab/>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IM, S, C, T,</w:t>
            </w:r>
          </w:p>
        </w:tc>
      </w:tr>
      <w:tr w:rsidR="00E4560E" w:rsidRPr="001D37B2" w:rsidTr="00B7151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Psoriasis</w:t>
            </w:r>
            <w:r w:rsidRPr="001D37B2">
              <w:rPr>
                <w:rFonts w:eastAsia="Calibri" w:cstheme="minorHAnsi"/>
                <w:sz w:val="20"/>
                <w:szCs w:val="20"/>
                <w:lang w:val="en-CA"/>
              </w:rPr>
              <w:tab/>
            </w:r>
          </w:p>
        </w:tc>
        <w:tc>
          <w:tcPr>
            <w:tcW w:w="1170" w:type="dxa"/>
            <w:gridSpan w:val="9"/>
            <w:tcBorders>
              <w:top w:val="single" w:sz="4" w:space="0" w:color="auto"/>
              <w:left w:val="nil"/>
              <w:bottom w:val="nil"/>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IM, L,</w:t>
            </w:r>
          </w:p>
        </w:tc>
      </w:tr>
      <w:tr w:rsidR="00E4560E" w:rsidRPr="001D37B2" w:rsidTr="00B7151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Chronic hives (urticarial)</w:t>
            </w:r>
          </w:p>
        </w:tc>
        <w:tc>
          <w:tcPr>
            <w:tcW w:w="1170" w:type="dxa"/>
            <w:gridSpan w:val="9"/>
            <w:tcBorders>
              <w:top w:val="nil"/>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r w:rsidRPr="001D37B2">
              <w:rPr>
                <w:rFonts w:eastAsia="Calibri" w:cstheme="minorHAnsi"/>
                <w:sz w:val="20"/>
                <w:szCs w:val="20"/>
                <w:lang w:val="en-CA"/>
              </w:rPr>
              <w:t>IN, IM, L,</w:t>
            </w:r>
          </w:p>
        </w:tc>
      </w:tr>
      <w:tr w:rsidR="00E4560E" w:rsidRPr="001D37B2" w:rsidTr="00B7151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 xml:space="preserve">Do you have rosacea? </w:t>
            </w:r>
            <w:r w:rsidR="00D811CF" w:rsidRPr="001D37B2">
              <w:rPr>
                <w:rFonts w:eastAsia="Calibri" w:cstheme="minorHAnsi"/>
                <w:sz w:val="20"/>
                <w:szCs w:val="20"/>
                <w:lang w:val="en-CA"/>
              </w:rPr>
              <w:t xml:space="preserve">Yes____ No____   How severe?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D811CF" w:rsidP="009C5CE3">
            <w:pPr>
              <w:rPr>
                <w:rFonts w:cstheme="minorHAnsi"/>
                <w:sz w:val="20"/>
                <w:szCs w:val="20"/>
              </w:rPr>
            </w:pPr>
            <w:r w:rsidRPr="001D37B2">
              <w:rPr>
                <w:rFonts w:eastAsia="Calibri" w:cstheme="minorHAnsi"/>
                <w:sz w:val="20"/>
                <w:szCs w:val="20"/>
                <w:lang w:val="en-CA"/>
              </w:rPr>
              <w:t>IN, IM, L,</w:t>
            </w:r>
          </w:p>
        </w:tc>
      </w:tr>
      <w:tr w:rsidR="00E4560E" w:rsidRPr="001D37B2" w:rsidTr="00DC7848">
        <w:tc>
          <w:tcPr>
            <w:tcW w:w="4968" w:type="dxa"/>
            <w:gridSpan w:val="23"/>
            <w:tcBorders>
              <w:top w:val="nil"/>
              <w:left w:val="nil"/>
              <w:bottom w:val="nil"/>
              <w:right w:val="nil"/>
            </w:tcBorders>
          </w:tcPr>
          <w:p w:rsidR="00E4560E" w:rsidRPr="001D37B2" w:rsidRDefault="00E4560E" w:rsidP="00075BEF">
            <w:pPr>
              <w:rPr>
                <w:rFonts w:eastAsia="Calibri" w:cstheme="minorHAnsi"/>
                <w:sz w:val="20"/>
                <w:szCs w:val="20"/>
                <w:lang w:val="en-CA"/>
              </w:rPr>
            </w:pPr>
          </w:p>
        </w:tc>
        <w:tc>
          <w:tcPr>
            <w:tcW w:w="1170" w:type="dxa"/>
            <w:gridSpan w:val="9"/>
            <w:tcBorders>
              <w:top w:val="nil"/>
              <w:left w:val="nil"/>
              <w:bottom w:val="nil"/>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p>
        </w:tc>
      </w:tr>
      <w:tr w:rsidR="00E4560E" w:rsidRPr="001D37B2" w:rsidTr="00DC7848">
        <w:tc>
          <w:tcPr>
            <w:tcW w:w="4968" w:type="dxa"/>
            <w:gridSpan w:val="23"/>
            <w:tcBorders>
              <w:top w:val="nil"/>
              <w:left w:val="nil"/>
              <w:bottom w:val="nil"/>
              <w:right w:val="nil"/>
            </w:tcBorders>
          </w:tcPr>
          <w:p w:rsidR="00E4560E" w:rsidRPr="001D37B2" w:rsidRDefault="00E4560E" w:rsidP="00D811CF">
            <w:pPr>
              <w:rPr>
                <w:rFonts w:eastAsia="Calibri" w:cstheme="minorHAnsi"/>
                <w:sz w:val="20"/>
                <w:szCs w:val="20"/>
                <w:lang w:val="en-CA"/>
              </w:rPr>
            </w:pPr>
            <w:r w:rsidRPr="001D37B2">
              <w:rPr>
                <w:rFonts w:eastAsia="Calibri" w:cstheme="minorHAnsi"/>
                <w:sz w:val="20"/>
                <w:szCs w:val="20"/>
                <w:lang w:val="en-CA"/>
              </w:rPr>
              <w:t>Do you have any other skin issue?</w:t>
            </w:r>
            <w:r w:rsidR="00D811CF" w:rsidRPr="001D37B2">
              <w:rPr>
                <w:rFonts w:eastAsia="Calibri" w:cstheme="minorHAnsi"/>
                <w:sz w:val="20"/>
                <w:szCs w:val="20"/>
                <w:lang w:val="en-CA"/>
              </w:rPr>
              <w:t xml:space="preserve">           How Severe?  </w:t>
            </w:r>
          </w:p>
        </w:tc>
        <w:tc>
          <w:tcPr>
            <w:tcW w:w="1170" w:type="dxa"/>
            <w:gridSpan w:val="9"/>
            <w:tcBorders>
              <w:top w:val="nil"/>
              <w:left w:val="nil"/>
              <w:bottom w:val="single" w:sz="4" w:space="0" w:color="auto"/>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D811CF">
            <w:pPr>
              <w:rPr>
                <w:rFonts w:cstheme="minorHAnsi"/>
                <w:sz w:val="20"/>
                <w:szCs w:val="20"/>
              </w:rPr>
            </w:pPr>
            <w:r w:rsidRPr="001D37B2">
              <w:rPr>
                <w:rFonts w:eastAsia="Calibri" w:cstheme="minorHAnsi"/>
                <w:sz w:val="20"/>
                <w:szCs w:val="20"/>
                <w:lang w:val="en-CA"/>
              </w:rPr>
              <w:t xml:space="preserve"> </w:t>
            </w:r>
            <w:r w:rsidR="00D811CF" w:rsidRPr="001D37B2">
              <w:rPr>
                <w:rFonts w:eastAsia="Calibri" w:cstheme="minorHAnsi"/>
                <w:sz w:val="20"/>
                <w:szCs w:val="20"/>
                <w:lang w:val="en-CA"/>
              </w:rPr>
              <w:t>IN, IM, L,</w:t>
            </w:r>
          </w:p>
        </w:tc>
      </w:tr>
      <w:tr w:rsidR="00E4560E" w:rsidRPr="001D37B2" w:rsidTr="00DC7848">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 xml:space="preserve"> </w:t>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nil"/>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p>
        </w:tc>
      </w:tr>
      <w:tr w:rsidR="00E4560E" w:rsidRPr="001D37B2" w:rsidTr="00D811CF">
        <w:tc>
          <w:tcPr>
            <w:tcW w:w="4968" w:type="dxa"/>
            <w:gridSpan w:val="23"/>
            <w:tcBorders>
              <w:top w:val="nil"/>
              <w:left w:val="nil"/>
              <w:bottom w:val="nil"/>
              <w:right w:val="nil"/>
            </w:tcBorders>
          </w:tcPr>
          <w:p w:rsidR="00E4560E" w:rsidRPr="001D37B2" w:rsidRDefault="00E4560E" w:rsidP="00256997">
            <w:pPr>
              <w:rPr>
                <w:rFonts w:eastAsia="Calibri" w:cstheme="minorHAnsi"/>
                <w:sz w:val="20"/>
                <w:szCs w:val="20"/>
                <w:lang w:val="en-CA"/>
              </w:rPr>
            </w:pPr>
            <w:r w:rsidRPr="001D37B2">
              <w:rPr>
                <w:rFonts w:eastAsia="Calibri" w:cstheme="minorHAnsi"/>
                <w:sz w:val="20"/>
                <w:szCs w:val="20"/>
                <w:lang w:val="en-CA"/>
              </w:rPr>
              <w:t>Please indicate</w:t>
            </w:r>
            <w:r w:rsidR="00D811CF" w:rsidRPr="001D37B2">
              <w:rPr>
                <w:rFonts w:eastAsia="Calibri" w:cstheme="minorHAnsi"/>
                <w:sz w:val="20"/>
                <w:szCs w:val="20"/>
                <w:lang w:val="en-CA"/>
              </w:rPr>
              <w:t xml:space="preserve"> __________________________________</w:t>
            </w:r>
          </w:p>
        </w:tc>
        <w:tc>
          <w:tcPr>
            <w:tcW w:w="1170" w:type="dxa"/>
            <w:gridSpan w:val="9"/>
            <w:tcBorders>
              <w:top w:val="nil"/>
              <w:left w:val="nil"/>
              <w:bottom w:val="nil"/>
              <w:right w:val="nil"/>
            </w:tcBorders>
          </w:tcPr>
          <w:p w:rsidR="00E4560E" w:rsidRPr="001D37B2" w:rsidRDefault="00E4560E" w:rsidP="004F4DCD">
            <w:pPr>
              <w:jc w:val="center"/>
              <w:rPr>
                <w:rFonts w:cstheme="minorHAnsi"/>
                <w:sz w:val="20"/>
                <w:szCs w:val="20"/>
              </w:rPr>
            </w:pPr>
          </w:p>
        </w:tc>
        <w:tc>
          <w:tcPr>
            <w:tcW w:w="3690" w:type="dxa"/>
            <w:gridSpan w:val="21"/>
            <w:tcBorders>
              <w:top w:val="nil"/>
              <w:left w:val="nil"/>
              <w:bottom w:val="nil"/>
              <w:right w:val="nil"/>
            </w:tcBorders>
          </w:tcPr>
          <w:p w:rsidR="00E4560E" w:rsidRPr="001D37B2" w:rsidRDefault="00E4560E" w:rsidP="009C5CE3">
            <w:pPr>
              <w:rPr>
                <w:rFonts w:cstheme="minorHAnsi"/>
                <w:sz w:val="20"/>
                <w:szCs w:val="20"/>
              </w:rPr>
            </w:pP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Indigestion (heartburn)</w:t>
            </w:r>
          </w:p>
        </w:tc>
        <w:tc>
          <w:tcPr>
            <w:tcW w:w="1170" w:type="dxa"/>
            <w:gridSpan w:val="9"/>
            <w:tcBorders>
              <w:top w:val="nil"/>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 xml:space="preserve"> ST, IN, D, DY, A, L,</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Full Feeling after heavy meat meal</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ST, D, IN, L, A</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 xml:space="preserve">Pain in stomach 1 hour after eating and relieved by eating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ST, D, IN, IM, L, A</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Food allergies</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ST, IN, IM, A, L</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Mucus in stools</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D, ST, IN, IM, A</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Rectal itching</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IN, IM, A</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Dry mouth</w:t>
            </w:r>
            <w:r w:rsidRPr="001D37B2">
              <w:rPr>
                <w:rFonts w:eastAsia="Calibri" w:cstheme="minorHAnsi"/>
                <w:sz w:val="20"/>
                <w:szCs w:val="20"/>
                <w:lang w:val="en-CA"/>
              </w:rPr>
              <w:tab/>
              <w:t xml:space="preserve">  </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IN, IM, D</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 xml:space="preserve">Mouth rashes </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IN, IM</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Bad breath</w:t>
            </w:r>
            <w:r w:rsidRPr="001D37B2">
              <w:rPr>
                <w:rFonts w:eastAsia="Calibri" w:cstheme="minorHAnsi"/>
                <w:sz w:val="20"/>
                <w:szCs w:val="20"/>
                <w:lang w:val="en-CA"/>
              </w:rPr>
              <w:tab/>
              <w:t xml:space="preserve">  </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IN, ST, L</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 xml:space="preserve">Foot, hair or body odour not relieved by washing </w:t>
            </w:r>
            <w:r w:rsidRPr="001D37B2">
              <w:rPr>
                <w:rFonts w:eastAsia="Calibri" w:cstheme="minorHAnsi"/>
                <w:sz w:val="20"/>
                <w:szCs w:val="20"/>
                <w:lang w:val="en-CA"/>
              </w:rPr>
              <w:tab/>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IN, ST, L, IM, T</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 xml:space="preserve">Nasal congestion or discharge  </w:t>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IN, IM, N, L, A, T, ST</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 xml:space="preserve">Nasal itching  </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IN, IM, ST</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Sore or dry throat</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IN, IM, ST</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Laryngitis</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nil"/>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IN, IM, D</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Cough</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nil"/>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 xml:space="preserve">IN, R, IM, D, </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 xml:space="preserve">Pain or tightness in chest  </w:t>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IN, ST, A, N, C, DY, D</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 xml:space="preserve">Wheezing or shortness of breath  </w:t>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 xml:space="preserve">R, IN, IM, C, A, </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Urinary urgency or frequency</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rsidP="004F4DCD">
            <w:pPr>
              <w:jc w:val="cente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 xml:space="preserve">U, IN, IM, T, S, A </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Burning on urination</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U, IM, IN, T, A</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Failing vision?</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 xml:space="preserve">IN, L, D, DY, N, C, </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Burning or tearing of eyes</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 xml:space="preserve">IN, N, D, L, IM, </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 xml:space="preserve">Recurrent infections or fluid in ears </w:t>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IN, IM, D</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Ear pain or deafness</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 xml:space="preserve">IN, IM, C, T, </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rsidP="004F4DCD">
            <w:pPr>
              <w:rPr>
                <w:rFonts w:eastAsia="Calibri" w:cstheme="minorHAnsi"/>
                <w:sz w:val="20"/>
                <w:szCs w:val="20"/>
                <w:lang w:val="en-CA"/>
              </w:rPr>
            </w:pPr>
            <w:r w:rsidRPr="001D37B2">
              <w:rPr>
                <w:rFonts w:eastAsia="Calibri" w:cstheme="minorHAnsi"/>
                <w:sz w:val="20"/>
                <w:szCs w:val="20"/>
                <w:lang w:val="en-CA"/>
              </w:rPr>
              <w:t xml:space="preserve">Ringing in the ears or tinnitus  </w:t>
            </w:r>
            <w:r w:rsidRPr="001D37B2">
              <w:rPr>
                <w:rFonts w:eastAsia="Calibri" w:cstheme="minorHAnsi"/>
                <w:sz w:val="20"/>
                <w:szCs w:val="20"/>
                <w:lang w:val="en-CA"/>
              </w:rPr>
              <w:tab/>
            </w:r>
            <w:r w:rsidRPr="001D37B2">
              <w:rPr>
                <w:rFonts w:eastAsia="Calibri" w:cstheme="minorHAnsi"/>
                <w:sz w:val="20"/>
                <w:szCs w:val="20"/>
                <w:lang w:val="en-CA"/>
              </w:rPr>
              <w:tab/>
            </w:r>
            <w:r w:rsidRPr="001D37B2">
              <w:rPr>
                <w:rFonts w:eastAsia="Calibri" w:cstheme="minorHAnsi"/>
                <w:sz w:val="20"/>
                <w:szCs w:val="20"/>
                <w:lang w:val="en-CA"/>
              </w:rPr>
              <w:tab/>
              <w:t xml:space="preserve"> </w:t>
            </w:r>
          </w:p>
        </w:tc>
        <w:tc>
          <w:tcPr>
            <w:tcW w:w="1170" w:type="dxa"/>
            <w:gridSpan w:val="9"/>
            <w:tcBorders>
              <w:top w:val="single" w:sz="4" w:space="0" w:color="auto"/>
              <w:left w:val="nil"/>
              <w:bottom w:val="single" w:sz="4" w:space="0" w:color="auto"/>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eastAsia="Calibri" w:cstheme="minorHAnsi"/>
                <w:sz w:val="20"/>
                <w:szCs w:val="20"/>
                <w:lang w:val="en-CA"/>
              </w:rPr>
            </w:pPr>
            <w:r w:rsidRPr="001D37B2">
              <w:rPr>
                <w:rFonts w:eastAsia="Calibri" w:cstheme="minorHAnsi"/>
                <w:sz w:val="20"/>
                <w:szCs w:val="20"/>
                <w:lang w:val="en-CA"/>
              </w:rPr>
              <w:t xml:space="preserve">IN, IM, C, T, </w:t>
            </w:r>
          </w:p>
        </w:tc>
      </w:tr>
      <w:tr w:rsidR="00E4560E" w:rsidRPr="001D37B2" w:rsidTr="00D811CF">
        <w:trPr>
          <w:gridAfter w:val="2"/>
          <w:wAfter w:w="259" w:type="dxa"/>
        </w:trPr>
        <w:tc>
          <w:tcPr>
            <w:tcW w:w="4968" w:type="dxa"/>
            <w:gridSpan w:val="23"/>
            <w:tcBorders>
              <w:top w:val="nil"/>
              <w:left w:val="nil"/>
              <w:bottom w:val="nil"/>
              <w:right w:val="nil"/>
            </w:tcBorders>
          </w:tcPr>
          <w:p w:rsidR="00E4560E" w:rsidRPr="001D37B2" w:rsidRDefault="00E4560E">
            <w:pPr>
              <w:rPr>
                <w:rFonts w:cstheme="minorHAnsi"/>
                <w:sz w:val="20"/>
                <w:szCs w:val="20"/>
              </w:rPr>
            </w:pPr>
          </w:p>
        </w:tc>
        <w:tc>
          <w:tcPr>
            <w:tcW w:w="1170" w:type="dxa"/>
            <w:gridSpan w:val="9"/>
            <w:tcBorders>
              <w:top w:val="single" w:sz="4" w:space="0" w:color="auto"/>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cstheme="minorHAnsi"/>
                <w:sz w:val="20"/>
                <w:szCs w:val="20"/>
              </w:rPr>
            </w:pPr>
          </w:p>
        </w:tc>
      </w:tr>
      <w:tr w:rsidR="00E4560E" w:rsidRPr="001D37B2" w:rsidTr="00D811CF">
        <w:trPr>
          <w:gridAfter w:val="2"/>
          <w:wAfter w:w="259" w:type="dxa"/>
        </w:trPr>
        <w:tc>
          <w:tcPr>
            <w:tcW w:w="6138" w:type="dxa"/>
            <w:gridSpan w:val="32"/>
            <w:tcBorders>
              <w:top w:val="nil"/>
              <w:left w:val="nil"/>
              <w:bottom w:val="nil"/>
              <w:right w:val="nil"/>
            </w:tcBorders>
          </w:tcPr>
          <w:p w:rsidR="00E4560E" w:rsidRPr="001D37B2" w:rsidRDefault="00E4560E" w:rsidP="004F4DCD">
            <w:pPr>
              <w:rPr>
                <w:rFonts w:cstheme="minorHAnsi"/>
                <w:sz w:val="20"/>
                <w:szCs w:val="20"/>
              </w:rPr>
            </w:pPr>
            <w:r w:rsidRPr="001D37B2">
              <w:rPr>
                <w:rFonts w:cstheme="minorHAnsi"/>
                <w:sz w:val="20"/>
                <w:szCs w:val="20"/>
              </w:rPr>
              <w:t xml:space="preserve">We appreciate your time and effort, thank you!  </w:t>
            </w:r>
          </w:p>
        </w:tc>
        <w:tc>
          <w:tcPr>
            <w:tcW w:w="3431" w:type="dxa"/>
            <w:gridSpan w:val="19"/>
            <w:tcBorders>
              <w:top w:val="nil"/>
              <w:left w:val="nil"/>
              <w:bottom w:val="nil"/>
              <w:right w:val="nil"/>
            </w:tcBorders>
          </w:tcPr>
          <w:p w:rsidR="00E4560E" w:rsidRPr="001D37B2" w:rsidRDefault="00E4560E" w:rsidP="009C5CE3">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56674B" w:rsidRDefault="0056674B" w:rsidP="00256997">
            <w:pPr>
              <w:rPr>
                <w:rFonts w:cstheme="minorHAnsi"/>
                <w:sz w:val="20"/>
                <w:szCs w:val="20"/>
              </w:rPr>
            </w:pPr>
          </w:p>
          <w:p w:rsidR="00E4560E" w:rsidRPr="001D37B2" w:rsidRDefault="00E4560E" w:rsidP="00256997">
            <w:pPr>
              <w:rPr>
                <w:rFonts w:cstheme="minorHAnsi"/>
                <w:sz w:val="20"/>
                <w:szCs w:val="20"/>
              </w:rPr>
            </w:pPr>
            <w:r w:rsidRPr="001D37B2">
              <w:rPr>
                <w:rFonts w:cstheme="minorHAnsi"/>
                <w:sz w:val="20"/>
                <w:szCs w:val="20"/>
              </w:rPr>
              <w:t>Intestinal</w:t>
            </w:r>
          </w:p>
        </w:tc>
        <w:tc>
          <w:tcPr>
            <w:tcW w:w="3007" w:type="dxa"/>
            <w:gridSpan w:val="13"/>
            <w:tcBorders>
              <w:top w:val="nil"/>
              <w:left w:val="nil"/>
              <w:bottom w:val="nil"/>
              <w:right w:val="nil"/>
            </w:tcBorders>
          </w:tcPr>
          <w:p w:rsidR="0056674B" w:rsidRDefault="00E4560E" w:rsidP="00892EBB">
            <w:pPr>
              <w:rPr>
                <w:rFonts w:cstheme="minorHAnsi"/>
                <w:sz w:val="20"/>
                <w:szCs w:val="20"/>
              </w:rPr>
            </w:pPr>
            <w:r w:rsidRPr="001D37B2">
              <w:rPr>
                <w:rFonts w:cstheme="minorHAnsi"/>
                <w:sz w:val="20"/>
                <w:szCs w:val="20"/>
              </w:rPr>
              <w:t xml:space="preserve"> </w:t>
            </w:r>
          </w:p>
          <w:p w:rsidR="00E4560E" w:rsidRPr="001D37B2" w:rsidRDefault="00E4560E" w:rsidP="00892EBB">
            <w:pPr>
              <w:rPr>
                <w:rFonts w:cstheme="minorHAnsi"/>
                <w:sz w:val="20"/>
                <w:szCs w:val="20"/>
              </w:rPr>
            </w:pPr>
            <w:r w:rsidRPr="001D37B2">
              <w:rPr>
                <w:rFonts w:cstheme="minorHAnsi"/>
                <w:sz w:val="20"/>
                <w:szCs w:val="20"/>
              </w:rPr>
              <w:t>N</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rPr>
                <w:rFonts w:cstheme="minorHAnsi"/>
                <w:sz w:val="20"/>
                <w:szCs w:val="20"/>
              </w:rPr>
            </w:pPr>
            <w:r w:rsidRPr="001D37B2">
              <w:rPr>
                <w:rFonts w:cstheme="minorHAnsi"/>
                <w:sz w:val="20"/>
                <w:szCs w:val="20"/>
              </w:rPr>
              <w:t>Digestive</w:t>
            </w:r>
          </w:p>
        </w:tc>
        <w:tc>
          <w:tcPr>
            <w:tcW w:w="3007" w:type="dxa"/>
            <w:gridSpan w:val="13"/>
            <w:tcBorders>
              <w:top w:val="nil"/>
              <w:left w:val="nil"/>
              <w:bottom w:val="nil"/>
              <w:right w:val="nil"/>
            </w:tcBorders>
          </w:tcPr>
          <w:p w:rsidR="00E4560E" w:rsidRPr="001D37B2" w:rsidRDefault="00E4560E" w:rsidP="00892EBB">
            <w:pPr>
              <w:rPr>
                <w:rFonts w:cstheme="minorHAnsi"/>
                <w:sz w:val="20"/>
                <w:szCs w:val="20"/>
              </w:rPr>
            </w:pPr>
            <w:r w:rsidRPr="001D37B2">
              <w:rPr>
                <w:rFonts w:cstheme="minorHAnsi"/>
                <w:sz w:val="20"/>
                <w:szCs w:val="20"/>
              </w:rPr>
              <w:t>D</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rsidP="009C5CE3">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rPr>
                <w:rFonts w:cstheme="minorHAnsi"/>
                <w:sz w:val="20"/>
                <w:szCs w:val="20"/>
              </w:rPr>
            </w:pPr>
            <w:r w:rsidRPr="001D37B2">
              <w:rPr>
                <w:rFonts w:cstheme="minorHAnsi"/>
                <w:sz w:val="20"/>
                <w:szCs w:val="20"/>
              </w:rPr>
              <w:t>Circulatory</w:t>
            </w:r>
          </w:p>
        </w:tc>
        <w:tc>
          <w:tcPr>
            <w:tcW w:w="3007" w:type="dxa"/>
            <w:gridSpan w:val="13"/>
            <w:tcBorders>
              <w:top w:val="nil"/>
              <w:left w:val="nil"/>
              <w:bottom w:val="nil"/>
              <w:right w:val="nil"/>
            </w:tcBorders>
          </w:tcPr>
          <w:p w:rsidR="00E4560E" w:rsidRPr="001D37B2" w:rsidRDefault="00E4560E" w:rsidP="00892EBB">
            <w:pPr>
              <w:rPr>
                <w:rFonts w:cstheme="minorHAnsi"/>
                <w:sz w:val="20"/>
                <w:szCs w:val="20"/>
              </w:rPr>
            </w:pPr>
            <w:r w:rsidRPr="001D37B2">
              <w:rPr>
                <w:rFonts w:cstheme="minorHAnsi"/>
                <w:sz w:val="20"/>
                <w:szCs w:val="20"/>
              </w:rPr>
              <w:t>C</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Immune</w:t>
            </w:r>
          </w:p>
        </w:tc>
        <w:tc>
          <w:tcPr>
            <w:tcW w:w="3007" w:type="dxa"/>
            <w:gridSpan w:val="13"/>
            <w:tcBorders>
              <w:top w:val="nil"/>
              <w:left w:val="nil"/>
              <w:bottom w:val="nil"/>
              <w:right w:val="nil"/>
            </w:tcBorders>
          </w:tcPr>
          <w:p w:rsidR="00E4560E" w:rsidRPr="001D37B2" w:rsidRDefault="00E4560E" w:rsidP="00892EBB">
            <w:pPr>
              <w:spacing w:line="276" w:lineRule="auto"/>
              <w:rPr>
                <w:rFonts w:eastAsia="Calibri" w:cstheme="minorHAnsi"/>
                <w:sz w:val="20"/>
                <w:szCs w:val="20"/>
                <w:lang w:val="en-CA"/>
              </w:rPr>
            </w:pPr>
            <w:r w:rsidRPr="001D37B2">
              <w:rPr>
                <w:rFonts w:eastAsia="Calibri" w:cstheme="minorHAnsi"/>
                <w:sz w:val="20"/>
                <w:szCs w:val="20"/>
                <w:lang w:val="en-CA"/>
              </w:rPr>
              <w:t>IM</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Nervous</w:t>
            </w:r>
          </w:p>
        </w:tc>
        <w:tc>
          <w:tcPr>
            <w:tcW w:w="3007" w:type="dxa"/>
            <w:gridSpan w:val="13"/>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N</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Respiratory</w:t>
            </w:r>
          </w:p>
        </w:tc>
        <w:tc>
          <w:tcPr>
            <w:tcW w:w="3007" w:type="dxa"/>
            <w:gridSpan w:val="13"/>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R</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Urinary</w:t>
            </w:r>
          </w:p>
        </w:tc>
        <w:tc>
          <w:tcPr>
            <w:tcW w:w="3007" w:type="dxa"/>
            <w:gridSpan w:val="13"/>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U</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Glandular</w:t>
            </w:r>
          </w:p>
        </w:tc>
        <w:tc>
          <w:tcPr>
            <w:tcW w:w="3007" w:type="dxa"/>
            <w:gridSpan w:val="13"/>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G</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Structural</w:t>
            </w:r>
          </w:p>
        </w:tc>
        <w:tc>
          <w:tcPr>
            <w:tcW w:w="3007" w:type="dxa"/>
            <w:gridSpan w:val="13"/>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S</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Reproductive</w:t>
            </w:r>
          </w:p>
        </w:tc>
        <w:tc>
          <w:tcPr>
            <w:tcW w:w="3007" w:type="dxa"/>
            <w:gridSpan w:val="13"/>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R</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77033">
            <w:pPr>
              <w:spacing w:line="276" w:lineRule="auto"/>
              <w:rPr>
                <w:rFonts w:eastAsia="Calibri" w:cstheme="minorHAnsi"/>
                <w:sz w:val="20"/>
                <w:szCs w:val="20"/>
                <w:lang w:val="en-CA"/>
              </w:rPr>
            </w:pPr>
            <w:r w:rsidRPr="001D37B2">
              <w:rPr>
                <w:rFonts w:eastAsia="Calibri" w:cstheme="minorHAnsi"/>
                <w:sz w:val="20"/>
                <w:szCs w:val="20"/>
                <w:lang w:val="en-CA"/>
              </w:rPr>
              <w:t>Liver</w:t>
            </w:r>
            <w:r w:rsidRPr="001D37B2">
              <w:rPr>
                <w:rFonts w:eastAsia="Calibri" w:cstheme="minorHAnsi"/>
                <w:sz w:val="20"/>
                <w:szCs w:val="20"/>
                <w:lang w:val="en-CA"/>
              </w:rPr>
              <w:tab/>
            </w:r>
          </w:p>
        </w:tc>
        <w:tc>
          <w:tcPr>
            <w:tcW w:w="3007" w:type="dxa"/>
            <w:gridSpan w:val="13"/>
            <w:tcBorders>
              <w:top w:val="nil"/>
              <w:left w:val="nil"/>
              <w:bottom w:val="nil"/>
              <w:right w:val="nil"/>
            </w:tcBorders>
          </w:tcPr>
          <w:p w:rsidR="00E4560E" w:rsidRPr="001D37B2" w:rsidRDefault="00E4560E" w:rsidP="00256997">
            <w:pPr>
              <w:spacing w:line="276" w:lineRule="auto"/>
              <w:jc w:val="both"/>
              <w:rPr>
                <w:rFonts w:eastAsia="Calibri" w:cstheme="minorHAnsi"/>
                <w:sz w:val="20"/>
                <w:szCs w:val="20"/>
                <w:lang w:val="en-CA"/>
              </w:rPr>
            </w:pPr>
            <w:r w:rsidRPr="001D37B2">
              <w:rPr>
                <w:rFonts w:eastAsia="Calibri" w:cstheme="minorHAnsi"/>
                <w:sz w:val="20"/>
                <w:szCs w:val="20"/>
                <w:lang w:val="en-CA"/>
              </w:rPr>
              <w:t>L</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Adrenals</w:t>
            </w:r>
          </w:p>
        </w:tc>
        <w:tc>
          <w:tcPr>
            <w:tcW w:w="3007" w:type="dxa"/>
            <w:gridSpan w:val="13"/>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A</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Thyroid</w:t>
            </w:r>
          </w:p>
        </w:tc>
        <w:tc>
          <w:tcPr>
            <w:tcW w:w="3007" w:type="dxa"/>
            <w:gridSpan w:val="13"/>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T</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Pr>
        <w:tc>
          <w:tcPr>
            <w:tcW w:w="1458" w:type="dxa"/>
            <w:gridSpan w:val="5"/>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proofErr w:type="spellStart"/>
            <w:r w:rsidRPr="001D37B2">
              <w:rPr>
                <w:rFonts w:eastAsia="Calibri" w:cstheme="minorHAnsi"/>
                <w:sz w:val="20"/>
                <w:szCs w:val="20"/>
                <w:lang w:val="en-CA"/>
              </w:rPr>
              <w:t>Dysglycemia</w:t>
            </w:r>
            <w:proofErr w:type="spellEnd"/>
          </w:p>
        </w:tc>
        <w:tc>
          <w:tcPr>
            <w:tcW w:w="3007" w:type="dxa"/>
            <w:gridSpan w:val="13"/>
            <w:tcBorders>
              <w:top w:val="nil"/>
              <w:left w:val="nil"/>
              <w:bottom w:val="nil"/>
              <w:right w:val="nil"/>
            </w:tcBorders>
          </w:tcPr>
          <w:p w:rsidR="00E4560E" w:rsidRPr="001D37B2" w:rsidRDefault="00E4560E" w:rsidP="00256997">
            <w:pPr>
              <w:spacing w:line="276" w:lineRule="auto"/>
              <w:rPr>
                <w:rFonts w:eastAsia="Calibri" w:cstheme="minorHAnsi"/>
                <w:sz w:val="20"/>
                <w:szCs w:val="20"/>
                <w:lang w:val="en-CA"/>
              </w:rPr>
            </w:pPr>
            <w:r w:rsidRPr="001D37B2">
              <w:rPr>
                <w:rFonts w:eastAsia="Calibri" w:cstheme="minorHAnsi"/>
                <w:sz w:val="20"/>
                <w:szCs w:val="20"/>
                <w:lang w:val="en-CA"/>
              </w:rPr>
              <w:t>DY</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r w:rsidR="00E4560E" w:rsidRPr="001D37B2" w:rsidTr="00277033">
        <w:trPr>
          <w:gridAfter w:val="2"/>
          <w:wAfter w:w="259" w:type="dxa"/>
          <w:trHeight w:val="216"/>
        </w:trPr>
        <w:tc>
          <w:tcPr>
            <w:tcW w:w="1458" w:type="dxa"/>
            <w:gridSpan w:val="5"/>
            <w:tcBorders>
              <w:top w:val="nil"/>
              <w:left w:val="nil"/>
              <w:bottom w:val="nil"/>
              <w:right w:val="nil"/>
            </w:tcBorders>
          </w:tcPr>
          <w:p w:rsidR="00E4560E" w:rsidRPr="001D37B2" w:rsidRDefault="00E4560E" w:rsidP="00256997">
            <w:pPr>
              <w:spacing w:after="200" w:line="276" w:lineRule="auto"/>
              <w:rPr>
                <w:rFonts w:eastAsia="Calibri" w:cstheme="minorHAnsi"/>
                <w:sz w:val="20"/>
                <w:szCs w:val="20"/>
                <w:lang w:val="en-CA"/>
              </w:rPr>
            </w:pPr>
            <w:r w:rsidRPr="001D37B2">
              <w:rPr>
                <w:rFonts w:eastAsia="Calibri" w:cstheme="minorHAnsi"/>
                <w:sz w:val="20"/>
                <w:szCs w:val="20"/>
                <w:lang w:val="en-CA"/>
              </w:rPr>
              <w:t>Stomach</w:t>
            </w:r>
          </w:p>
        </w:tc>
        <w:tc>
          <w:tcPr>
            <w:tcW w:w="3007" w:type="dxa"/>
            <w:gridSpan w:val="13"/>
            <w:tcBorders>
              <w:top w:val="nil"/>
              <w:left w:val="nil"/>
              <w:bottom w:val="nil"/>
              <w:right w:val="nil"/>
            </w:tcBorders>
          </w:tcPr>
          <w:p w:rsidR="00E4560E" w:rsidRPr="001D37B2" w:rsidRDefault="00E4560E" w:rsidP="00892EBB">
            <w:pPr>
              <w:spacing w:after="200" w:line="276" w:lineRule="auto"/>
              <w:rPr>
                <w:rFonts w:eastAsia="Calibri" w:cstheme="minorHAnsi"/>
                <w:sz w:val="20"/>
                <w:szCs w:val="20"/>
                <w:lang w:val="en-CA"/>
              </w:rPr>
            </w:pPr>
            <w:r w:rsidRPr="001D37B2">
              <w:rPr>
                <w:rFonts w:eastAsia="Calibri" w:cstheme="minorHAnsi"/>
                <w:sz w:val="20"/>
                <w:szCs w:val="20"/>
                <w:lang w:val="en-CA"/>
              </w:rPr>
              <w:t>ST</w:t>
            </w:r>
          </w:p>
        </w:tc>
        <w:tc>
          <w:tcPr>
            <w:tcW w:w="1673" w:type="dxa"/>
            <w:gridSpan w:val="14"/>
            <w:tcBorders>
              <w:top w:val="nil"/>
              <w:left w:val="nil"/>
              <w:bottom w:val="nil"/>
              <w:right w:val="nil"/>
            </w:tcBorders>
          </w:tcPr>
          <w:p w:rsidR="00E4560E" w:rsidRPr="001D37B2" w:rsidRDefault="00E4560E">
            <w:pPr>
              <w:rPr>
                <w:rFonts w:cstheme="minorHAnsi"/>
                <w:sz w:val="20"/>
                <w:szCs w:val="20"/>
              </w:rPr>
            </w:pPr>
          </w:p>
        </w:tc>
        <w:tc>
          <w:tcPr>
            <w:tcW w:w="3431" w:type="dxa"/>
            <w:gridSpan w:val="19"/>
            <w:tcBorders>
              <w:top w:val="nil"/>
              <w:left w:val="nil"/>
              <w:bottom w:val="nil"/>
              <w:right w:val="nil"/>
            </w:tcBorders>
          </w:tcPr>
          <w:p w:rsidR="00E4560E" w:rsidRPr="001D37B2" w:rsidRDefault="00E4560E">
            <w:pPr>
              <w:rPr>
                <w:rFonts w:cstheme="minorHAnsi"/>
                <w:sz w:val="20"/>
                <w:szCs w:val="20"/>
              </w:rPr>
            </w:pPr>
          </w:p>
        </w:tc>
      </w:tr>
    </w:tbl>
    <w:p w:rsidR="00034448" w:rsidRPr="001D37B2" w:rsidRDefault="00034448">
      <w:pPr>
        <w:rPr>
          <w:rFonts w:cstheme="minorHAnsi"/>
          <w:sz w:val="20"/>
          <w:szCs w:val="20"/>
        </w:rPr>
      </w:pPr>
    </w:p>
    <w:sectPr w:rsidR="00034448" w:rsidRPr="001D37B2" w:rsidSect="00EB0CB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C3B" w:rsidRDefault="00A36C3B" w:rsidP="000C7D89">
      <w:pPr>
        <w:spacing w:after="0" w:line="240" w:lineRule="auto"/>
      </w:pPr>
      <w:r>
        <w:separator/>
      </w:r>
    </w:p>
  </w:endnote>
  <w:endnote w:type="continuationSeparator" w:id="0">
    <w:p w:rsidR="00A36C3B" w:rsidRDefault="00A36C3B" w:rsidP="000C7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238" w:rsidRDefault="009372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1E7" w:rsidRDefault="009C61E7">
    <w:pPr>
      <w:pStyle w:val="Footer"/>
    </w:pPr>
  </w:p>
  <w:p w:rsidR="009C61E7" w:rsidRDefault="009C61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238" w:rsidRDefault="009372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C3B" w:rsidRDefault="00A36C3B" w:rsidP="000C7D89">
      <w:pPr>
        <w:spacing w:after="0" w:line="240" w:lineRule="auto"/>
      </w:pPr>
      <w:r>
        <w:separator/>
      </w:r>
    </w:p>
  </w:footnote>
  <w:footnote w:type="continuationSeparator" w:id="0">
    <w:p w:rsidR="00A36C3B" w:rsidRDefault="00A36C3B" w:rsidP="000C7D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238" w:rsidRDefault="009372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1E7" w:rsidRDefault="009C61E7">
    <w:pPr>
      <w:pStyle w:val="Header"/>
    </w:pPr>
    <w:bookmarkStart w:id="0" w:name="_GoBack"/>
    <w:bookmarkEnd w:id="0"/>
  </w:p>
  <w:p w:rsidR="009C61E7" w:rsidRDefault="009C61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238" w:rsidRDefault="009372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997"/>
    <w:rsid w:val="000035EC"/>
    <w:rsid w:val="00007D2C"/>
    <w:rsid w:val="0003014C"/>
    <w:rsid w:val="00034448"/>
    <w:rsid w:val="0006173E"/>
    <w:rsid w:val="00075BEF"/>
    <w:rsid w:val="00087996"/>
    <w:rsid w:val="000B1AB7"/>
    <w:rsid w:val="000C6007"/>
    <w:rsid w:val="000C7D89"/>
    <w:rsid w:val="00123A14"/>
    <w:rsid w:val="00132721"/>
    <w:rsid w:val="00176641"/>
    <w:rsid w:val="001A668B"/>
    <w:rsid w:val="001D0D6C"/>
    <w:rsid w:val="001D37B2"/>
    <w:rsid w:val="001E7ABD"/>
    <w:rsid w:val="00204842"/>
    <w:rsid w:val="00211388"/>
    <w:rsid w:val="002203BB"/>
    <w:rsid w:val="00243786"/>
    <w:rsid w:val="00251895"/>
    <w:rsid w:val="00256997"/>
    <w:rsid w:val="00277033"/>
    <w:rsid w:val="002B6F5D"/>
    <w:rsid w:val="002C2F48"/>
    <w:rsid w:val="002C4D28"/>
    <w:rsid w:val="002D0B81"/>
    <w:rsid w:val="002D5E31"/>
    <w:rsid w:val="002F6E84"/>
    <w:rsid w:val="00321FDD"/>
    <w:rsid w:val="00327AF8"/>
    <w:rsid w:val="00333884"/>
    <w:rsid w:val="003352C4"/>
    <w:rsid w:val="00374E58"/>
    <w:rsid w:val="00385725"/>
    <w:rsid w:val="00385743"/>
    <w:rsid w:val="003B13E6"/>
    <w:rsid w:val="003F7338"/>
    <w:rsid w:val="00414CDB"/>
    <w:rsid w:val="00415C94"/>
    <w:rsid w:val="004270BF"/>
    <w:rsid w:val="004308D5"/>
    <w:rsid w:val="00453E27"/>
    <w:rsid w:val="004869A5"/>
    <w:rsid w:val="00490C4E"/>
    <w:rsid w:val="004B60FF"/>
    <w:rsid w:val="004C34BA"/>
    <w:rsid w:val="004D101D"/>
    <w:rsid w:val="004E6374"/>
    <w:rsid w:val="004F4DCD"/>
    <w:rsid w:val="00523E18"/>
    <w:rsid w:val="00527132"/>
    <w:rsid w:val="00531933"/>
    <w:rsid w:val="00532530"/>
    <w:rsid w:val="0056674B"/>
    <w:rsid w:val="005749C0"/>
    <w:rsid w:val="00584A99"/>
    <w:rsid w:val="005C360F"/>
    <w:rsid w:val="00605A2F"/>
    <w:rsid w:val="00610541"/>
    <w:rsid w:val="0062400B"/>
    <w:rsid w:val="0066254E"/>
    <w:rsid w:val="00676032"/>
    <w:rsid w:val="006C2C58"/>
    <w:rsid w:val="006D4A97"/>
    <w:rsid w:val="00707468"/>
    <w:rsid w:val="00722958"/>
    <w:rsid w:val="00747B5D"/>
    <w:rsid w:val="00750500"/>
    <w:rsid w:val="00760568"/>
    <w:rsid w:val="0076325A"/>
    <w:rsid w:val="00780A33"/>
    <w:rsid w:val="00783074"/>
    <w:rsid w:val="0078334F"/>
    <w:rsid w:val="007838E3"/>
    <w:rsid w:val="0078761E"/>
    <w:rsid w:val="0079498F"/>
    <w:rsid w:val="007D01B9"/>
    <w:rsid w:val="007E54D2"/>
    <w:rsid w:val="007F2B19"/>
    <w:rsid w:val="007F6A67"/>
    <w:rsid w:val="008003CB"/>
    <w:rsid w:val="008122DD"/>
    <w:rsid w:val="008130A8"/>
    <w:rsid w:val="008269A1"/>
    <w:rsid w:val="0088549C"/>
    <w:rsid w:val="00892EBB"/>
    <w:rsid w:val="008A7A75"/>
    <w:rsid w:val="008D080E"/>
    <w:rsid w:val="008D3F21"/>
    <w:rsid w:val="008E1664"/>
    <w:rsid w:val="009020B3"/>
    <w:rsid w:val="009202D3"/>
    <w:rsid w:val="00936CCA"/>
    <w:rsid w:val="00937238"/>
    <w:rsid w:val="009450AC"/>
    <w:rsid w:val="00963C6D"/>
    <w:rsid w:val="00964B75"/>
    <w:rsid w:val="009833C2"/>
    <w:rsid w:val="00994714"/>
    <w:rsid w:val="00995ABC"/>
    <w:rsid w:val="009C5CE3"/>
    <w:rsid w:val="009C61E7"/>
    <w:rsid w:val="009F4FFF"/>
    <w:rsid w:val="00A25157"/>
    <w:rsid w:val="00A36C3B"/>
    <w:rsid w:val="00A43296"/>
    <w:rsid w:val="00A44EA1"/>
    <w:rsid w:val="00A769E7"/>
    <w:rsid w:val="00A83134"/>
    <w:rsid w:val="00A95626"/>
    <w:rsid w:val="00AA791C"/>
    <w:rsid w:val="00AB2C15"/>
    <w:rsid w:val="00AD3C6B"/>
    <w:rsid w:val="00B10D2E"/>
    <w:rsid w:val="00B64976"/>
    <w:rsid w:val="00B7151F"/>
    <w:rsid w:val="00B74CEE"/>
    <w:rsid w:val="00B8036F"/>
    <w:rsid w:val="00B81416"/>
    <w:rsid w:val="00B86BED"/>
    <w:rsid w:val="00BB0197"/>
    <w:rsid w:val="00BB130B"/>
    <w:rsid w:val="00BB1A48"/>
    <w:rsid w:val="00BC6233"/>
    <w:rsid w:val="00BE35FB"/>
    <w:rsid w:val="00BE6E57"/>
    <w:rsid w:val="00C03146"/>
    <w:rsid w:val="00C602DC"/>
    <w:rsid w:val="00C60FE8"/>
    <w:rsid w:val="00C61AFF"/>
    <w:rsid w:val="00C620C1"/>
    <w:rsid w:val="00C776E0"/>
    <w:rsid w:val="00CB1D0F"/>
    <w:rsid w:val="00CD7E6E"/>
    <w:rsid w:val="00CF3FBB"/>
    <w:rsid w:val="00D44AFB"/>
    <w:rsid w:val="00D4770E"/>
    <w:rsid w:val="00D51883"/>
    <w:rsid w:val="00D63CD5"/>
    <w:rsid w:val="00D7608E"/>
    <w:rsid w:val="00D811CF"/>
    <w:rsid w:val="00D9340F"/>
    <w:rsid w:val="00D93A33"/>
    <w:rsid w:val="00DC7260"/>
    <w:rsid w:val="00DC7848"/>
    <w:rsid w:val="00DD1DCA"/>
    <w:rsid w:val="00DD6180"/>
    <w:rsid w:val="00DF4D35"/>
    <w:rsid w:val="00E118E6"/>
    <w:rsid w:val="00E2572A"/>
    <w:rsid w:val="00E33FF7"/>
    <w:rsid w:val="00E370F9"/>
    <w:rsid w:val="00E4560E"/>
    <w:rsid w:val="00E75B99"/>
    <w:rsid w:val="00E80413"/>
    <w:rsid w:val="00EA6BA6"/>
    <w:rsid w:val="00EB0CBF"/>
    <w:rsid w:val="00ED0EDD"/>
    <w:rsid w:val="00ED3265"/>
    <w:rsid w:val="00F00CF2"/>
    <w:rsid w:val="00F542EA"/>
    <w:rsid w:val="00F676BF"/>
    <w:rsid w:val="00F97D51"/>
    <w:rsid w:val="00FB71BF"/>
    <w:rsid w:val="00FC1399"/>
    <w:rsid w:val="00FD7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E2572A"/>
    <w:pPr>
      <w:keepNext/>
      <w:spacing w:after="0" w:line="240" w:lineRule="auto"/>
      <w:outlineLvl w:val="1"/>
    </w:pPr>
    <w:rPr>
      <w:rFonts w:ascii="Arial" w:eastAsia="Times New Roman" w:hAnsi="Arial" w:cs="Arial"/>
      <w:b/>
      <w:bCs/>
      <w:i/>
      <w:iCs/>
      <w:sz w:val="18"/>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7D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C7D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D89"/>
  </w:style>
  <w:style w:type="paragraph" w:styleId="Footer">
    <w:name w:val="footer"/>
    <w:basedOn w:val="Normal"/>
    <w:link w:val="FooterChar"/>
    <w:uiPriority w:val="99"/>
    <w:unhideWhenUsed/>
    <w:rsid w:val="000C7D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D89"/>
  </w:style>
  <w:style w:type="paragraph" w:styleId="BalloonText">
    <w:name w:val="Balloon Text"/>
    <w:basedOn w:val="Normal"/>
    <w:link w:val="BalloonTextChar"/>
    <w:uiPriority w:val="99"/>
    <w:semiHidden/>
    <w:unhideWhenUsed/>
    <w:rsid w:val="000C7D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D89"/>
    <w:rPr>
      <w:rFonts w:ascii="Tahoma" w:hAnsi="Tahoma" w:cs="Tahoma"/>
      <w:sz w:val="16"/>
      <w:szCs w:val="16"/>
    </w:rPr>
  </w:style>
  <w:style w:type="character" w:styleId="PlaceholderText">
    <w:name w:val="Placeholder Text"/>
    <w:basedOn w:val="DefaultParagraphFont"/>
    <w:uiPriority w:val="99"/>
    <w:semiHidden/>
    <w:rsid w:val="006C2C58"/>
    <w:rPr>
      <w:color w:val="808080"/>
    </w:rPr>
  </w:style>
  <w:style w:type="paragraph" w:styleId="z-TopofForm">
    <w:name w:val="HTML Top of Form"/>
    <w:basedOn w:val="Normal"/>
    <w:next w:val="Normal"/>
    <w:link w:val="z-TopofFormChar"/>
    <w:hidden/>
    <w:uiPriority w:val="99"/>
    <w:semiHidden/>
    <w:unhideWhenUsed/>
    <w:rsid w:val="005749C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749C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749C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749C0"/>
    <w:rPr>
      <w:rFonts w:ascii="Arial" w:hAnsi="Arial" w:cs="Arial"/>
      <w:vanish/>
      <w:sz w:val="16"/>
      <w:szCs w:val="16"/>
    </w:rPr>
  </w:style>
  <w:style w:type="character" w:customStyle="1" w:styleId="Heading2Char">
    <w:name w:val="Heading 2 Char"/>
    <w:basedOn w:val="DefaultParagraphFont"/>
    <w:link w:val="Heading2"/>
    <w:rsid w:val="00E2572A"/>
    <w:rPr>
      <w:rFonts w:ascii="Arial" w:eastAsia="Times New Roman" w:hAnsi="Arial" w:cs="Arial"/>
      <w:b/>
      <w:bCs/>
      <w:i/>
      <w:iCs/>
      <w:sz w:val="18"/>
      <w:szCs w:val="24"/>
      <w:lang w:val="en-CA"/>
    </w:rPr>
  </w:style>
  <w:style w:type="table" w:styleId="LightShading-Accent1">
    <w:name w:val="Light Shading Accent 1"/>
    <w:basedOn w:val="TableNormal"/>
    <w:uiPriority w:val="60"/>
    <w:rsid w:val="0070746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E2572A"/>
    <w:pPr>
      <w:keepNext/>
      <w:spacing w:after="0" w:line="240" w:lineRule="auto"/>
      <w:outlineLvl w:val="1"/>
    </w:pPr>
    <w:rPr>
      <w:rFonts w:ascii="Arial" w:eastAsia="Times New Roman" w:hAnsi="Arial" w:cs="Arial"/>
      <w:b/>
      <w:bCs/>
      <w:i/>
      <w:iCs/>
      <w:sz w:val="18"/>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7D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C7D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D89"/>
  </w:style>
  <w:style w:type="paragraph" w:styleId="Footer">
    <w:name w:val="footer"/>
    <w:basedOn w:val="Normal"/>
    <w:link w:val="FooterChar"/>
    <w:uiPriority w:val="99"/>
    <w:unhideWhenUsed/>
    <w:rsid w:val="000C7D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D89"/>
  </w:style>
  <w:style w:type="paragraph" w:styleId="BalloonText">
    <w:name w:val="Balloon Text"/>
    <w:basedOn w:val="Normal"/>
    <w:link w:val="BalloonTextChar"/>
    <w:uiPriority w:val="99"/>
    <w:semiHidden/>
    <w:unhideWhenUsed/>
    <w:rsid w:val="000C7D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D89"/>
    <w:rPr>
      <w:rFonts w:ascii="Tahoma" w:hAnsi="Tahoma" w:cs="Tahoma"/>
      <w:sz w:val="16"/>
      <w:szCs w:val="16"/>
    </w:rPr>
  </w:style>
  <w:style w:type="character" w:styleId="PlaceholderText">
    <w:name w:val="Placeholder Text"/>
    <w:basedOn w:val="DefaultParagraphFont"/>
    <w:uiPriority w:val="99"/>
    <w:semiHidden/>
    <w:rsid w:val="006C2C58"/>
    <w:rPr>
      <w:color w:val="808080"/>
    </w:rPr>
  </w:style>
  <w:style w:type="paragraph" w:styleId="z-TopofForm">
    <w:name w:val="HTML Top of Form"/>
    <w:basedOn w:val="Normal"/>
    <w:next w:val="Normal"/>
    <w:link w:val="z-TopofFormChar"/>
    <w:hidden/>
    <w:uiPriority w:val="99"/>
    <w:semiHidden/>
    <w:unhideWhenUsed/>
    <w:rsid w:val="005749C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749C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749C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749C0"/>
    <w:rPr>
      <w:rFonts w:ascii="Arial" w:hAnsi="Arial" w:cs="Arial"/>
      <w:vanish/>
      <w:sz w:val="16"/>
      <w:szCs w:val="16"/>
    </w:rPr>
  </w:style>
  <w:style w:type="character" w:customStyle="1" w:styleId="Heading2Char">
    <w:name w:val="Heading 2 Char"/>
    <w:basedOn w:val="DefaultParagraphFont"/>
    <w:link w:val="Heading2"/>
    <w:rsid w:val="00E2572A"/>
    <w:rPr>
      <w:rFonts w:ascii="Arial" w:eastAsia="Times New Roman" w:hAnsi="Arial" w:cs="Arial"/>
      <w:b/>
      <w:bCs/>
      <w:i/>
      <w:iCs/>
      <w:sz w:val="18"/>
      <w:szCs w:val="24"/>
      <w:lang w:val="en-CA"/>
    </w:rPr>
  </w:style>
  <w:style w:type="table" w:styleId="LightShading-Accent1">
    <w:name w:val="Light Shading Accent 1"/>
    <w:basedOn w:val="TableNormal"/>
    <w:uiPriority w:val="60"/>
    <w:rsid w:val="0070746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Users\andrestev\Desktop\Fillup%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E95F5963C604C9ABC99FB4247E654CA"/>
        <w:category>
          <w:name w:val="General"/>
          <w:gallery w:val="placeholder"/>
        </w:category>
        <w:types>
          <w:type w:val="bbPlcHdr"/>
        </w:types>
        <w:behaviors>
          <w:behavior w:val="content"/>
        </w:behaviors>
        <w:guid w:val="{F48B47F3-6440-41A7-917D-65D8E84CE815}"/>
      </w:docPartPr>
      <w:docPartBody>
        <w:p w:rsidR="00FC54DD" w:rsidRDefault="00E55B5F" w:rsidP="00E55B5F">
          <w:pPr>
            <w:pStyle w:val="8E95F5963C604C9ABC99FB4247E654CA"/>
          </w:pPr>
          <w:r w:rsidRPr="00A1462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1D31AB"/>
    <w:rsid w:val="00113133"/>
    <w:rsid w:val="001D31AB"/>
    <w:rsid w:val="00511455"/>
    <w:rsid w:val="005323FB"/>
    <w:rsid w:val="006461E8"/>
    <w:rsid w:val="00D56BBB"/>
    <w:rsid w:val="00E55B5F"/>
    <w:rsid w:val="00FB7BAB"/>
    <w:rsid w:val="00FC5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B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5B5F"/>
    <w:rPr>
      <w:color w:val="808080"/>
    </w:rPr>
  </w:style>
  <w:style w:type="paragraph" w:customStyle="1" w:styleId="C67CF48504A54358AB150758A4064CE3">
    <w:name w:val="C67CF48504A54358AB150758A4064CE3"/>
    <w:rsid w:val="00FB7BAB"/>
  </w:style>
  <w:style w:type="paragraph" w:customStyle="1" w:styleId="F943FD6EFF2040F38DE83F9FC050B6BB">
    <w:name w:val="F943FD6EFF2040F38DE83F9FC050B6BB"/>
    <w:rsid w:val="00FB7BAB"/>
  </w:style>
  <w:style w:type="paragraph" w:customStyle="1" w:styleId="DC902A6F7522482B806795D83351CE9C">
    <w:name w:val="DC902A6F7522482B806795D83351CE9C"/>
    <w:rsid w:val="00FB7BAB"/>
  </w:style>
  <w:style w:type="paragraph" w:customStyle="1" w:styleId="AFE96D71CEE244C287A351B6DC89071B">
    <w:name w:val="AFE96D71CEE244C287A351B6DC89071B"/>
    <w:rsid w:val="00FB7BAB"/>
  </w:style>
  <w:style w:type="paragraph" w:customStyle="1" w:styleId="7ED41FAEEBDA45B8A0685D592BC3E063">
    <w:name w:val="7ED41FAEEBDA45B8A0685D592BC3E063"/>
    <w:rsid w:val="00FB7BAB"/>
  </w:style>
  <w:style w:type="paragraph" w:customStyle="1" w:styleId="749A337959C645F7AB0E867890DE42F5">
    <w:name w:val="749A337959C645F7AB0E867890DE42F5"/>
    <w:rsid w:val="00FB7BAB"/>
  </w:style>
  <w:style w:type="paragraph" w:customStyle="1" w:styleId="8D972981BA734E48928E316576F673EC">
    <w:name w:val="8D972981BA734E48928E316576F673EC"/>
    <w:rsid w:val="00FB7BAB"/>
  </w:style>
  <w:style w:type="paragraph" w:customStyle="1" w:styleId="AED1581904BC48BA904479CEA5082167">
    <w:name w:val="AED1581904BC48BA904479CEA5082167"/>
    <w:rsid w:val="00FB7BAB"/>
  </w:style>
  <w:style w:type="paragraph" w:customStyle="1" w:styleId="9C67E046025C44A181152CD5C352EE01">
    <w:name w:val="9C67E046025C44A181152CD5C352EE01"/>
    <w:rsid w:val="00FB7BAB"/>
  </w:style>
  <w:style w:type="paragraph" w:customStyle="1" w:styleId="8CBE4F7C66C442EC8A5FD2C945C3AAF8">
    <w:name w:val="8CBE4F7C66C442EC8A5FD2C945C3AAF8"/>
    <w:rsid w:val="00FB7BAB"/>
  </w:style>
  <w:style w:type="paragraph" w:customStyle="1" w:styleId="C11DAD2A53F94DCAAC676AD3FF70FA5C">
    <w:name w:val="C11DAD2A53F94DCAAC676AD3FF70FA5C"/>
    <w:rsid w:val="00FB7BAB"/>
  </w:style>
  <w:style w:type="paragraph" w:customStyle="1" w:styleId="E7F84D2C52654813BE4D6765A6579594">
    <w:name w:val="E7F84D2C52654813BE4D6765A6579594"/>
    <w:rsid w:val="00FB7BAB"/>
  </w:style>
  <w:style w:type="paragraph" w:customStyle="1" w:styleId="3656D2B617954D90B75D4B09F1431CE6">
    <w:name w:val="3656D2B617954D90B75D4B09F1431CE6"/>
    <w:rsid w:val="00FB7BAB"/>
  </w:style>
  <w:style w:type="paragraph" w:customStyle="1" w:styleId="9A99FEFFE44D4AE3A418754FEB270A44">
    <w:name w:val="9A99FEFFE44D4AE3A418754FEB270A44"/>
    <w:rsid w:val="00FB7BAB"/>
  </w:style>
  <w:style w:type="paragraph" w:customStyle="1" w:styleId="DD5070F73E0F4ECE84D0E2AC3A6E5983">
    <w:name w:val="DD5070F73E0F4ECE84D0E2AC3A6E5983"/>
    <w:rsid w:val="00FB7BAB"/>
  </w:style>
  <w:style w:type="paragraph" w:customStyle="1" w:styleId="6A70DD689A7B469C9117EF3A4A11E0B1">
    <w:name w:val="6A70DD689A7B469C9117EF3A4A11E0B1"/>
    <w:rsid w:val="00FB7BAB"/>
  </w:style>
  <w:style w:type="paragraph" w:customStyle="1" w:styleId="B569FD2BC6CC48258698F5A25526989A">
    <w:name w:val="B569FD2BC6CC48258698F5A25526989A"/>
    <w:rsid w:val="00FB7BAB"/>
  </w:style>
  <w:style w:type="paragraph" w:customStyle="1" w:styleId="71E33121306D4F15B29D716BCFC7E7B3">
    <w:name w:val="71E33121306D4F15B29D716BCFC7E7B3"/>
    <w:rsid w:val="00FB7BAB"/>
  </w:style>
  <w:style w:type="paragraph" w:customStyle="1" w:styleId="11AB0AFB67A74E41B155B04AED386F65">
    <w:name w:val="11AB0AFB67A74E41B155B04AED386F65"/>
    <w:rsid w:val="00FB7BAB"/>
  </w:style>
  <w:style w:type="paragraph" w:customStyle="1" w:styleId="B61BE8E113C34E5D9AC84AF3F1BE0630">
    <w:name w:val="B61BE8E113C34E5D9AC84AF3F1BE0630"/>
    <w:rsid w:val="00FB7BAB"/>
  </w:style>
  <w:style w:type="paragraph" w:customStyle="1" w:styleId="41BA3B6F04F04078882E2930083DFB1C">
    <w:name w:val="41BA3B6F04F04078882E2930083DFB1C"/>
    <w:rsid w:val="00FB7BAB"/>
  </w:style>
  <w:style w:type="paragraph" w:customStyle="1" w:styleId="855ADEC392B84E158807302F174CA37A">
    <w:name w:val="855ADEC392B84E158807302F174CA37A"/>
    <w:rsid w:val="00FB7BAB"/>
  </w:style>
  <w:style w:type="paragraph" w:customStyle="1" w:styleId="DC23A5C7353249FD9588827C34E4E2B0">
    <w:name w:val="DC23A5C7353249FD9588827C34E4E2B0"/>
    <w:rsid w:val="00FB7BAB"/>
  </w:style>
  <w:style w:type="paragraph" w:customStyle="1" w:styleId="3F9FA7C8A0934DE09E87079B4883162E">
    <w:name w:val="3F9FA7C8A0934DE09E87079B4883162E"/>
    <w:rsid w:val="00FB7BAB"/>
  </w:style>
  <w:style w:type="paragraph" w:customStyle="1" w:styleId="A03B6C787BC5409789DFAABE018DC3D8">
    <w:name w:val="A03B6C787BC5409789DFAABE018DC3D8"/>
    <w:rsid w:val="00FB7BAB"/>
  </w:style>
  <w:style w:type="paragraph" w:customStyle="1" w:styleId="B20DF75311974AE3941F2A1DADF780AC">
    <w:name w:val="B20DF75311974AE3941F2A1DADF780AC"/>
    <w:rsid w:val="00FB7BAB"/>
  </w:style>
  <w:style w:type="paragraph" w:customStyle="1" w:styleId="A3C39FEAAD0B461BAB89A8E43C513FCA">
    <w:name w:val="A3C39FEAAD0B461BAB89A8E43C513FCA"/>
    <w:rsid w:val="00FB7BAB"/>
  </w:style>
  <w:style w:type="paragraph" w:customStyle="1" w:styleId="747153845D994D49A346E65A11CDFF05">
    <w:name w:val="747153845D994D49A346E65A11CDFF05"/>
    <w:rsid w:val="00FB7BAB"/>
  </w:style>
  <w:style w:type="paragraph" w:customStyle="1" w:styleId="C18BC374B45943E896B8F8080832E9ED">
    <w:name w:val="C18BC374B45943E896B8F8080832E9ED"/>
    <w:rsid w:val="00FB7BAB"/>
  </w:style>
  <w:style w:type="paragraph" w:customStyle="1" w:styleId="91A181805618490B8CB48977E0AEBC68">
    <w:name w:val="91A181805618490B8CB48977E0AEBC68"/>
    <w:rsid w:val="00FB7BAB"/>
  </w:style>
  <w:style w:type="paragraph" w:customStyle="1" w:styleId="093803F38D72452E96D0A1344D09B124">
    <w:name w:val="093803F38D72452E96D0A1344D09B124"/>
    <w:rsid w:val="00FB7BAB"/>
  </w:style>
  <w:style w:type="paragraph" w:customStyle="1" w:styleId="FF8ED9129C2B4FB88EBE59ABC7EF1766">
    <w:name w:val="FF8ED9129C2B4FB88EBE59ABC7EF1766"/>
    <w:rsid w:val="00FB7BAB"/>
  </w:style>
  <w:style w:type="paragraph" w:customStyle="1" w:styleId="CD77E67435BB47B292E4940BB5DC2087">
    <w:name w:val="CD77E67435BB47B292E4940BB5DC2087"/>
    <w:rsid w:val="00FB7BAB"/>
  </w:style>
  <w:style w:type="paragraph" w:customStyle="1" w:styleId="B8E33F7C183841B0B67B95ED28651839">
    <w:name w:val="B8E33F7C183841B0B67B95ED28651839"/>
    <w:rsid w:val="00FB7BAB"/>
  </w:style>
  <w:style w:type="paragraph" w:customStyle="1" w:styleId="D86310DFD08A4D86A6FB7AB5CB9E4979">
    <w:name w:val="D86310DFD08A4D86A6FB7AB5CB9E4979"/>
    <w:rsid w:val="00FB7BAB"/>
  </w:style>
  <w:style w:type="paragraph" w:customStyle="1" w:styleId="4EEC35245C264510A39ECE2AB08CA362">
    <w:name w:val="4EEC35245C264510A39ECE2AB08CA362"/>
    <w:rsid w:val="00FB7BAB"/>
  </w:style>
  <w:style w:type="paragraph" w:customStyle="1" w:styleId="1238D31B6DE146C990C55D6DBB58D647">
    <w:name w:val="1238D31B6DE146C990C55D6DBB58D647"/>
    <w:rsid w:val="00FB7BAB"/>
  </w:style>
  <w:style w:type="paragraph" w:customStyle="1" w:styleId="F4B9BA5DB59144D3A6D94A34D15DBF63">
    <w:name w:val="F4B9BA5DB59144D3A6D94A34D15DBF63"/>
    <w:rsid w:val="00FB7BAB"/>
  </w:style>
  <w:style w:type="paragraph" w:customStyle="1" w:styleId="DE2E205F2A6C40A3A49DE938C58C7C16">
    <w:name w:val="DE2E205F2A6C40A3A49DE938C58C7C16"/>
    <w:rsid w:val="00FB7BAB"/>
  </w:style>
  <w:style w:type="paragraph" w:customStyle="1" w:styleId="E84B1884DD8846DF95CA5F23EB0EB18D">
    <w:name w:val="E84B1884DD8846DF95CA5F23EB0EB18D"/>
    <w:rsid w:val="00FB7BAB"/>
  </w:style>
  <w:style w:type="paragraph" w:customStyle="1" w:styleId="F05FABCFCEE447D393F7F403FB4D6017">
    <w:name w:val="F05FABCFCEE447D393F7F403FB4D6017"/>
    <w:rsid w:val="00FB7BAB"/>
  </w:style>
  <w:style w:type="paragraph" w:customStyle="1" w:styleId="E0C82287EB9744658A787A12469C9115">
    <w:name w:val="E0C82287EB9744658A787A12469C9115"/>
    <w:rsid w:val="00FB7BAB"/>
  </w:style>
  <w:style w:type="paragraph" w:customStyle="1" w:styleId="A536D51937924820BAD7F478286D1E67">
    <w:name w:val="A536D51937924820BAD7F478286D1E67"/>
    <w:rsid w:val="00FB7BAB"/>
  </w:style>
  <w:style w:type="paragraph" w:customStyle="1" w:styleId="D7270F887DC84DF6ACA312E4865353D9">
    <w:name w:val="D7270F887DC84DF6ACA312E4865353D9"/>
    <w:rsid w:val="00FB7BAB"/>
  </w:style>
  <w:style w:type="paragraph" w:customStyle="1" w:styleId="BFE4F494B7884824ABCAD2AE18CA8EB9">
    <w:name w:val="BFE4F494B7884824ABCAD2AE18CA8EB9"/>
    <w:rsid w:val="00FB7BAB"/>
  </w:style>
  <w:style w:type="paragraph" w:customStyle="1" w:styleId="CDE9F7AFD64243E2BDF21E4E5B2F175C">
    <w:name w:val="CDE9F7AFD64243E2BDF21E4E5B2F175C"/>
    <w:rsid w:val="00FB7BAB"/>
  </w:style>
  <w:style w:type="paragraph" w:customStyle="1" w:styleId="682F77DA7BBD44349EA300FD42E6E3F1">
    <w:name w:val="682F77DA7BBD44349EA300FD42E6E3F1"/>
    <w:rsid w:val="00FB7BAB"/>
  </w:style>
  <w:style w:type="paragraph" w:customStyle="1" w:styleId="B86CEB8E2035470B80663E0D76018574">
    <w:name w:val="B86CEB8E2035470B80663E0D76018574"/>
    <w:rsid w:val="00FB7BAB"/>
  </w:style>
  <w:style w:type="paragraph" w:customStyle="1" w:styleId="0018B3735357466B9EBB68DA26D7A4D3">
    <w:name w:val="0018B3735357466B9EBB68DA26D7A4D3"/>
    <w:rsid w:val="00FB7BAB"/>
  </w:style>
  <w:style w:type="paragraph" w:customStyle="1" w:styleId="567DF9F800DE4356B0EF0F895AAD41C5">
    <w:name w:val="567DF9F800DE4356B0EF0F895AAD41C5"/>
    <w:rsid w:val="00FB7BAB"/>
  </w:style>
  <w:style w:type="paragraph" w:customStyle="1" w:styleId="C1F94B308D2D488CAB99A7158CD32A9E">
    <w:name w:val="C1F94B308D2D488CAB99A7158CD32A9E"/>
    <w:rsid w:val="00FB7BAB"/>
  </w:style>
  <w:style w:type="paragraph" w:customStyle="1" w:styleId="472C802295564913949FFED85A772C81">
    <w:name w:val="472C802295564913949FFED85A772C81"/>
    <w:rsid w:val="00FB7BAB"/>
  </w:style>
  <w:style w:type="paragraph" w:customStyle="1" w:styleId="7918F095DE174EF2A581A3060D5D7439">
    <w:name w:val="7918F095DE174EF2A581A3060D5D7439"/>
    <w:rsid w:val="00FB7BAB"/>
  </w:style>
  <w:style w:type="paragraph" w:customStyle="1" w:styleId="84EACCB2B64F492FAA32D760DDBF622A">
    <w:name w:val="84EACCB2B64F492FAA32D760DDBF622A"/>
    <w:rsid w:val="00FB7BAB"/>
  </w:style>
  <w:style w:type="paragraph" w:customStyle="1" w:styleId="55BAA7CFD0A941D3981FF92D74677305">
    <w:name w:val="55BAA7CFD0A941D3981FF92D74677305"/>
    <w:rsid w:val="00FB7BAB"/>
  </w:style>
  <w:style w:type="paragraph" w:customStyle="1" w:styleId="12406E37F68348508CA112B7BBBB21CF">
    <w:name w:val="12406E37F68348508CA112B7BBBB21CF"/>
    <w:rsid w:val="00FB7BAB"/>
  </w:style>
  <w:style w:type="paragraph" w:customStyle="1" w:styleId="C26126A407D74B6098AB270D11EC8A78">
    <w:name w:val="C26126A407D74B6098AB270D11EC8A78"/>
    <w:rsid w:val="00FB7BAB"/>
  </w:style>
  <w:style w:type="paragraph" w:customStyle="1" w:styleId="F519D9DDB3BC4BA39CF26BC40966A118">
    <w:name w:val="F519D9DDB3BC4BA39CF26BC40966A118"/>
    <w:rsid w:val="00FB7BAB"/>
  </w:style>
  <w:style w:type="paragraph" w:customStyle="1" w:styleId="1709D3EA2A03411DA6BA90DB8865B24C">
    <w:name w:val="1709D3EA2A03411DA6BA90DB8865B24C"/>
    <w:rsid w:val="00FB7BAB"/>
  </w:style>
  <w:style w:type="paragraph" w:customStyle="1" w:styleId="EF1733676AD34431BDB9F7F63082A086">
    <w:name w:val="EF1733676AD34431BDB9F7F63082A086"/>
    <w:rsid w:val="00FB7BAB"/>
  </w:style>
  <w:style w:type="paragraph" w:customStyle="1" w:styleId="7DEF3664B9504535B504E27A30988D22">
    <w:name w:val="7DEF3664B9504535B504E27A30988D22"/>
    <w:rsid w:val="00FB7BAB"/>
  </w:style>
  <w:style w:type="paragraph" w:customStyle="1" w:styleId="4BEB78ADAD4949679ADD9C84EE262CF6">
    <w:name w:val="4BEB78ADAD4949679ADD9C84EE262CF6"/>
    <w:rsid w:val="00FB7BAB"/>
  </w:style>
  <w:style w:type="paragraph" w:customStyle="1" w:styleId="A45A049364A14FA2814B89E43ED0EFE9">
    <w:name w:val="A45A049364A14FA2814B89E43ED0EFE9"/>
    <w:rsid w:val="00FB7BAB"/>
  </w:style>
  <w:style w:type="paragraph" w:customStyle="1" w:styleId="5C8C1A9F9B7240FCAD6EB379E5F97F65">
    <w:name w:val="5C8C1A9F9B7240FCAD6EB379E5F97F65"/>
    <w:rsid w:val="00FB7BAB"/>
  </w:style>
  <w:style w:type="paragraph" w:customStyle="1" w:styleId="4AD7B5139A764E918DDAB79FCF02D115">
    <w:name w:val="4AD7B5139A764E918DDAB79FCF02D115"/>
    <w:rsid w:val="00FB7BAB"/>
  </w:style>
  <w:style w:type="paragraph" w:customStyle="1" w:styleId="F4D46E32171D479D9DBF490221D9CCEA">
    <w:name w:val="F4D46E32171D479D9DBF490221D9CCEA"/>
    <w:rsid w:val="00FB7BAB"/>
  </w:style>
  <w:style w:type="paragraph" w:customStyle="1" w:styleId="C0B79DCCA1FB4DEE9ED183E717E004E4">
    <w:name w:val="C0B79DCCA1FB4DEE9ED183E717E004E4"/>
    <w:rsid w:val="00FB7BAB"/>
  </w:style>
  <w:style w:type="paragraph" w:customStyle="1" w:styleId="567A9C5643E14067B9FE031783F00C5F">
    <w:name w:val="567A9C5643E14067B9FE031783F00C5F"/>
    <w:rsid w:val="00FB7BAB"/>
  </w:style>
  <w:style w:type="paragraph" w:customStyle="1" w:styleId="8EC36A2EE0104A6D8445D2C127E64893">
    <w:name w:val="8EC36A2EE0104A6D8445D2C127E64893"/>
    <w:rsid w:val="00FB7BAB"/>
  </w:style>
  <w:style w:type="paragraph" w:customStyle="1" w:styleId="52EB57E40EDC4E579B05DCC0B00B7FAB">
    <w:name w:val="52EB57E40EDC4E579B05DCC0B00B7FAB"/>
    <w:rsid w:val="00FB7BAB"/>
  </w:style>
  <w:style w:type="paragraph" w:customStyle="1" w:styleId="9880F827A3DE4D748FE3835ADAB53F4F">
    <w:name w:val="9880F827A3DE4D748FE3835ADAB53F4F"/>
    <w:rsid w:val="00FB7BAB"/>
  </w:style>
  <w:style w:type="paragraph" w:customStyle="1" w:styleId="DB0716964A43465A87C38725A5DF95D9">
    <w:name w:val="DB0716964A43465A87C38725A5DF95D9"/>
    <w:rsid w:val="00FB7BAB"/>
  </w:style>
  <w:style w:type="paragraph" w:customStyle="1" w:styleId="CF908F5BDB3C469A8F6BB2851A574DF2">
    <w:name w:val="CF908F5BDB3C469A8F6BB2851A574DF2"/>
    <w:rsid w:val="00FB7BAB"/>
  </w:style>
  <w:style w:type="paragraph" w:customStyle="1" w:styleId="BAE33334AAC1450281AA9E1D62AA0F46">
    <w:name w:val="BAE33334AAC1450281AA9E1D62AA0F46"/>
    <w:rsid w:val="00FB7BAB"/>
  </w:style>
  <w:style w:type="paragraph" w:customStyle="1" w:styleId="4516C7B9FCA344A2A4106A9A0B5D2F19">
    <w:name w:val="4516C7B9FCA344A2A4106A9A0B5D2F19"/>
    <w:rsid w:val="00FB7BAB"/>
  </w:style>
  <w:style w:type="paragraph" w:customStyle="1" w:styleId="33ED91EEB69443AD926F7F9158BCA872">
    <w:name w:val="33ED91EEB69443AD926F7F9158BCA872"/>
    <w:rsid w:val="00FB7BAB"/>
  </w:style>
  <w:style w:type="paragraph" w:customStyle="1" w:styleId="D6B1C55CBAB1410AA8C7B1BD59A08920">
    <w:name w:val="D6B1C55CBAB1410AA8C7B1BD59A08920"/>
    <w:rsid w:val="00FB7BAB"/>
  </w:style>
  <w:style w:type="paragraph" w:customStyle="1" w:styleId="FC6FD84962BF4DEAA7DD2C70E91C8C13">
    <w:name w:val="FC6FD84962BF4DEAA7DD2C70E91C8C13"/>
    <w:rsid w:val="00FB7BAB"/>
  </w:style>
  <w:style w:type="paragraph" w:customStyle="1" w:styleId="6CE95C3378F04EF7A6E94A53BF4A5C6A">
    <w:name w:val="6CE95C3378F04EF7A6E94A53BF4A5C6A"/>
    <w:rsid w:val="00FB7BAB"/>
  </w:style>
  <w:style w:type="paragraph" w:customStyle="1" w:styleId="0F9C94236CC44C739A166330FCE31D9B">
    <w:name w:val="0F9C94236CC44C739A166330FCE31D9B"/>
    <w:rsid w:val="00FB7BAB"/>
  </w:style>
  <w:style w:type="paragraph" w:customStyle="1" w:styleId="3F7106205D7F4657865BC62517A15D4A">
    <w:name w:val="3F7106205D7F4657865BC62517A15D4A"/>
    <w:rsid w:val="00FB7BAB"/>
  </w:style>
  <w:style w:type="paragraph" w:customStyle="1" w:styleId="BFD01C2EEDD94882A9099FE27160FE47">
    <w:name w:val="BFD01C2EEDD94882A9099FE27160FE47"/>
    <w:rsid w:val="00FB7BAB"/>
  </w:style>
  <w:style w:type="paragraph" w:customStyle="1" w:styleId="5FA3046AB8A3496D8FD43012A6DE912A">
    <w:name w:val="5FA3046AB8A3496D8FD43012A6DE912A"/>
    <w:rsid w:val="00FB7BAB"/>
  </w:style>
  <w:style w:type="paragraph" w:customStyle="1" w:styleId="C1ABB92928E14D1687C5F6F600752D43">
    <w:name w:val="C1ABB92928E14D1687C5F6F600752D43"/>
    <w:rsid w:val="00FB7BAB"/>
  </w:style>
  <w:style w:type="paragraph" w:customStyle="1" w:styleId="016D8AEB55264670904048DF27D9260D">
    <w:name w:val="016D8AEB55264670904048DF27D9260D"/>
    <w:rsid w:val="00FB7BAB"/>
  </w:style>
  <w:style w:type="paragraph" w:customStyle="1" w:styleId="DF7F529305ED4B8F91A64FBF763022A6">
    <w:name w:val="DF7F529305ED4B8F91A64FBF763022A6"/>
    <w:rsid w:val="00FB7BAB"/>
  </w:style>
  <w:style w:type="paragraph" w:customStyle="1" w:styleId="FFB7CCCAA98E4E48A38C613773701FC6">
    <w:name w:val="FFB7CCCAA98E4E48A38C613773701FC6"/>
    <w:rsid w:val="00FB7BAB"/>
  </w:style>
  <w:style w:type="paragraph" w:customStyle="1" w:styleId="A279A293157D4F6EB41D8DCF8B574DA8">
    <w:name w:val="A279A293157D4F6EB41D8DCF8B574DA8"/>
    <w:rsid w:val="00FB7BAB"/>
  </w:style>
  <w:style w:type="paragraph" w:customStyle="1" w:styleId="5C6B52E23EB84E94B6BA633FCA151C43">
    <w:name w:val="5C6B52E23EB84E94B6BA633FCA151C43"/>
    <w:rsid w:val="00FB7BAB"/>
  </w:style>
  <w:style w:type="paragraph" w:customStyle="1" w:styleId="FF9513949BF64966B723B71E7757A3F8">
    <w:name w:val="FF9513949BF64966B723B71E7757A3F8"/>
    <w:rsid w:val="00FB7BAB"/>
  </w:style>
  <w:style w:type="paragraph" w:customStyle="1" w:styleId="4801069C999B437795AD75A804084037">
    <w:name w:val="4801069C999B437795AD75A804084037"/>
    <w:rsid w:val="00FB7BAB"/>
  </w:style>
  <w:style w:type="paragraph" w:customStyle="1" w:styleId="2435440BC0544A12843A6D260826B1FE">
    <w:name w:val="2435440BC0544A12843A6D260826B1FE"/>
    <w:rsid w:val="00FB7BAB"/>
  </w:style>
  <w:style w:type="paragraph" w:customStyle="1" w:styleId="D0CFBB58DB4B47C1B8590ECDF56013EB">
    <w:name w:val="D0CFBB58DB4B47C1B8590ECDF56013EB"/>
    <w:rsid w:val="00FB7BAB"/>
  </w:style>
  <w:style w:type="paragraph" w:customStyle="1" w:styleId="559BCB29A5504F39A315B74F52E9C57D">
    <w:name w:val="559BCB29A5504F39A315B74F52E9C57D"/>
    <w:rsid w:val="00FB7BAB"/>
  </w:style>
  <w:style w:type="paragraph" w:customStyle="1" w:styleId="3EED00E4291344DA8F9ADD021E4B8D22">
    <w:name w:val="3EED00E4291344DA8F9ADD021E4B8D22"/>
    <w:rsid w:val="00FB7BAB"/>
  </w:style>
  <w:style w:type="paragraph" w:customStyle="1" w:styleId="F1D8C4BAA18649A0B121658D0C0D80E0">
    <w:name w:val="F1D8C4BAA18649A0B121658D0C0D80E0"/>
    <w:rsid w:val="00FB7BAB"/>
  </w:style>
  <w:style w:type="paragraph" w:customStyle="1" w:styleId="3F62C464D19E408195DF2A0217CD6F67">
    <w:name w:val="3F62C464D19E408195DF2A0217CD6F67"/>
    <w:rsid w:val="00FB7BAB"/>
  </w:style>
  <w:style w:type="paragraph" w:customStyle="1" w:styleId="6E14C035712442B6A09D469AE15CE5F9">
    <w:name w:val="6E14C035712442B6A09D469AE15CE5F9"/>
    <w:rsid w:val="00FB7BAB"/>
  </w:style>
  <w:style w:type="paragraph" w:customStyle="1" w:styleId="12135FD32C77423E8444EF1A8C95A59C">
    <w:name w:val="12135FD32C77423E8444EF1A8C95A59C"/>
    <w:rsid w:val="00FB7BAB"/>
  </w:style>
  <w:style w:type="paragraph" w:customStyle="1" w:styleId="B311FEF2C47A4A4280208F4D8ACEF440">
    <w:name w:val="B311FEF2C47A4A4280208F4D8ACEF440"/>
    <w:rsid w:val="00FB7BAB"/>
  </w:style>
  <w:style w:type="paragraph" w:customStyle="1" w:styleId="5D9336D8756B4F60806D60F27B128F04">
    <w:name w:val="5D9336D8756B4F60806D60F27B128F04"/>
    <w:rsid w:val="00FB7BAB"/>
  </w:style>
  <w:style w:type="paragraph" w:customStyle="1" w:styleId="A827D58D81B04C438AC37183D9049AC9">
    <w:name w:val="A827D58D81B04C438AC37183D9049AC9"/>
    <w:rsid w:val="00FB7BAB"/>
  </w:style>
  <w:style w:type="paragraph" w:customStyle="1" w:styleId="8E1DF479B4854D1D8E657B26C6898A26">
    <w:name w:val="8E1DF479B4854D1D8E657B26C6898A26"/>
    <w:rsid w:val="00FB7BAB"/>
  </w:style>
  <w:style w:type="paragraph" w:customStyle="1" w:styleId="26219FB26113425AA9BD9806445FA329">
    <w:name w:val="26219FB26113425AA9BD9806445FA329"/>
    <w:rsid w:val="00FB7BAB"/>
  </w:style>
  <w:style w:type="paragraph" w:customStyle="1" w:styleId="965926C47CB04DA5BDACF7F6BE9512AA">
    <w:name w:val="965926C47CB04DA5BDACF7F6BE9512AA"/>
    <w:rsid w:val="00FB7BAB"/>
  </w:style>
  <w:style w:type="paragraph" w:customStyle="1" w:styleId="34BA3471E4C5411596CDBBC1FC7232E3">
    <w:name w:val="34BA3471E4C5411596CDBBC1FC7232E3"/>
    <w:rsid w:val="00FB7BAB"/>
  </w:style>
  <w:style w:type="paragraph" w:customStyle="1" w:styleId="7703B8DD5EC54A8BBD2A98658640E3D2">
    <w:name w:val="7703B8DD5EC54A8BBD2A98658640E3D2"/>
    <w:rsid w:val="00FB7BAB"/>
  </w:style>
  <w:style w:type="paragraph" w:customStyle="1" w:styleId="03708295CD244F038A198D75153D9EA0">
    <w:name w:val="03708295CD244F038A198D75153D9EA0"/>
    <w:rsid w:val="00FB7BAB"/>
  </w:style>
  <w:style w:type="paragraph" w:customStyle="1" w:styleId="60AD44BAA74D40E784E58A54DDA20470">
    <w:name w:val="60AD44BAA74D40E784E58A54DDA20470"/>
    <w:rsid w:val="00FB7BAB"/>
  </w:style>
  <w:style w:type="paragraph" w:customStyle="1" w:styleId="150C98940D784AD29667C7B210C88B6B">
    <w:name w:val="150C98940D784AD29667C7B210C88B6B"/>
    <w:rsid w:val="00FB7BAB"/>
  </w:style>
  <w:style w:type="paragraph" w:customStyle="1" w:styleId="CA2218F5A52544AA92927E3D8D0A48A6">
    <w:name w:val="CA2218F5A52544AA92927E3D8D0A48A6"/>
    <w:rsid w:val="00FB7BAB"/>
  </w:style>
  <w:style w:type="paragraph" w:customStyle="1" w:styleId="5D410A70765A436F9149775E30A8BA4D">
    <w:name w:val="5D410A70765A436F9149775E30A8BA4D"/>
    <w:rsid w:val="00FB7BAB"/>
  </w:style>
  <w:style w:type="paragraph" w:customStyle="1" w:styleId="CF727C2BB42F43C29384D26D5161D41E">
    <w:name w:val="CF727C2BB42F43C29384D26D5161D41E"/>
    <w:rsid w:val="00FB7BAB"/>
  </w:style>
  <w:style w:type="paragraph" w:customStyle="1" w:styleId="15CE05E228DD4CC2BDB25D654A2C6D40">
    <w:name w:val="15CE05E228DD4CC2BDB25D654A2C6D40"/>
    <w:rsid w:val="00FB7BAB"/>
  </w:style>
  <w:style w:type="paragraph" w:customStyle="1" w:styleId="23672F5FDA7D49D7A8DA896CB4EFE2E7">
    <w:name w:val="23672F5FDA7D49D7A8DA896CB4EFE2E7"/>
    <w:rsid w:val="00FB7BAB"/>
  </w:style>
  <w:style w:type="paragraph" w:customStyle="1" w:styleId="4648C13981FC4291AF62B9C3CA80F1A5">
    <w:name w:val="4648C13981FC4291AF62B9C3CA80F1A5"/>
    <w:rsid w:val="00FB7BAB"/>
  </w:style>
  <w:style w:type="paragraph" w:customStyle="1" w:styleId="B7D7066C28E345E7BBF15D4B97566953">
    <w:name w:val="B7D7066C28E345E7BBF15D4B97566953"/>
    <w:rsid w:val="00FB7BAB"/>
  </w:style>
  <w:style w:type="paragraph" w:customStyle="1" w:styleId="21086ACD00464A6DBD5604B9D7F05422">
    <w:name w:val="21086ACD00464A6DBD5604B9D7F05422"/>
    <w:rsid w:val="00FB7BAB"/>
  </w:style>
  <w:style w:type="paragraph" w:customStyle="1" w:styleId="FB4A01E6A9284CCB8533E5AEC6E3FF1A">
    <w:name w:val="FB4A01E6A9284CCB8533E5AEC6E3FF1A"/>
    <w:rsid w:val="00FB7BAB"/>
  </w:style>
  <w:style w:type="paragraph" w:customStyle="1" w:styleId="E216F193A8754870926ECB9EFAA1B27B">
    <w:name w:val="E216F193A8754870926ECB9EFAA1B27B"/>
    <w:rsid w:val="00FB7BAB"/>
  </w:style>
  <w:style w:type="paragraph" w:customStyle="1" w:styleId="3CF8B90FBCDC412AA6A008E7066E35FA">
    <w:name w:val="3CF8B90FBCDC412AA6A008E7066E35FA"/>
    <w:rsid w:val="00FB7BAB"/>
  </w:style>
  <w:style w:type="paragraph" w:customStyle="1" w:styleId="60E5E97FF7094D3CAF175A5F153A3DE3">
    <w:name w:val="60E5E97FF7094D3CAF175A5F153A3DE3"/>
    <w:rsid w:val="00FB7BAB"/>
  </w:style>
  <w:style w:type="paragraph" w:customStyle="1" w:styleId="279117191F314F3B9AFE83D77EA760FC">
    <w:name w:val="279117191F314F3B9AFE83D77EA760FC"/>
    <w:rsid w:val="00FB7BAB"/>
  </w:style>
  <w:style w:type="paragraph" w:customStyle="1" w:styleId="C4D6C538D49248CCB4A66FC89BABF387">
    <w:name w:val="C4D6C538D49248CCB4A66FC89BABF387"/>
    <w:rsid w:val="00FB7BAB"/>
  </w:style>
  <w:style w:type="paragraph" w:customStyle="1" w:styleId="E322784DD9754FB79517E43E13FFC4F5">
    <w:name w:val="E322784DD9754FB79517E43E13FFC4F5"/>
    <w:rsid w:val="00FB7BAB"/>
  </w:style>
  <w:style w:type="paragraph" w:customStyle="1" w:styleId="64F037B02E19491EBD359CFAA2D9AC57">
    <w:name w:val="64F037B02E19491EBD359CFAA2D9AC57"/>
    <w:rsid w:val="00FB7BAB"/>
  </w:style>
  <w:style w:type="paragraph" w:customStyle="1" w:styleId="23F860DD7922444091BCA5384F93EE58">
    <w:name w:val="23F860DD7922444091BCA5384F93EE58"/>
    <w:rsid w:val="00FB7BAB"/>
  </w:style>
  <w:style w:type="paragraph" w:customStyle="1" w:styleId="DA62C05025F54A1983E65F2EA1BDF8E3">
    <w:name w:val="DA62C05025F54A1983E65F2EA1BDF8E3"/>
    <w:rsid w:val="00FB7BAB"/>
  </w:style>
  <w:style w:type="paragraph" w:customStyle="1" w:styleId="BDC9A89946544C939357362948997215">
    <w:name w:val="BDC9A89946544C939357362948997215"/>
    <w:rsid w:val="00FB7BAB"/>
  </w:style>
  <w:style w:type="paragraph" w:customStyle="1" w:styleId="DB46FA1DC3F448ED97AA3C109857E0F8">
    <w:name w:val="DB46FA1DC3F448ED97AA3C109857E0F8"/>
    <w:rsid w:val="00FB7BAB"/>
  </w:style>
  <w:style w:type="paragraph" w:customStyle="1" w:styleId="52FF225CEA214407ABC78FB322BAEF79">
    <w:name w:val="52FF225CEA214407ABC78FB322BAEF79"/>
    <w:rsid w:val="00FB7BAB"/>
  </w:style>
  <w:style w:type="paragraph" w:customStyle="1" w:styleId="8C560649C7044813B11ECF2A122D399F">
    <w:name w:val="8C560649C7044813B11ECF2A122D399F"/>
    <w:rsid w:val="00FB7BAB"/>
  </w:style>
  <w:style w:type="paragraph" w:customStyle="1" w:styleId="09F7639A14BB40FAA5AE258E6AD9BF38">
    <w:name w:val="09F7639A14BB40FAA5AE258E6AD9BF38"/>
    <w:rsid w:val="00FB7BAB"/>
  </w:style>
  <w:style w:type="paragraph" w:customStyle="1" w:styleId="8DD97A542DE04EB5A34A4BF6480E6DB0">
    <w:name w:val="8DD97A542DE04EB5A34A4BF6480E6DB0"/>
    <w:rsid w:val="00FB7BAB"/>
  </w:style>
  <w:style w:type="paragraph" w:customStyle="1" w:styleId="31189AB2EF2F4CFB8965840AA5A90863">
    <w:name w:val="31189AB2EF2F4CFB8965840AA5A90863"/>
    <w:rsid w:val="00FB7BAB"/>
  </w:style>
  <w:style w:type="paragraph" w:customStyle="1" w:styleId="48C12EBC5A4541A39093EC92850B8929">
    <w:name w:val="48C12EBC5A4541A39093EC92850B8929"/>
    <w:rsid w:val="00FB7BAB"/>
  </w:style>
  <w:style w:type="paragraph" w:customStyle="1" w:styleId="5294973AD13A4049B0C61A56E17D0396">
    <w:name w:val="5294973AD13A4049B0C61A56E17D0396"/>
    <w:rsid w:val="00FB7BAB"/>
  </w:style>
  <w:style w:type="paragraph" w:customStyle="1" w:styleId="33569595E69B407C8DD1D11DB5B36328">
    <w:name w:val="33569595E69B407C8DD1D11DB5B36328"/>
    <w:rsid w:val="00FB7BAB"/>
  </w:style>
  <w:style w:type="paragraph" w:customStyle="1" w:styleId="E7FD3644474C4E5299F6D1D805C45045">
    <w:name w:val="E7FD3644474C4E5299F6D1D805C45045"/>
    <w:rsid w:val="00FB7BAB"/>
  </w:style>
  <w:style w:type="paragraph" w:customStyle="1" w:styleId="A309C29893D6445F8AF116C574A18035">
    <w:name w:val="A309C29893D6445F8AF116C574A18035"/>
    <w:rsid w:val="00FB7BAB"/>
  </w:style>
  <w:style w:type="paragraph" w:customStyle="1" w:styleId="140E75085FC54C6AAD35697D43393071">
    <w:name w:val="140E75085FC54C6AAD35697D43393071"/>
    <w:rsid w:val="00FB7BAB"/>
  </w:style>
  <w:style w:type="paragraph" w:customStyle="1" w:styleId="1A9DFF04BDC249EF83956B58C9B610A8">
    <w:name w:val="1A9DFF04BDC249EF83956B58C9B610A8"/>
    <w:rsid w:val="00FB7BAB"/>
  </w:style>
  <w:style w:type="paragraph" w:customStyle="1" w:styleId="6B8DC089F2674AE99D498FD674F83940">
    <w:name w:val="6B8DC089F2674AE99D498FD674F83940"/>
    <w:rsid w:val="00FB7BAB"/>
  </w:style>
  <w:style w:type="paragraph" w:customStyle="1" w:styleId="08342CC7A3294C1A9A8E4D031443FA17">
    <w:name w:val="08342CC7A3294C1A9A8E4D031443FA17"/>
    <w:rsid w:val="00FB7BAB"/>
  </w:style>
  <w:style w:type="paragraph" w:customStyle="1" w:styleId="09168A276125434EBB3FFA07D7A7C964">
    <w:name w:val="09168A276125434EBB3FFA07D7A7C964"/>
    <w:rsid w:val="00FB7BAB"/>
  </w:style>
  <w:style w:type="paragraph" w:customStyle="1" w:styleId="60E705F63E684D7C92678C37710BA513">
    <w:name w:val="60E705F63E684D7C92678C37710BA513"/>
    <w:rsid w:val="00FB7BAB"/>
  </w:style>
  <w:style w:type="paragraph" w:customStyle="1" w:styleId="55E8B0910CB74D0D8D5D668000DD6A51">
    <w:name w:val="55E8B0910CB74D0D8D5D668000DD6A51"/>
    <w:rsid w:val="00FB7BAB"/>
  </w:style>
  <w:style w:type="paragraph" w:customStyle="1" w:styleId="EF0281455C5041AA9676091C66D1F2B6">
    <w:name w:val="EF0281455C5041AA9676091C66D1F2B6"/>
    <w:rsid w:val="00FB7BAB"/>
  </w:style>
  <w:style w:type="paragraph" w:customStyle="1" w:styleId="ECC6AAC6D3EA4C11A9B6439BDEEE5F58">
    <w:name w:val="ECC6AAC6D3EA4C11A9B6439BDEEE5F58"/>
    <w:rsid w:val="00FB7BAB"/>
  </w:style>
  <w:style w:type="paragraph" w:customStyle="1" w:styleId="1782DE21DCA04D4780768E544180A6AE">
    <w:name w:val="1782DE21DCA04D4780768E544180A6AE"/>
    <w:rsid w:val="00FB7BAB"/>
  </w:style>
  <w:style w:type="paragraph" w:customStyle="1" w:styleId="B6CEE505D09D47CA8000C2E5836CDE91">
    <w:name w:val="B6CEE505D09D47CA8000C2E5836CDE91"/>
    <w:rsid w:val="00FB7BAB"/>
  </w:style>
  <w:style w:type="paragraph" w:customStyle="1" w:styleId="C72DC96C6EB742F49F74AD7A64A2810E">
    <w:name w:val="C72DC96C6EB742F49F74AD7A64A2810E"/>
    <w:rsid w:val="00FB7BAB"/>
  </w:style>
  <w:style w:type="paragraph" w:customStyle="1" w:styleId="66559AA982A6452692D4C898F2CD329D">
    <w:name w:val="66559AA982A6452692D4C898F2CD329D"/>
    <w:rsid w:val="00FB7BAB"/>
  </w:style>
  <w:style w:type="paragraph" w:customStyle="1" w:styleId="875CB4AA86BE4E5B9B5753142AB6C40C">
    <w:name w:val="875CB4AA86BE4E5B9B5753142AB6C40C"/>
    <w:rsid w:val="00FB7BAB"/>
  </w:style>
  <w:style w:type="paragraph" w:customStyle="1" w:styleId="F973F8E6DB1D4CB4AAD49EDB045EFD2C">
    <w:name w:val="F973F8E6DB1D4CB4AAD49EDB045EFD2C"/>
    <w:rsid w:val="00FB7BAB"/>
  </w:style>
  <w:style w:type="paragraph" w:customStyle="1" w:styleId="88DE752DAB7A47D3B8D8F1C1C952C978">
    <w:name w:val="88DE752DAB7A47D3B8D8F1C1C952C978"/>
    <w:rsid w:val="00FB7BAB"/>
  </w:style>
  <w:style w:type="paragraph" w:customStyle="1" w:styleId="3874CFFACC9D4C2CAACB7EC6345CED22">
    <w:name w:val="3874CFFACC9D4C2CAACB7EC6345CED22"/>
    <w:rsid w:val="00FB7BAB"/>
  </w:style>
  <w:style w:type="paragraph" w:customStyle="1" w:styleId="556905F6834942C5ADC7642052E57D1D">
    <w:name w:val="556905F6834942C5ADC7642052E57D1D"/>
    <w:rsid w:val="00FB7BAB"/>
  </w:style>
  <w:style w:type="paragraph" w:customStyle="1" w:styleId="F2A0BD433A6E4D22A09566E40369B088">
    <w:name w:val="F2A0BD433A6E4D22A09566E40369B088"/>
    <w:rsid w:val="00FB7BAB"/>
  </w:style>
  <w:style w:type="paragraph" w:customStyle="1" w:styleId="0C9574AB7B794AC09D90359EC713E6EB">
    <w:name w:val="0C9574AB7B794AC09D90359EC713E6EB"/>
    <w:rsid w:val="00FB7BAB"/>
  </w:style>
  <w:style w:type="paragraph" w:customStyle="1" w:styleId="A1B66A60115642B7969362B2ED2D8EB6">
    <w:name w:val="A1B66A60115642B7969362B2ED2D8EB6"/>
    <w:rsid w:val="00FB7BAB"/>
  </w:style>
  <w:style w:type="paragraph" w:customStyle="1" w:styleId="05ECC7D5996E46E1BC111D8FAA57CFD0">
    <w:name w:val="05ECC7D5996E46E1BC111D8FAA57CFD0"/>
    <w:rsid w:val="00FB7BAB"/>
  </w:style>
  <w:style w:type="paragraph" w:customStyle="1" w:styleId="EEA988B52114412A87EE3230C83AC6FC">
    <w:name w:val="EEA988B52114412A87EE3230C83AC6FC"/>
    <w:rsid w:val="00FB7BAB"/>
  </w:style>
  <w:style w:type="paragraph" w:customStyle="1" w:styleId="8094AB346B234B6E9DD01A3887E4BB43">
    <w:name w:val="8094AB346B234B6E9DD01A3887E4BB43"/>
    <w:rsid w:val="00FB7BAB"/>
  </w:style>
  <w:style w:type="paragraph" w:customStyle="1" w:styleId="69F865AF4D9A4291B645FA453E72FB0C">
    <w:name w:val="69F865AF4D9A4291B645FA453E72FB0C"/>
    <w:rsid w:val="00FB7BAB"/>
  </w:style>
  <w:style w:type="paragraph" w:customStyle="1" w:styleId="13CFEDCD5F934C4FAF59C7C072C17247">
    <w:name w:val="13CFEDCD5F934C4FAF59C7C072C17247"/>
    <w:rsid w:val="00FB7BAB"/>
  </w:style>
  <w:style w:type="paragraph" w:customStyle="1" w:styleId="EDB02D3F7E9E4E60BE10DAC47EA4D1A7">
    <w:name w:val="EDB02D3F7E9E4E60BE10DAC47EA4D1A7"/>
    <w:rsid w:val="00FB7BAB"/>
  </w:style>
  <w:style w:type="paragraph" w:customStyle="1" w:styleId="47E41B5BD34041EFAD7E6D113D231921">
    <w:name w:val="47E41B5BD34041EFAD7E6D113D231921"/>
    <w:rsid w:val="00FB7BAB"/>
  </w:style>
  <w:style w:type="paragraph" w:customStyle="1" w:styleId="406059EC41DB447DBA52C5B8CDB42062">
    <w:name w:val="406059EC41DB447DBA52C5B8CDB42062"/>
    <w:rsid w:val="00FB7BAB"/>
  </w:style>
  <w:style w:type="paragraph" w:customStyle="1" w:styleId="5F80BFFD85D243248F6F4E31C38E44DC">
    <w:name w:val="5F80BFFD85D243248F6F4E31C38E44DC"/>
    <w:rsid w:val="00FB7BAB"/>
  </w:style>
  <w:style w:type="paragraph" w:customStyle="1" w:styleId="EBD759D9916D46948A1C0F2AEBEE48EF">
    <w:name w:val="EBD759D9916D46948A1C0F2AEBEE48EF"/>
    <w:rsid w:val="00FB7BAB"/>
  </w:style>
  <w:style w:type="paragraph" w:customStyle="1" w:styleId="0BDA0B254CB243BD95C02E750AED7587">
    <w:name w:val="0BDA0B254CB243BD95C02E750AED7587"/>
    <w:rsid w:val="00FB7BAB"/>
  </w:style>
  <w:style w:type="paragraph" w:customStyle="1" w:styleId="1475446B1FAA4C4DBCB28E9BB5F2B152">
    <w:name w:val="1475446B1FAA4C4DBCB28E9BB5F2B152"/>
    <w:rsid w:val="00FB7BAB"/>
  </w:style>
  <w:style w:type="paragraph" w:customStyle="1" w:styleId="E167BC68C44D495888444886950C5A22">
    <w:name w:val="E167BC68C44D495888444886950C5A22"/>
    <w:rsid w:val="00FB7BAB"/>
  </w:style>
  <w:style w:type="paragraph" w:customStyle="1" w:styleId="09EA8A4AF8494F1082EFE8ED7561AFB6">
    <w:name w:val="09EA8A4AF8494F1082EFE8ED7561AFB6"/>
    <w:rsid w:val="00FB7BAB"/>
  </w:style>
  <w:style w:type="paragraph" w:customStyle="1" w:styleId="D0C0B3E3CF9E442AB3D54E334A370742">
    <w:name w:val="D0C0B3E3CF9E442AB3D54E334A370742"/>
    <w:rsid w:val="00FB7BAB"/>
  </w:style>
  <w:style w:type="paragraph" w:customStyle="1" w:styleId="FA0AC847FE6A4B3583D9318A35CC7AD3">
    <w:name w:val="FA0AC847FE6A4B3583D9318A35CC7AD3"/>
    <w:rsid w:val="00FB7BAB"/>
  </w:style>
  <w:style w:type="paragraph" w:customStyle="1" w:styleId="1FD3E871BB154D13888AA81B628AE5AC">
    <w:name w:val="1FD3E871BB154D13888AA81B628AE5AC"/>
    <w:rsid w:val="00FB7BAB"/>
  </w:style>
  <w:style w:type="paragraph" w:customStyle="1" w:styleId="34ADBB6CB50443C0AA1CB4CF8D0776A7">
    <w:name w:val="34ADBB6CB50443C0AA1CB4CF8D0776A7"/>
    <w:rsid w:val="00FB7BAB"/>
  </w:style>
  <w:style w:type="paragraph" w:customStyle="1" w:styleId="B1E5B53CE4ED4225A5D2E5A3F93CE374">
    <w:name w:val="B1E5B53CE4ED4225A5D2E5A3F93CE374"/>
    <w:rsid w:val="00FB7BAB"/>
  </w:style>
  <w:style w:type="paragraph" w:customStyle="1" w:styleId="14765C63F52A4A5C96132A24232E7FB5">
    <w:name w:val="14765C63F52A4A5C96132A24232E7FB5"/>
    <w:rsid w:val="00FB7BAB"/>
  </w:style>
  <w:style w:type="paragraph" w:customStyle="1" w:styleId="C78617B14D1F468799D6A7E7846E1EC2">
    <w:name w:val="C78617B14D1F468799D6A7E7846E1EC2"/>
    <w:rsid w:val="00FB7BAB"/>
  </w:style>
  <w:style w:type="paragraph" w:customStyle="1" w:styleId="3A50CD44A5B748A5BC4F1AF9E8D539B3">
    <w:name w:val="3A50CD44A5B748A5BC4F1AF9E8D539B3"/>
    <w:rsid w:val="00FB7BAB"/>
  </w:style>
  <w:style w:type="paragraph" w:customStyle="1" w:styleId="E39F172B637540DBBD2C088EC5C35ACA">
    <w:name w:val="E39F172B637540DBBD2C088EC5C35ACA"/>
    <w:rsid w:val="00FB7BAB"/>
  </w:style>
  <w:style w:type="paragraph" w:customStyle="1" w:styleId="18EEA33AF09941718AFB65696D2FF6C0">
    <w:name w:val="18EEA33AF09941718AFB65696D2FF6C0"/>
    <w:rsid w:val="00FB7BAB"/>
  </w:style>
  <w:style w:type="paragraph" w:customStyle="1" w:styleId="84C9651457214782A86254D8D3F4E51E">
    <w:name w:val="84C9651457214782A86254D8D3F4E51E"/>
    <w:rsid w:val="00FB7BAB"/>
  </w:style>
  <w:style w:type="paragraph" w:customStyle="1" w:styleId="A918FD126BD84E3C987D506F85CB5333">
    <w:name w:val="A918FD126BD84E3C987D506F85CB5333"/>
    <w:rsid w:val="00FB7BAB"/>
  </w:style>
  <w:style w:type="paragraph" w:customStyle="1" w:styleId="5CB0AAF284914A6D94C10B1A54787B23">
    <w:name w:val="5CB0AAF284914A6D94C10B1A54787B23"/>
    <w:rsid w:val="00FB7BAB"/>
  </w:style>
  <w:style w:type="paragraph" w:customStyle="1" w:styleId="82063E23AD2240A1BE591ABA12973EAC">
    <w:name w:val="82063E23AD2240A1BE591ABA12973EAC"/>
    <w:rsid w:val="00FB7BAB"/>
  </w:style>
  <w:style w:type="paragraph" w:customStyle="1" w:styleId="49D120AAB5E2481FB270D750E1ED2CE1">
    <w:name w:val="49D120AAB5E2481FB270D750E1ED2CE1"/>
    <w:rsid w:val="00FB7BAB"/>
  </w:style>
  <w:style w:type="paragraph" w:customStyle="1" w:styleId="F8DB6A39FA5742A3B37E1E0B4E66C96B">
    <w:name w:val="F8DB6A39FA5742A3B37E1E0B4E66C96B"/>
    <w:rsid w:val="00FB7BAB"/>
  </w:style>
  <w:style w:type="paragraph" w:customStyle="1" w:styleId="63CA3578452D49CE9B43EEA059FA06AF">
    <w:name w:val="63CA3578452D49CE9B43EEA059FA06AF"/>
    <w:rsid w:val="00FB7BAB"/>
  </w:style>
  <w:style w:type="paragraph" w:customStyle="1" w:styleId="89AFC6306B264C6AAE7B9A6DCA767BDF">
    <w:name w:val="89AFC6306B264C6AAE7B9A6DCA767BDF"/>
    <w:rsid w:val="00FB7BAB"/>
  </w:style>
  <w:style w:type="paragraph" w:customStyle="1" w:styleId="D096E3BED7104302A941C98FAEBBA140">
    <w:name w:val="D096E3BED7104302A941C98FAEBBA140"/>
    <w:rsid w:val="00FB7BAB"/>
  </w:style>
  <w:style w:type="paragraph" w:customStyle="1" w:styleId="351EA5A2DBC74BA38E4E44351C42AB67">
    <w:name w:val="351EA5A2DBC74BA38E4E44351C42AB67"/>
    <w:rsid w:val="00FB7BAB"/>
  </w:style>
  <w:style w:type="paragraph" w:customStyle="1" w:styleId="BE2DF78B4CD142378D69A40AB5C47224">
    <w:name w:val="BE2DF78B4CD142378D69A40AB5C47224"/>
    <w:rsid w:val="00FB7BAB"/>
  </w:style>
  <w:style w:type="paragraph" w:customStyle="1" w:styleId="7DFAAC078E9E41EA8557E3DB86CB4BD5">
    <w:name w:val="7DFAAC078E9E41EA8557E3DB86CB4BD5"/>
    <w:rsid w:val="00FB7BAB"/>
  </w:style>
  <w:style w:type="paragraph" w:customStyle="1" w:styleId="12AB681B710444BDB398F4A549A728C4">
    <w:name w:val="12AB681B710444BDB398F4A549A728C4"/>
    <w:rsid w:val="00FB7BAB"/>
  </w:style>
  <w:style w:type="paragraph" w:customStyle="1" w:styleId="EF3798569C5E46B9825753A78C80C266">
    <w:name w:val="EF3798569C5E46B9825753A78C80C266"/>
    <w:rsid w:val="00FB7BAB"/>
  </w:style>
  <w:style w:type="paragraph" w:customStyle="1" w:styleId="B23F485A89AD446998E77DA819E1FEA7">
    <w:name w:val="B23F485A89AD446998E77DA819E1FEA7"/>
    <w:rsid w:val="00FB7BAB"/>
  </w:style>
  <w:style w:type="paragraph" w:customStyle="1" w:styleId="BAE868D3860D4712A93021E405C92020">
    <w:name w:val="BAE868D3860D4712A93021E405C92020"/>
    <w:rsid w:val="00FB7BAB"/>
  </w:style>
  <w:style w:type="paragraph" w:customStyle="1" w:styleId="D134CE7B2A6C46B58BFE275F7FF7BA7D">
    <w:name w:val="D134CE7B2A6C46B58BFE275F7FF7BA7D"/>
    <w:rsid w:val="00FB7BAB"/>
  </w:style>
  <w:style w:type="paragraph" w:customStyle="1" w:styleId="809B7AB7B3174EF0A225E7775BCFC7AB">
    <w:name w:val="809B7AB7B3174EF0A225E7775BCFC7AB"/>
    <w:rsid w:val="00FB7BAB"/>
  </w:style>
  <w:style w:type="paragraph" w:customStyle="1" w:styleId="4B89BD14CE8549B6B48BB9BE826B38E5">
    <w:name w:val="4B89BD14CE8549B6B48BB9BE826B38E5"/>
    <w:rsid w:val="00FB7BAB"/>
  </w:style>
  <w:style w:type="paragraph" w:customStyle="1" w:styleId="C0167F41BA4E4A858036612F9A648653">
    <w:name w:val="C0167F41BA4E4A858036612F9A648653"/>
    <w:rsid w:val="00FB7BAB"/>
  </w:style>
  <w:style w:type="paragraph" w:customStyle="1" w:styleId="E913CA306E55437EB9C7255C36D398CD">
    <w:name w:val="E913CA306E55437EB9C7255C36D398CD"/>
    <w:rsid w:val="00FB7BAB"/>
  </w:style>
  <w:style w:type="paragraph" w:customStyle="1" w:styleId="169607FAAABE4A04B4A753B7915DEFCA">
    <w:name w:val="169607FAAABE4A04B4A753B7915DEFCA"/>
    <w:rsid w:val="00FB7BAB"/>
  </w:style>
  <w:style w:type="paragraph" w:customStyle="1" w:styleId="C6EF4F1CB2AC48779752A2E853148E9D">
    <w:name w:val="C6EF4F1CB2AC48779752A2E853148E9D"/>
    <w:rsid w:val="00FB7BAB"/>
  </w:style>
  <w:style w:type="paragraph" w:customStyle="1" w:styleId="18D59436ECB841EF81BE2C5406BF56CC">
    <w:name w:val="18D59436ECB841EF81BE2C5406BF56CC"/>
    <w:rsid w:val="00FB7BAB"/>
  </w:style>
  <w:style w:type="paragraph" w:customStyle="1" w:styleId="473FB21E89C9446E87E51BDC0CD24C38">
    <w:name w:val="473FB21E89C9446E87E51BDC0CD24C38"/>
    <w:rsid w:val="00FB7BAB"/>
  </w:style>
  <w:style w:type="paragraph" w:customStyle="1" w:styleId="E09F16016CB04D3DA2CC519873DD5EB7">
    <w:name w:val="E09F16016CB04D3DA2CC519873DD5EB7"/>
    <w:rsid w:val="00FB7BAB"/>
  </w:style>
  <w:style w:type="paragraph" w:customStyle="1" w:styleId="E34386D4E7C54C2598D9ED9A5EF02063">
    <w:name w:val="E34386D4E7C54C2598D9ED9A5EF02063"/>
    <w:rsid w:val="00FB7BAB"/>
  </w:style>
  <w:style w:type="paragraph" w:customStyle="1" w:styleId="75502A1A82A34392A66EE4BC960054F1">
    <w:name w:val="75502A1A82A34392A66EE4BC960054F1"/>
    <w:rsid w:val="00FB7BAB"/>
  </w:style>
  <w:style w:type="paragraph" w:customStyle="1" w:styleId="0820FCCCDEF34FD684C33DDDD544A66E">
    <w:name w:val="0820FCCCDEF34FD684C33DDDD544A66E"/>
    <w:rsid w:val="00FB7BAB"/>
  </w:style>
  <w:style w:type="paragraph" w:customStyle="1" w:styleId="29728242D32E41F7BE08BE52A1E63FCF">
    <w:name w:val="29728242D32E41F7BE08BE52A1E63FCF"/>
    <w:rsid w:val="00FB7BAB"/>
  </w:style>
  <w:style w:type="paragraph" w:customStyle="1" w:styleId="78FDCE5A4C4444B89DF7A92C6AA6B88E">
    <w:name w:val="78FDCE5A4C4444B89DF7A92C6AA6B88E"/>
    <w:rsid w:val="00FB7BAB"/>
  </w:style>
  <w:style w:type="paragraph" w:customStyle="1" w:styleId="CA92A4D516B0433391B2A83741C7C655">
    <w:name w:val="CA92A4D516B0433391B2A83741C7C655"/>
    <w:rsid w:val="00FB7BAB"/>
  </w:style>
  <w:style w:type="paragraph" w:customStyle="1" w:styleId="F669A6EEDFDE4644BA58665DBD7FBE54">
    <w:name w:val="F669A6EEDFDE4644BA58665DBD7FBE54"/>
    <w:rsid w:val="00FB7BAB"/>
  </w:style>
  <w:style w:type="paragraph" w:customStyle="1" w:styleId="58409A8081DA4F64B6D9A64A2D588BFD">
    <w:name w:val="58409A8081DA4F64B6D9A64A2D588BFD"/>
    <w:rsid w:val="00FB7BAB"/>
  </w:style>
  <w:style w:type="paragraph" w:customStyle="1" w:styleId="B2DE4D86F6254C65A20157A19DCA8532">
    <w:name w:val="B2DE4D86F6254C65A20157A19DCA8532"/>
    <w:rsid w:val="00FB7BAB"/>
  </w:style>
  <w:style w:type="paragraph" w:customStyle="1" w:styleId="2D6EE88F5FEF43F18CB06216739260E4">
    <w:name w:val="2D6EE88F5FEF43F18CB06216739260E4"/>
    <w:rsid w:val="00FB7BAB"/>
  </w:style>
  <w:style w:type="paragraph" w:customStyle="1" w:styleId="EAD2AD1484864548AEA9E4069DD7F4F9">
    <w:name w:val="EAD2AD1484864548AEA9E4069DD7F4F9"/>
    <w:rsid w:val="00FB7BAB"/>
  </w:style>
  <w:style w:type="paragraph" w:customStyle="1" w:styleId="EFA2A1E42EB249D5BC92CC83FDE0DE14">
    <w:name w:val="EFA2A1E42EB249D5BC92CC83FDE0DE14"/>
    <w:rsid w:val="00FB7BAB"/>
  </w:style>
  <w:style w:type="paragraph" w:customStyle="1" w:styleId="FBDDF7944D3E448FADBC6E088D4D405D">
    <w:name w:val="FBDDF7944D3E448FADBC6E088D4D405D"/>
    <w:rsid w:val="00FB7BAB"/>
  </w:style>
  <w:style w:type="paragraph" w:customStyle="1" w:styleId="44AC39B29C6F414F81FDE9278F2AB922">
    <w:name w:val="44AC39B29C6F414F81FDE9278F2AB922"/>
    <w:rsid w:val="00FB7BAB"/>
  </w:style>
  <w:style w:type="paragraph" w:customStyle="1" w:styleId="AF5B3383B0CC4A6388FD46AE905E0CCF">
    <w:name w:val="AF5B3383B0CC4A6388FD46AE905E0CCF"/>
    <w:rsid w:val="00FB7BAB"/>
  </w:style>
  <w:style w:type="paragraph" w:customStyle="1" w:styleId="C69F298AE1CA4B4E966066B8AF473D81">
    <w:name w:val="C69F298AE1CA4B4E966066B8AF473D81"/>
    <w:rsid w:val="00FB7BAB"/>
  </w:style>
  <w:style w:type="paragraph" w:customStyle="1" w:styleId="E2341B2FFB664EC184CE0B3A983E6A1A">
    <w:name w:val="E2341B2FFB664EC184CE0B3A983E6A1A"/>
    <w:rsid w:val="00FB7BAB"/>
  </w:style>
  <w:style w:type="paragraph" w:customStyle="1" w:styleId="C759E9606C30497DA3290A558767458E">
    <w:name w:val="C759E9606C30497DA3290A558767458E"/>
    <w:rsid w:val="00FB7BAB"/>
  </w:style>
  <w:style w:type="paragraph" w:customStyle="1" w:styleId="A0A663B2E35343DC8BD31B1386B6CBE8">
    <w:name w:val="A0A663B2E35343DC8BD31B1386B6CBE8"/>
    <w:rsid w:val="00FB7BAB"/>
  </w:style>
  <w:style w:type="paragraph" w:customStyle="1" w:styleId="7EB18A0A6F974840A5267FB3B2229980">
    <w:name w:val="7EB18A0A6F974840A5267FB3B2229980"/>
    <w:rsid w:val="00FB7BAB"/>
  </w:style>
  <w:style w:type="paragraph" w:customStyle="1" w:styleId="6891202F63C14D56B686ADC2C474D868">
    <w:name w:val="6891202F63C14D56B686ADC2C474D868"/>
    <w:rsid w:val="00FB7BAB"/>
  </w:style>
  <w:style w:type="paragraph" w:customStyle="1" w:styleId="86F59CF2188D4B788752D0C58306FB9F">
    <w:name w:val="86F59CF2188D4B788752D0C58306FB9F"/>
    <w:rsid w:val="00FB7BAB"/>
  </w:style>
  <w:style w:type="paragraph" w:customStyle="1" w:styleId="765ED4D13BA644E39FC2B137F88B4895">
    <w:name w:val="765ED4D13BA644E39FC2B137F88B4895"/>
    <w:rsid w:val="00FB7BAB"/>
  </w:style>
  <w:style w:type="paragraph" w:customStyle="1" w:styleId="5D368ECCB6484C66926FEE3302E8ECE4">
    <w:name w:val="5D368ECCB6484C66926FEE3302E8ECE4"/>
    <w:rsid w:val="00FB7BAB"/>
  </w:style>
  <w:style w:type="paragraph" w:customStyle="1" w:styleId="C3CDF9FE404A4C558E1DE1E3B5C624C4">
    <w:name w:val="C3CDF9FE404A4C558E1DE1E3B5C624C4"/>
    <w:rsid w:val="00FB7BAB"/>
  </w:style>
  <w:style w:type="paragraph" w:customStyle="1" w:styleId="9AED5DCB44B54F83A994453A1D367C4C">
    <w:name w:val="9AED5DCB44B54F83A994453A1D367C4C"/>
    <w:rsid w:val="00FB7BAB"/>
  </w:style>
  <w:style w:type="paragraph" w:customStyle="1" w:styleId="C7534BEE20F846CCBF815788E3E33A5E">
    <w:name w:val="C7534BEE20F846CCBF815788E3E33A5E"/>
    <w:rsid w:val="00FB7BAB"/>
  </w:style>
  <w:style w:type="paragraph" w:customStyle="1" w:styleId="D927462D76134A7AAB1D08A4354BA153">
    <w:name w:val="D927462D76134A7AAB1D08A4354BA153"/>
    <w:rsid w:val="00FB7BAB"/>
  </w:style>
  <w:style w:type="paragraph" w:customStyle="1" w:styleId="4ED18021CA74463D8BCA756812FDEDD8">
    <w:name w:val="4ED18021CA74463D8BCA756812FDEDD8"/>
    <w:rsid w:val="00FB7BAB"/>
  </w:style>
  <w:style w:type="paragraph" w:customStyle="1" w:styleId="DB88261F730441289A298DEA26B92D88">
    <w:name w:val="DB88261F730441289A298DEA26B92D88"/>
    <w:rsid w:val="00FB7BAB"/>
  </w:style>
  <w:style w:type="paragraph" w:customStyle="1" w:styleId="E4E0A2730FE94637B86CFEB2ABC679D3">
    <w:name w:val="E4E0A2730FE94637B86CFEB2ABC679D3"/>
    <w:rsid w:val="00FB7BAB"/>
  </w:style>
  <w:style w:type="paragraph" w:customStyle="1" w:styleId="55726D33A9474C37AF89EABC89A76F4F">
    <w:name w:val="55726D33A9474C37AF89EABC89A76F4F"/>
    <w:rsid w:val="00FB7BAB"/>
  </w:style>
  <w:style w:type="paragraph" w:customStyle="1" w:styleId="A3E59C2B64F94A9496B8A24A95E23A02">
    <w:name w:val="A3E59C2B64F94A9496B8A24A95E23A02"/>
    <w:rsid w:val="00FB7BAB"/>
  </w:style>
  <w:style w:type="paragraph" w:customStyle="1" w:styleId="643B78DCD9F24C01BB025D952C573154">
    <w:name w:val="643B78DCD9F24C01BB025D952C573154"/>
    <w:rsid w:val="00FB7BAB"/>
  </w:style>
  <w:style w:type="paragraph" w:customStyle="1" w:styleId="625C381286EA49878D5341C413792F21">
    <w:name w:val="625C381286EA49878D5341C413792F21"/>
    <w:rsid w:val="00FB7BAB"/>
  </w:style>
  <w:style w:type="paragraph" w:customStyle="1" w:styleId="0A730751A984410A8A91956D996CF1CB">
    <w:name w:val="0A730751A984410A8A91956D996CF1CB"/>
    <w:rsid w:val="00FB7BAB"/>
  </w:style>
  <w:style w:type="paragraph" w:customStyle="1" w:styleId="11BFE15563A04CCF9935683332B1BE77">
    <w:name w:val="11BFE15563A04CCF9935683332B1BE77"/>
    <w:rsid w:val="00FB7BAB"/>
  </w:style>
  <w:style w:type="paragraph" w:customStyle="1" w:styleId="E3E5C05BA8D1400581B0FE01728BDA53">
    <w:name w:val="E3E5C05BA8D1400581B0FE01728BDA53"/>
    <w:rsid w:val="00FB7BAB"/>
  </w:style>
  <w:style w:type="paragraph" w:customStyle="1" w:styleId="94D3D74F97AE4DD9BEBBA877DFC130CE">
    <w:name w:val="94D3D74F97AE4DD9BEBBA877DFC130CE"/>
    <w:rsid w:val="00FB7BAB"/>
  </w:style>
  <w:style w:type="paragraph" w:customStyle="1" w:styleId="E500541014C8410DA1412423BB993FB0">
    <w:name w:val="E500541014C8410DA1412423BB993FB0"/>
    <w:rsid w:val="00FB7BAB"/>
  </w:style>
  <w:style w:type="paragraph" w:customStyle="1" w:styleId="02BA0080359D4C7F9BFE2FAAA1C51577">
    <w:name w:val="02BA0080359D4C7F9BFE2FAAA1C51577"/>
    <w:rsid w:val="00FB7BAB"/>
  </w:style>
  <w:style w:type="paragraph" w:customStyle="1" w:styleId="AE6FB2AB00C249F8BEAFE5640863F2C4">
    <w:name w:val="AE6FB2AB00C249F8BEAFE5640863F2C4"/>
    <w:rsid w:val="00FB7BAB"/>
  </w:style>
  <w:style w:type="paragraph" w:customStyle="1" w:styleId="31D3DC5FE3ED45E98936E3DF54962C70">
    <w:name w:val="31D3DC5FE3ED45E98936E3DF54962C70"/>
    <w:rsid w:val="00FB7BAB"/>
  </w:style>
  <w:style w:type="paragraph" w:customStyle="1" w:styleId="440176929147432B8DD149ADBF68C92A">
    <w:name w:val="440176929147432B8DD149ADBF68C92A"/>
    <w:rsid w:val="00FB7BAB"/>
  </w:style>
  <w:style w:type="paragraph" w:customStyle="1" w:styleId="ECF84B299E4B4895826B9E04748D7301">
    <w:name w:val="ECF84B299E4B4895826B9E04748D7301"/>
    <w:rsid w:val="00FB7BAB"/>
  </w:style>
  <w:style w:type="paragraph" w:customStyle="1" w:styleId="9822F44631AD4B1BAC0635F806E29877">
    <w:name w:val="9822F44631AD4B1BAC0635F806E29877"/>
    <w:rsid w:val="00FB7BAB"/>
  </w:style>
  <w:style w:type="paragraph" w:customStyle="1" w:styleId="E3925B9456F34E81B7A3A7A0D6D31188">
    <w:name w:val="E3925B9456F34E81B7A3A7A0D6D31188"/>
    <w:rsid w:val="00FB7BAB"/>
  </w:style>
  <w:style w:type="paragraph" w:customStyle="1" w:styleId="26B17539FEC64178B014C267AA9891C1">
    <w:name w:val="26B17539FEC64178B014C267AA9891C1"/>
    <w:rsid w:val="00FB7BAB"/>
  </w:style>
  <w:style w:type="paragraph" w:customStyle="1" w:styleId="1142D35F98F744CEAEF8EC22FD5D58EB">
    <w:name w:val="1142D35F98F744CEAEF8EC22FD5D58EB"/>
    <w:rsid w:val="00FB7BAB"/>
  </w:style>
  <w:style w:type="paragraph" w:customStyle="1" w:styleId="1E1C8F7FB764459484114A3D0951F7A0">
    <w:name w:val="1E1C8F7FB764459484114A3D0951F7A0"/>
    <w:rsid w:val="00E55B5F"/>
  </w:style>
  <w:style w:type="paragraph" w:customStyle="1" w:styleId="84C1C96A652B4BB0AA87D5653314CD23">
    <w:name w:val="84C1C96A652B4BB0AA87D5653314CD23"/>
    <w:rsid w:val="00E55B5F"/>
  </w:style>
  <w:style w:type="paragraph" w:customStyle="1" w:styleId="A11AA1C46ACB49C499323F43AB3FFECA">
    <w:name w:val="A11AA1C46ACB49C499323F43AB3FFECA"/>
    <w:rsid w:val="00E55B5F"/>
  </w:style>
  <w:style w:type="paragraph" w:customStyle="1" w:styleId="40D8D55FADDD4C8D82D43434615ABB8C">
    <w:name w:val="40D8D55FADDD4C8D82D43434615ABB8C"/>
    <w:rsid w:val="00E55B5F"/>
  </w:style>
  <w:style w:type="paragraph" w:customStyle="1" w:styleId="C988E707A5FD4C30882D563594924D08">
    <w:name w:val="C988E707A5FD4C30882D563594924D08"/>
    <w:rsid w:val="00E55B5F"/>
  </w:style>
  <w:style w:type="paragraph" w:customStyle="1" w:styleId="8F38DCA352004FA7AAC4363152AEC932">
    <w:name w:val="8F38DCA352004FA7AAC4363152AEC932"/>
    <w:rsid w:val="00E55B5F"/>
  </w:style>
  <w:style w:type="paragraph" w:customStyle="1" w:styleId="07748C962E2F4E0E89B5295FFCDF04F6">
    <w:name w:val="07748C962E2F4E0E89B5295FFCDF04F6"/>
    <w:rsid w:val="00E55B5F"/>
  </w:style>
  <w:style w:type="paragraph" w:customStyle="1" w:styleId="0B71450144594317AC39E79FD3EA336C">
    <w:name w:val="0B71450144594317AC39E79FD3EA336C"/>
    <w:rsid w:val="00E55B5F"/>
  </w:style>
  <w:style w:type="paragraph" w:customStyle="1" w:styleId="4A0B1BA78478435EB8719F155861A7A4">
    <w:name w:val="4A0B1BA78478435EB8719F155861A7A4"/>
    <w:rsid w:val="00E55B5F"/>
  </w:style>
  <w:style w:type="paragraph" w:customStyle="1" w:styleId="5502C4837473449082042273843A3956">
    <w:name w:val="5502C4837473449082042273843A3956"/>
    <w:rsid w:val="00E55B5F"/>
  </w:style>
  <w:style w:type="paragraph" w:customStyle="1" w:styleId="6AA996AF62D746B3985F695CB8F4C4BD">
    <w:name w:val="6AA996AF62D746B3985F695CB8F4C4BD"/>
    <w:rsid w:val="00E55B5F"/>
  </w:style>
  <w:style w:type="paragraph" w:customStyle="1" w:styleId="1730C9ACD5C045E99B168EE02B0E4D98">
    <w:name w:val="1730C9ACD5C045E99B168EE02B0E4D98"/>
    <w:rsid w:val="00E55B5F"/>
  </w:style>
  <w:style w:type="paragraph" w:customStyle="1" w:styleId="14EE0B656CEA4B04B32C0D176F6ED301">
    <w:name w:val="14EE0B656CEA4B04B32C0D176F6ED301"/>
    <w:rsid w:val="00E55B5F"/>
  </w:style>
  <w:style w:type="paragraph" w:customStyle="1" w:styleId="9ECAC04557E14AFCBFE07103CA8336F7">
    <w:name w:val="9ECAC04557E14AFCBFE07103CA8336F7"/>
    <w:rsid w:val="00E55B5F"/>
  </w:style>
  <w:style w:type="paragraph" w:customStyle="1" w:styleId="AFD7D9E6F38B4CCEAF9098BDB2440056">
    <w:name w:val="AFD7D9E6F38B4CCEAF9098BDB2440056"/>
    <w:rsid w:val="00E55B5F"/>
  </w:style>
  <w:style w:type="paragraph" w:customStyle="1" w:styleId="1ED1DE6F3D6F436C93B259DC32D2E7BD">
    <w:name w:val="1ED1DE6F3D6F436C93B259DC32D2E7BD"/>
    <w:rsid w:val="00E55B5F"/>
  </w:style>
  <w:style w:type="paragraph" w:customStyle="1" w:styleId="6380A4FE6C3C4BA584394FE72DD02C74">
    <w:name w:val="6380A4FE6C3C4BA584394FE72DD02C74"/>
    <w:rsid w:val="00E55B5F"/>
  </w:style>
  <w:style w:type="paragraph" w:customStyle="1" w:styleId="F37E3CD75CAC435BB7D447CB68B0B5FF">
    <w:name w:val="F37E3CD75CAC435BB7D447CB68B0B5FF"/>
    <w:rsid w:val="00E55B5F"/>
  </w:style>
  <w:style w:type="paragraph" w:customStyle="1" w:styleId="92A72E698761475787AE6471DB98CE91">
    <w:name w:val="92A72E698761475787AE6471DB98CE91"/>
    <w:rsid w:val="00E55B5F"/>
  </w:style>
  <w:style w:type="paragraph" w:customStyle="1" w:styleId="8CD0A55143F74F5FB9E48E6F708D5F9F">
    <w:name w:val="8CD0A55143F74F5FB9E48E6F708D5F9F"/>
    <w:rsid w:val="00E55B5F"/>
  </w:style>
  <w:style w:type="paragraph" w:customStyle="1" w:styleId="04F34393706E4BBD98C5B611408345CB">
    <w:name w:val="04F34393706E4BBD98C5B611408345CB"/>
    <w:rsid w:val="00E55B5F"/>
  </w:style>
  <w:style w:type="paragraph" w:customStyle="1" w:styleId="7249E37B350541D1AF4898058B8164FD">
    <w:name w:val="7249E37B350541D1AF4898058B8164FD"/>
    <w:rsid w:val="00E55B5F"/>
  </w:style>
  <w:style w:type="paragraph" w:customStyle="1" w:styleId="5E7131F7040E4188916008349DF6CC62">
    <w:name w:val="5E7131F7040E4188916008349DF6CC62"/>
    <w:rsid w:val="00E55B5F"/>
  </w:style>
  <w:style w:type="paragraph" w:customStyle="1" w:styleId="5B292E19C0E640B99C56853082D52EA1">
    <w:name w:val="5B292E19C0E640B99C56853082D52EA1"/>
    <w:rsid w:val="00E55B5F"/>
  </w:style>
  <w:style w:type="paragraph" w:customStyle="1" w:styleId="EC718A9B7162496E8ADF879E979A8B4B">
    <w:name w:val="EC718A9B7162496E8ADF879E979A8B4B"/>
    <w:rsid w:val="00E55B5F"/>
  </w:style>
  <w:style w:type="paragraph" w:customStyle="1" w:styleId="793CC2D074FD4DB4B433475A9EF433E8">
    <w:name w:val="793CC2D074FD4DB4B433475A9EF433E8"/>
    <w:rsid w:val="00E55B5F"/>
  </w:style>
  <w:style w:type="paragraph" w:customStyle="1" w:styleId="C7873B287E55420AA35EC644AA7AE0D6">
    <w:name w:val="C7873B287E55420AA35EC644AA7AE0D6"/>
    <w:rsid w:val="00E55B5F"/>
  </w:style>
  <w:style w:type="paragraph" w:customStyle="1" w:styleId="8F1E78D9085B4DEDBEFEC091620E84E5">
    <w:name w:val="8F1E78D9085B4DEDBEFEC091620E84E5"/>
    <w:rsid w:val="00E55B5F"/>
  </w:style>
  <w:style w:type="paragraph" w:customStyle="1" w:styleId="9ECF31187C9545AFB31B0B689A82C5BE">
    <w:name w:val="9ECF31187C9545AFB31B0B689A82C5BE"/>
    <w:rsid w:val="00E55B5F"/>
  </w:style>
  <w:style w:type="paragraph" w:customStyle="1" w:styleId="7160BDA7E93142D89C1CA7BD58E821B1">
    <w:name w:val="7160BDA7E93142D89C1CA7BD58E821B1"/>
    <w:rsid w:val="00E55B5F"/>
  </w:style>
  <w:style w:type="paragraph" w:customStyle="1" w:styleId="E9346356D4B14752BC526F3506FCE9B3">
    <w:name w:val="E9346356D4B14752BC526F3506FCE9B3"/>
    <w:rsid w:val="00E55B5F"/>
  </w:style>
  <w:style w:type="paragraph" w:customStyle="1" w:styleId="B4D20BB083C24F83A785B07516953BB3">
    <w:name w:val="B4D20BB083C24F83A785B07516953BB3"/>
    <w:rsid w:val="00E55B5F"/>
  </w:style>
  <w:style w:type="paragraph" w:customStyle="1" w:styleId="C169F508D05041E4989C51C669521551">
    <w:name w:val="C169F508D05041E4989C51C669521551"/>
    <w:rsid w:val="00E55B5F"/>
  </w:style>
  <w:style w:type="paragraph" w:customStyle="1" w:styleId="0F5BD614934A41F28D56E9B381920907">
    <w:name w:val="0F5BD614934A41F28D56E9B381920907"/>
    <w:rsid w:val="00E55B5F"/>
  </w:style>
  <w:style w:type="paragraph" w:customStyle="1" w:styleId="E4EECFEB4A2C43AE8F01B2797C3882F4">
    <w:name w:val="E4EECFEB4A2C43AE8F01B2797C3882F4"/>
    <w:rsid w:val="00E55B5F"/>
  </w:style>
  <w:style w:type="paragraph" w:customStyle="1" w:styleId="A92A1D9C73C14CE8A035DC0366FEFE5A">
    <w:name w:val="A92A1D9C73C14CE8A035DC0366FEFE5A"/>
    <w:rsid w:val="00E55B5F"/>
  </w:style>
  <w:style w:type="paragraph" w:customStyle="1" w:styleId="0040F085FB8A4092A817A6098B287B47">
    <w:name w:val="0040F085FB8A4092A817A6098B287B47"/>
    <w:rsid w:val="00E55B5F"/>
  </w:style>
  <w:style w:type="paragraph" w:customStyle="1" w:styleId="8E31DC1EB74247E5B4F7C58D0147ACF4">
    <w:name w:val="8E31DC1EB74247E5B4F7C58D0147ACF4"/>
    <w:rsid w:val="00E55B5F"/>
  </w:style>
  <w:style w:type="paragraph" w:customStyle="1" w:styleId="38957CE6CD4F41BF8838FE41D2D7FDDE">
    <w:name w:val="38957CE6CD4F41BF8838FE41D2D7FDDE"/>
    <w:rsid w:val="00E55B5F"/>
  </w:style>
  <w:style w:type="paragraph" w:customStyle="1" w:styleId="11A3EFADA7C945D488DF6AC1EDEA372A">
    <w:name w:val="11A3EFADA7C945D488DF6AC1EDEA372A"/>
    <w:rsid w:val="00E55B5F"/>
  </w:style>
  <w:style w:type="paragraph" w:customStyle="1" w:styleId="7CAB15DEF9FA440689F8124577D2068D">
    <w:name w:val="7CAB15DEF9FA440689F8124577D2068D"/>
    <w:rsid w:val="00E55B5F"/>
  </w:style>
  <w:style w:type="paragraph" w:customStyle="1" w:styleId="1FA5D2452C3043F3B843DB8B11EFF2AB">
    <w:name w:val="1FA5D2452C3043F3B843DB8B11EFF2AB"/>
    <w:rsid w:val="00E55B5F"/>
  </w:style>
  <w:style w:type="paragraph" w:customStyle="1" w:styleId="8CF4703095D24183977EB321D08FED28">
    <w:name w:val="8CF4703095D24183977EB321D08FED28"/>
    <w:rsid w:val="00E55B5F"/>
  </w:style>
  <w:style w:type="paragraph" w:customStyle="1" w:styleId="C224EAE59BBE45CA8485935DD2F13072">
    <w:name w:val="C224EAE59BBE45CA8485935DD2F13072"/>
    <w:rsid w:val="00E55B5F"/>
  </w:style>
  <w:style w:type="paragraph" w:customStyle="1" w:styleId="E68371C4AD75498EA8FBA96B6D603320">
    <w:name w:val="E68371C4AD75498EA8FBA96B6D603320"/>
    <w:rsid w:val="00E55B5F"/>
  </w:style>
  <w:style w:type="paragraph" w:customStyle="1" w:styleId="F416870E0A404728B124920E5AF038C1">
    <w:name w:val="F416870E0A404728B124920E5AF038C1"/>
    <w:rsid w:val="00E55B5F"/>
  </w:style>
  <w:style w:type="paragraph" w:customStyle="1" w:styleId="F027BD9EA5B948E183FF9BDE6CBDF30D">
    <w:name w:val="F027BD9EA5B948E183FF9BDE6CBDF30D"/>
    <w:rsid w:val="00E55B5F"/>
  </w:style>
  <w:style w:type="paragraph" w:customStyle="1" w:styleId="5800FCA9A0FA41569DB5AB5DDD251C77">
    <w:name w:val="5800FCA9A0FA41569DB5AB5DDD251C77"/>
    <w:rsid w:val="00E55B5F"/>
  </w:style>
  <w:style w:type="paragraph" w:customStyle="1" w:styleId="DAB9B5E89A6D473FBB5B95522FE9083C">
    <w:name w:val="DAB9B5E89A6D473FBB5B95522FE9083C"/>
    <w:rsid w:val="00E55B5F"/>
  </w:style>
  <w:style w:type="paragraph" w:customStyle="1" w:styleId="0402C1284B17483AB7301AD113AD705C">
    <w:name w:val="0402C1284B17483AB7301AD113AD705C"/>
    <w:rsid w:val="00E55B5F"/>
  </w:style>
  <w:style w:type="paragraph" w:customStyle="1" w:styleId="6C9675809F8E4BDB9C33C9E556CA15CF">
    <w:name w:val="6C9675809F8E4BDB9C33C9E556CA15CF"/>
    <w:rsid w:val="00E55B5F"/>
  </w:style>
  <w:style w:type="paragraph" w:customStyle="1" w:styleId="C81A90D0E41248C0BC015CACC5AF5D9B">
    <w:name w:val="C81A90D0E41248C0BC015CACC5AF5D9B"/>
    <w:rsid w:val="00E55B5F"/>
  </w:style>
  <w:style w:type="paragraph" w:customStyle="1" w:styleId="EDB64C2A9AA44BCF8019D35B3B50B800">
    <w:name w:val="EDB64C2A9AA44BCF8019D35B3B50B800"/>
    <w:rsid w:val="00E55B5F"/>
  </w:style>
  <w:style w:type="paragraph" w:customStyle="1" w:styleId="97353377F9644871BCB315E545A734F1">
    <w:name w:val="97353377F9644871BCB315E545A734F1"/>
    <w:rsid w:val="00E55B5F"/>
  </w:style>
  <w:style w:type="paragraph" w:customStyle="1" w:styleId="FE013DEEBD0A40F2833C7F1248187615">
    <w:name w:val="FE013DEEBD0A40F2833C7F1248187615"/>
    <w:rsid w:val="00E55B5F"/>
  </w:style>
  <w:style w:type="paragraph" w:customStyle="1" w:styleId="74DBCE9CC8604360959328A5CA27A699">
    <w:name w:val="74DBCE9CC8604360959328A5CA27A699"/>
    <w:rsid w:val="00E55B5F"/>
  </w:style>
  <w:style w:type="paragraph" w:customStyle="1" w:styleId="A96ADF6150F249F4B5FFA057602B5391">
    <w:name w:val="A96ADF6150F249F4B5FFA057602B5391"/>
    <w:rsid w:val="00E55B5F"/>
  </w:style>
  <w:style w:type="paragraph" w:customStyle="1" w:styleId="26ABA4C0092642F2AAC9DBDAE5AB9D79">
    <w:name w:val="26ABA4C0092642F2AAC9DBDAE5AB9D79"/>
    <w:rsid w:val="00E55B5F"/>
  </w:style>
  <w:style w:type="paragraph" w:customStyle="1" w:styleId="0551E15405404F69AB5B6E68241FF025">
    <w:name w:val="0551E15405404F69AB5B6E68241FF025"/>
    <w:rsid w:val="00E55B5F"/>
  </w:style>
  <w:style w:type="paragraph" w:customStyle="1" w:styleId="58791686E38A4E5C9E23D2791440CF6F">
    <w:name w:val="58791686E38A4E5C9E23D2791440CF6F"/>
    <w:rsid w:val="00E55B5F"/>
  </w:style>
  <w:style w:type="paragraph" w:customStyle="1" w:styleId="A397A53153664CABA76F61B92C7EFBD2">
    <w:name w:val="A397A53153664CABA76F61B92C7EFBD2"/>
    <w:rsid w:val="00E55B5F"/>
  </w:style>
  <w:style w:type="paragraph" w:customStyle="1" w:styleId="0C88A23791FB4F9F8082C84753113602">
    <w:name w:val="0C88A23791FB4F9F8082C84753113602"/>
    <w:rsid w:val="00E55B5F"/>
  </w:style>
  <w:style w:type="paragraph" w:customStyle="1" w:styleId="BB330EF7FC8F4CBC9555E963BB35A8DD">
    <w:name w:val="BB330EF7FC8F4CBC9555E963BB35A8DD"/>
    <w:rsid w:val="00E55B5F"/>
  </w:style>
  <w:style w:type="paragraph" w:customStyle="1" w:styleId="C0232B3C3A0843A1A054C549DE01B618">
    <w:name w:val="C0232B3C3A0843A1A054C549DE01B618"/>
    <w:rsid w:val="00E55B5F"/>
  </w:style>
  <w:style w:type="paragraph" w:customStyle="1" w:styleId="ED080593F7FF4DAF8582532ED096250E">
    <w:name w:val="ED080593F7FF4DAF8582532ED096250E"/>
    <w:rsid w:val="00E55B5F"/>
  </w:style>
  <w:style w:type="paragraph" w:customStyle="1" w:styleId="9D258F8A3A0E4571977B4AA73FBDE836">
    <w:name w:val="9D258F8A3A0E4571977B4AA73FBDE836"/>
    <w:rsid w:val="00E55B5F"/>
  </w:style>
  <w:style w:type="paragraph" w:customStyle="1" w:styleId="9C7051C211AC453B897DE165BF9A001A">
    <w:name w:val="9C7051C211AC453B897DE165BF9A001A"/>
    <w:rsid w:val="00E55B5F"/>
  </w:style>
  <w:style w:type="paragraph" w:customStyle="1" w:styleId="19B28CC8689F4EB3A3AE196CD028F2BC">
    <w:name w:val="19B28CC8689F4EB3A3AE196CD028F2BC"/>
    <w:rsid w:val="00E55B5F"/>
  </w:style>
  <w:style w:type="paragraph" w:customStyle="1" w:styleId="C0A2FBADA3EE4884BE1169911F165818">
    <w:name w:val="C0A2FBADA3EE4884BE1169911F165818"/>
    <w:rsid w:val="00E55B5F"/>
  </w:style>
  <w:style w:type="paragraph" w:customStyle="1" w:styleId="85E0A9C82D3443D5BD58D1582A7F6910">
    <w:name w:val="85E0A9C82D3443D5BD58D1582A7F6910"/>
    <w:rsid w:val="00E55B5F"/>
  </w:style>
  <w:style w:type="paragraph" w:customStyle="1" w:styleId="B00789F4020E46C7B0E4AA8FDD56E30E">
    <w:name w:val="B00789F4020E46C7B0E4AA8FDD56E30E"/>
    <w:rsid w:val="00E55B5F"/>
  </w:style>
  <w:style w:type="paragraph" w:customStyle="1" w:styleId="5AC3BC240E544B39861BDA868FA0FB5F">
    <w:name w:val="5AC3BC240E544B39861BDA868FA0FB5F"/>
    <w:rsid w:val="00E55B5F"/>
  </w:style>
  <w:style w:type="paragraph" w:customStyle="1" w:styleId="60C08ECBCC2B48CA9AAD8470F55AE9BA">
    <w:name w:val="60C08ECBCC2B48CA9AAD8470F55AE9BA"/>
    <w:rsid w:val="00E55B5F"/>
  </w:style>
  <w:style w:type="paragraph" w:customStyle="1" w:styleId="21C30FC2CF9741DB8905CEBF7804A0D4">
    <w:name w:val="21C30FC2CF9741DB8905CEBF7804A0D4"/>
    <w:rsid w:val="00E55B5F"/>
  </w:style>
  <w:style w:type="paragraph" w:customStyle="1" w:styleId="287C3624E9954ECDA25079354D1C7DF1">
    <w:name w:val="287C3624E9954ECDA25079354D1C7DF1"/>
    <w:rsid w:val="00E55B5F"/>
  </w:style>
  <w:style w:type="paragraph" w:customStyle="1" w:styleId="5BC5D4005B804580A37FA5FD23A3C02D">
    <w:name w:val="5BC5D4005B804580A37FA5FD23A3C02D"/>
    <w:rsid w:val="00E55B5F"/>
  </w:style>
  <w:style w:type="paragraph" w:customStyle="1" w:styleId="D23255717281456287825B6A12D01296">
    <w:name w:val="D23255717281456287825B6A12D01296"/>
    <w:rsid w:val="00E55B5F"/>
  </w:style>
  <w:style w:type="paragraph" w:customStyle="1" w:styleId="F1D2C7DCA00D48ECA0626A1C242764FF">
    <w:name w:val="F1D2C7DCA00D48ECA0626A1C242764FF"/>
    <w:rsid w:val="00E55B5F"/>
  </w:style>
  <w:style w:type="paragraph" w:customStyle="1" w:styleId="ACFB6052EBF642BF901C2B995E26505D">
    <w:name w:val="ACFB6052EBF642BF901C2B995E26505D"/>
    <w:rsid w:val="00E55B5F"/>
  </w:style>
  <w:style w:type="paragraph" w:customStyle="1" w:styleId="4AE5D657D60F4E4B86FB2D56B6B0933F">
    <w:name w:val="4AE5D657D60F4E4B86FB2D56B6B0933F"/>
    <w:rsid w:val="00E55B5F"/>
  </w:style>
  <w:style w:type="paragraph" w:customStyle="1" w:styleId="98BFEDCD7520446B8FB422F18A2162A7">
    <w:name w:val="98BFEDCD7520446B8FB422F18A2162A7"/>
    <w:rsid w:val="00E55B5F"/>
  </w:style>
  <w:style w:type="paragraph" w:customStyle="1" w:styleId="2FE19ABE53014261B0624EEBE3D89D14">
    <w:name w:val="2FE19ABE53014261B0624EEBE3D89D14"/>
    <w:rsid w:val="00E55B5F"/>
  </w:style>
  <w:style w:type="paragraph" w:customStyle="1" w:styleId="DF2CD38D70134BE3B7A79558ECF3B1AA">
    <w:name w:val="DF2CD38D70134BE3B7A79558ECF3B1AA"/>
    <w:rsid w:val="00E55B5F"/>
  </w:style>
  <w:style w:type="paragraph" w:customStyle="1" w:styleId="2ADE51830086474B8AC0B17155666431">
    <w:name w:val="2ADE51830086474B8AC0B17155666431"/>
    <w:rsid w:val="00E55B5F"/>
  </w:style>
  <w:style w:type="paragraph" w:customStyle="1" w:styleId="8029866EB106414AAEE981FFC946C52C">
    <w:name w:val="8029866EB106414AAEE981FFC946C52C"/>
    <w:rsid w:val="00E55B5F"/>
  </w:style>
  <w:style w:type="paragraph" w:customStyle="1" w:styleId="F5A401A967454A80BC4C1E7C0CF2CBDC">
    <w:name w:val="F5A401A967454A80BC4C1E7C0CF2CBDC"/>
    <w:rsid w:val="00E55B5F"/>
  </w:style>
  <w:style w:type="paragraph" w:customStyle="1" w:styleId="45BCFF1064E74941BA4D8ECF79CB961E">
    <w:name w:val="45BCFF1064E74941BA4D8ECF79CB961E"/>
    <w:rsid w:val="00E55B5F"/>
  </w:style>
  <w:style w:type="paragraph" w:customStyle="1" w:styleId="8003BD1475F340EF9E9144B64250C71D">
    <w:name w:val="8003BD1475F340EF9E9144B64250C71D"/>
    <w:rsid w:val="00E55B5F"/>
  </w:style>
  <w:style w:type="paragraph" w:customStyle="1" w:styleId="E72925556764416DA8D6E092D6B70FCE">
    <w:name w:val="E72925556764416DA8D6E092D6B70FCE"/>
    <w:rsid w:val="00E55B5F"/>
  </w:style>
  <w:style w:type="paragraph" w:customStyle="1" w:styleId="ED1569DDFBE54E72BD2FFB16E21476C4">
    <w:name w:val="ED1569DDFBE54E72BD2FFB16E21476C4"/>
    <w:rsid w:val="00E55B5F"/>
  </w:style>
  <w:style w:type="paragraph" w:customStyle="1" w:styleId="3332AD7D279C4215BA13B70759013B94">
    <w:name w:val="3332AD7D279C4215BA13B70759013B94"/>
    <w:rsid w:val="00E55B5F"/>
  </w:style>
  <w:style w:type="paragraph" w:customStyle="1" w:styleId="9EABA79943354C9BAB96400F75CDA9D4">
    <w:name w:val="9EABA79943354C9BAB96400F75CDA9D4"/>
    <w:rsid w:val="00E55B5F"/>
  </w:style>
  <w:style w:type="paragraph" w:customStyle="1" w:styleId="83662AB0B85A49EDBE03460F99CA7BF6">
    <w:name w:val="83662AB0B85A49EDBE03460F99CA7BF6"/>
    <w:rsid w:val="00E55B5F"/>
  </w:style>
  <w:style w:type="paragraph" w:customStyle="1" w:styleId="718794DD87934379A7F8B7C88EC2B4D1">
    <w:name w:val="718794DD87934379A7F8B7C88EC2B4D1"/>
    <w:rsid w:val="00E55B5F"/>
  </w:style>
  <w:style w:type="paragraph" w:customStyle="1" w:styleId="0F6388B5A8B7459E9DD1159C32C30D7A">
    <w:name w:val="0F6388B5A8B7459E9DD1159C32C30D7A"/>
    <w:rsid w:val="00E55B5F"/>
  </w:style>
  <w:style w:type="paragraph" w:customStyle="1" w:styleId="2B02B39C140D4645B2AB659962EEDB6C">
    <w:name w:val="2B02B39C140D4645B2AB659962EEDB6C"/>
    <w:rsid w:val="00E55B5F"/>
  </w:style>
  <w:style w:type="paragraph" w:customStyle="1" w:styleId="CCB317EA59114EA19E117AD86A4EDC71">
    <w:name w:val="CCB317EA59114EA19E117AD86A4EDC71"/>
    <w:rsid w:val="00E55B5F"/>
  </w:style>
  <w:style w:type="paragraph" w:customStyle="1" w:styleId="90E426E240A1486FB95EF419F9DE17B8">
    <w:name w:val="90E426E240A1486FB95EF419F9DE17B8"/>
    <w:rsid w:val="00E55B5F"/>
  </w:style>
  <w:style w:type="paragraph" w:customStyle="1" w:styleId="A39CF8961EA04A49ADE6B0E80A50BC0F">
    <w:name w:val="A39CF8961EA04A49ADE6B0E80A50BC0F"/>
    <w:rsid w:val="00E55B5F"/>
  </w:style>
  <w:style w:type="paragraph" w:customStyle="1" w:styleId="DBED40B698974678BA6425F69F8F91F0">
    <w:name w:val="DBED40B698974678BA6425F69F8F91F0"/>
    <w:rsid w:val="00E55B5F"/>
  </w:style>
  <w:style w:type="paragraph" w:customStyle="1" w:styleId="6C9493914EE84239B9A7CB4686FE3F03">
    <w:name w:val="6C9493914EE84239B9A7CB4686FE3F03"/>
    <w:rsid w:val="00E55B5F"/>
  </w:style>
  <w:style w:type="paragraph" w:customStyle="1" w:styleId="265CF8734195401E9A82FA0A70E224E4">
    <w:name w:val="265CF8734195401E9A82FA0A70E224E4"/>
    <w:rsid w:val="00E55B5F"/>
  </w:style>
  <w:style w:type="paragraph" w:customStyle="1" w:styleId="9090F7872C984B719122459C54D7093B">
    <w:name w:val="9090F7872C984B719122459C54D7093B"/>
    <w:rsid w:val="00E55B5F"/>
  </w:style>
  <w:style w:type="paragraph" w:customStyle="1" w:styleId="97112EA4B92546CD85F614D167A1A379">
    <w:name w:val="97112EA4B92546CD85F614D167A1A379"/>
    <w:rsid w:val="00E55B5F"/>
  </w:style>
  <w:style w:type="paragraph" w:customStyle="1" w:styleId="C5228825ADDB45C68D2849D322EF9C9B">
    <w:name w:val="C5228825ADDB45C68D2849D322EF9C9B"/>
    <w:rsid w:val="00E55B5F"/>
  </w:style>
  <w:style w:type="paragraph" w:customStyle="1" w:styleId="9F79C847AD904ED48DB76ED65F7D0760">
    <w:name w:val="9F79C847AD904ED48DB76ED65F7D0760"/>
    <w:rsid w:val="00E55B5F"/>
  </w:style>
  <w:style w:type="paragraph" w:customStyle="1" w:styleId="B3E6D981AFF5451AB860739347DB5185">
    <w:name w:val="B3E6D981AFF5451AB860739347DB5185"/>
    <w:rsid w:val="00E55B5F"/>
  </w:style>
  <w:style w:type="paragraph" w:customStyle="1" w:styleId="6C79F9FCAA8640E49659B0A6CEE87E6D">
    <w:name w:val="6C79F9FCAA8640E49659B0A6CEE87E6D"/>
    <w:rsid w:val="00E55B5F"/>
  </w:style>
  <w:style w:type="paragraph" w:customStyle="1" w:styleId="A8BAF9E78D2447538007543142F1A036">
    <w:name w:val="A8BAF9E78D2447538007543142F1A036"/>
    <w:rsid w:val="00E55B5F"/>
  </w:style>
  <w:style w:type="paragraph" w:customStyle="1" w:styleId="49A190D2529442D6A3804448848A4C9A">
    <w:name w:val="49A190D2529442D6A3804448848A4C9A"/>
    <w:rsid w:val="00E55B5F"/>
  </w:style>
  <w:style w:type="paragraph" w:customStyle="1" w:styleId="F2042EDD4541496D8599331EB015FABF">
    <w:name w:val="F2042EDD4541496D8599331EB015FABF"/>
    <w:rsid w:val="00E55B5F"/>
  </w:style>
  <w:style w:type="paragraph" w:customStyle="1" w:styleId="F630C3C0630644399EFF23DD045C9F88">
    <w:name w:val="F630C3C0630644399EFF23DD045C9F88"/>
    <w:rsid w:val="00E55B5F"/>
  </w:style>
  <w:style w:type="paragraph" w:customStyle="1" w:styleId="6E6F9D32196E4D7AB9A3DC7538936361">
    <w:name w:val="6E6F9D32196E4D7AB9A3DC7538936361"/>
    <w:rsid w:val="00E55B5F"/>
  </w:style>
  <w:style w:type="paragraph" w:customStyle="1" w:styleId="22D70F2F69DC43509E2AF27ED590075E">
    <w:name w:val="22D70F2F69DC43509E2AF27ED590075E"/>
    <w:rsid w:val="00E55B5F"/>
  </w:style>
  <w:style w:type="paragraph" w:customStyle="1" w:styleId="2B8A4B3784E74FF68D6E06EF4E0E4FC8">
    <w:name w:val="2B8A4B3784E74FF68D6E06EF4E0E4FC8"/>
    <w:rsid w:val="00E55B5F"/>
  </w:style>
  <w:style w:type="paragraph" w:customStyle="1" w:styleId="AD2B347132CD432AB6AF493B3A5D3A93">
    <w:name w:val="AD2B347132CD432AB6AF493B3A5D3A93"/>
    <w:rsid w:val="00E55B5F"/>
  </w:style>
  <w:style w:type="paragraph" w:customStyle="1" w:styleId="C7FCE3AC0B414BADAEBCC13834D5BC8B">
    <w:name w:val="C7FCE3AC0B414BADAEBCC13834D5BC8B"/>
    <w:rsid w:val="00E55B5F"/>
  </w:style>
  <w:style w:type="paragraph" w:customStyle="1" w:styleId="3B8D4CB12CDA4435A311B1B0DBE75E4C">
    <w:name w:val="3B8D4CB12CDA4435A311B1B0DBE75E4C"/>
    <w:rsid w:val="00E55B5F"/>
  </w:style>
  <w:style w:type="paragraph" w:customStyle="1" w:styleId="2462DDDECBF64D32946E3C04C4582BC2">
    <w:name w:val="2462DDDECBF64D32946E3C04C4582BC2"/>
    <w:rsid w:val="00E55B5F"/>
  </w:style>
  <w:style w:type="paragraph" w:customStyle="1" w:styleId="EF9E474D7FAA4E9489F0BFDCA19E48BB">
    <w:name w:val="EF9E474D7FAA4E9489F0BFDCA19E48BB"/>
    <w:rsid w:val="00E55B5F"/>
  </w:style>
  <w:style w:type="paragraph" w:customStyle="1" w:styleId="E922BF3EDA09455AB45AF4E750877BBC">
    <w:name w:val="E922BF3EDA09455AB45AF4E750877BBC"/>
    <w:rsid w:val="00E55B5F"/>
  </w:style>
  <w:style w:type="paragraph" w:customStyle="1" w:styleId="6E7E325DAD2C4634A40B1BDA497CA8B9">
    <w:name w:val="6E7E325DAD2C4634A40B1BDA497CA8B9"/>
    <w:rsid w:val="00E55B5F"/>
  </w:style>
  <w:style w:type="paragraph" w:customStyle="1" w:styleId="94926BD7F9B64CD49B877322E79519CE">
    <w:name w:val="94926BD7F9B64CD49B877322E79519CE"/>
    <w:rsid w:val="00E55B5F"/>
  </w:style>
  <w:style w:type="paragraph" w:customStyle="1" w:styleId="7DA7F57FB06B4BA0A550741B497A078B">
    <w:name w:val="7DA7F57FB06B4BA0A550741B497A078B"/>
    <w:rsid w:val="00E55B5F"/>
  </w:style>
  <w:style w:type="paragraph" w:customStyle="1" w:styleId="9C96DCCE700642B6B14EF7DA7ECE1E48">
    <w:name w:val="9C96DCCE700642B6B14EF7DA7ECE1E48"/>
    <w:rsid w:val="00E55B5F"/>
  </w:style>
  <w:style w:type="paragraph" w:customStyle="1" w:styleId="C52C4D9DA34F4AD08C7F6BB28B195239">
    <w:name w:val="C52C4D9DA34F4AD08C7F6BB28B195239"/>
    <w:rsid w:val="00E55B5F"/>
  </w:style>
  <w:style w:type="paragraph" w:customStyle="1" w:styleId="E4A573DABA9D4F31AACE2B05047031F2">
    <w:name w:val="E4A573DABA9D4F31AACE2B05047031F2"/>
    <w:rsid w:val="00E55B5F"/>
  </w:style>
  <w:style w:type="paragraph" w:customStyle="1" w:styleId="E32B043426404062B1DBD265AFCBCAFD">
    <w:name w:val="E32B043426404062B1DBD265AFCBCAFD"/>
    <w:rsid w:val="00E55B5F"/>
  </w:style>
  <w:style w:type="paragraph" w:customStyle="1" w:styleId="43E4A7AE79D8448B848775F1F01678FC">
    <w:name w:val="43E4A7AE79D8448B848775F1F01678FC"/>
    <w:rsid w:val="00E55B5F"/>
  </w:style>
  <w:style w:type="paragraph" w:customStyle="1" w:styleId="B261FAD77C5B498DB4C7955D2D38CC4C">
    <w:name w:val="B261FAD77C5B498DB4C7955D2D38CC4C"/>
    <w:rsid w:val="00E55B5F"/>
  </w:style>
  <w:style w:type="paragraph" w:customStyle="1" w:styleId="4468856BE335463E8F0B5689CD3DD7AA">
    <w:name w:val="4468856BE335463E8F0B5689CD3DD7AA"/>
    <w:rsid w:val="00E55B5F"/>
  </w:style>
  <w:style w:type="paragraph" w:customStyle="1" w:styleId="68BBB3B370AC44B8ACD5698B7147D596">
    <w:name w:val="68BBB3B370AC44B8ACD5698B7147D596"/>
    <w:rsid w:val="00E55B5F"/>
  </w:style>
  <w:style w:type="paragraph" w:customStyle="1" w:styleId="505AF7C7C1904F97880909C0DD1C52E6">
    <w:name w:val="505AF7C7C1904F97880909C0DD1C52E6"/>
    <w:rsid w:val="00E55B5F"/>
  </w:style>
  <w:style w:type="paragraph" w:customStyle="1" w:styleId="66E7EB03683744E2BAE1F5A2CB7FD65B">
    <w:name w:val="66E7EB03683744E2BAE1F5A2CB7FD65B"/>
    <w:rsid w:val="00E55B5F"/>
  </w:style>
  <w:style w:type="paragraph" w:customStyle="1" w:styleId="12F2F5779D8D4BD1AF11175804820884">
    <w:name w:val="12F2F5779D8D4BD1AF11175804820884"/>
    <w:rsid w:val="00E55B5F"/>
  </w:style>
  <w:style w:type="paragraph" w:customStyle="1" w:styleId="5CE6BF0E2A314A81BDD242E0CA5FA1EF">
    <w:name w:val="5CE6BF0E2A314A81BDD242E0CA5FA1EF"/>
    <w:rsid w:val="00E55B5F"/>
  </w:style>
  <w:style w:type="paragraph" w:customStyle="1" w:styleId="FAF9EFA31BC04449BB8903D452BDEDDD">
    <w:name w:val="FAF9EFA31BC04449BB8903D452BDEDDD"/>
    <w:rsid w:val="00E55B5F"/>
  </w:style>
  <w:style w:type="paragraph" w:customStyle="1" w:styleId="C0898266673F48E18F3D237BB0FDA89E">
    <w:name w:val="C0898266673F48E18F3D237BB0FDA89E"/>
    <w:rsid w:val="00E55B5F"/>
  </w:style>
  <w:style w:type="paragraph" w:customStyle="1" w:styleId="661B77D502CB430DBBAAA98E5B205D50">
    <w:name w:val="661B77D502CB430DBBAAA98E5B205D50"/>
    <w:rsid w:val="00E55B5F"/>
  </w:style>
  <w:style w:type="paragraph" w:customStyle="1" w:styleId="D14184A392F24AC49603BC968138748D">
    <w:name w:val="D14184A392F24AC49603BC968138748D"/>
    <w:rsid w:val="00E55B5F"/>
  </w:style>
  <w:style w:type="paragraph" w:customStyle="1" w:styleId="8BC1B391D32548DC85883BE92FACE8AE">
    <w:name w:val="8BC1B391D32548DC85883BE92FACE8AE"/>
    <w:rsid w:val="00E55B5F"/>
  </w:style>
  <w:style w:type="paragraph" w:customStyle="1" w:styleId="9B0B5A870A8D44CFAA69F9E54EE794D9">
    <w:name w:val="9B0B5A870A8D44CFAA69F9E54EE794D9"/>
    <w:rsid w:val="00E55B5F"/>
  </w:style>
  <w:style w:type="paragraph" w:customStyle="1" w:styleId="046383036A044D79A7FA2D90D318681D">
    <w:name w:val="046383036A044D79A7FA2D90D318681D"/>
    <w:rsid w:val="00E55B5F"/>
  </w:style>
  <w:style w:type="paragraph" w:customStyle="1" w:styleId="36D469FE3C114841AD23FC1F41FBD315">
    <w:name w:val="36D469FE3C114841AD23FC1F41FBD315"/>
    <w:rsid w:val="00E55B5F"/>
  </w:style>
  <w:style w:type="paragraph" w:customStyle="1" w:styleId="F33C075822484251AAC7B3FDD9283571">
    <w:name w:val="F33C075822484251AAC7B3FDD9283571"/>
    <w:rsid w:val="00E55B5F"/>
  </w:style>
  <w:style w:type="paragraph" w:customStyle="1" w:styleId="524FEE1266674CAB984B5613FB60F80F">
    <w:name w:val="524FEE1266674CAB984B5613FB60F80F"/>
    <w:rsid w:val="00E55B5F"/>
  </w:style>
  <w:style w:type="paragraph" w:customStyle="1" w:styleId="81EB6F6DD87740B486EBC0B3805556B5">
    <w:name w:val="81EB6F6DD87740B486EBC0B3805556B5"/>
    <w:rsid w:val="00E55B5F"/>
  </w:style>
  <w:style w:type="paragraph" w:customStyle="1" w:styleId="87A96AD0D78A4AD3A0725F10BC8159A5">
    <w:name w:val="87A96AD0D78A4AD3A0725F10BC8159A5"/>
    <w:rsid w:val="00E55B5F"/>
  </w:style>
  <w:style w:type="paragraph" w:customStyle="1" w:styleId="92151D177B0B4D90BC3FEC7D78838C57">
    <w:name w:val="92151D177B0B4D90BC3FEC7D78838C57"/>
    <w:rsid w:val="00E55B5F"/>
  </w:style>
  <w:style w:type="paragraph" w:customStyle="1" w:styleId="3EAD675418DD465FB9217994BC67EA66">
    <w:name w:val="3EAD675418DD465FB9217994BC67EA66"/>
    <w:rsid w:val="00E55B5F"/>
  </w:style>
  <w:style w:type="paragraph" w:customStyle="1" w:styleId="787A5B68E8024EB2A4CB0B4A0FDEA2CF">
    <w:name w:val="787A5B68E8024EB2A4CB0B4A0FDEA2CF"/>
    <w:rsid w:val="00E55B5F"/>
  </w:style>
  <w:style w:type="paragraph" w:customStyle="1" w:styleId="43DFC401F2BE4F3CB960A2F8141D1844">
    <w:name w:val="43DFC401F2BE4F3CB960A2F8141D1844"/>
    <w:rsid w:val="00E55B5F"/>
  </w:style>
  <w:style w:type="paragraph" w:customStyle="1" w:styleId="C54635909E23495AAEBDA1B61AAC5EB5">
    <w:name w:val="C54635909E23495AAEBDA1B61AAC5EB5"/>
    <w:rsid w:val="00E55B5F"/>
  </w:style>
  <w:style w:type="paragraph" w:customStyle="1" w:styleId="442F8CBFCDBD4CE0BA70FF3EA5081495">
    <w:name w:val="442F8CBFCDBD4CE0BA70FF3EA5081495"/>
    <w:rsid w:val="00E55B5F"/>
  </w:style>
  <w:style w:type="paragraph" w:customStyle="1" w:styleId="ADE9A828AAC74F01839049793875ABB7">
    <w:name w:val="ADE9A828AAC74F01839049793875ABB7"/>
    <w:rsid w:val="00E55B5F"/>
  </w:style>
  <w:style w:type="paragraph" w:customStyle="1" w:styleId="3CAB710EAAD74A209288973A49C64B0F">
    <w:name w:val="3CAB710EAAD74A209288973A49C64B0F"/>
    <w:rsid w:val="00E55B5F"/>
  </w:style>
  <w:style w:type="paragraph" w:customStyle="1" w:styleId="756DE407E3E7404C934F4DBF494B8B08">
    <w:name w:val="756DE407E3E7404C934F4DBF494B8B08"/>
    <w:rsid w:val="00E55B5F"/>
  </w:style>
  <w:style w:type="paragraph" w:customStyle="1" w:styleId="9C94AE45F3654A0891766BF5A38B7B58">
    <w:name w:val="9C94AE45F3654A0891766BF5A38B7B58"/>
    <w:rsid w:val="00E55B5F"/>
  </w:style>
  <w:style w:type="paragraph" w:customStyle="1" w:styleId="5AD773BA25124097A113F7D26BF962F3">
    <w:name w:val="5AD773BA25124097A113F7D26BF962F3"/>
    <w:rsid w:val="00E55B5F"/>
  </w:style>
  <w:style w:type="paragraph" w:customStyle="1" w:styleId="19FE8F1C3E434A00AD3901AC9E0DAD43">
    <w:name w:val="19FE8F1C3E434A00AD3901AC9E0DAD43"/>
    <w:rsid w:val="00E55B5F"/>
  </w:style>
  <w:style w:type="paragraph" w:customStyle="1" w:styleId="83DA9CDFE39D442B86B72A9DE3760462">
    <w:name w:val="83DA9CDFE39D442B86B72A9DE3760462"/>
    <w:rsid w:val="00E55B5F"/>
  </w:style>
  <w:style w:type="paragraph" w:customStyle="1" w:styleId="8C0343079C4E47C18404353817E80273">
    <w:name w:val="8C0343079C4E47C18404353817E80273"/>
    <w:rsid w:val="00E55B5F"/>
  </w:style>
  <w:style w:type="paragraph" w:customStyle="1" w:styleId="7B6B5132823B414592B41C9594891D81">
    <w:name w:val="7B6B5132823B414592B41C9594891D81"/>
    <w:rsid w:val="00E55B5F"/>
  </w:style>
  <w:style w:type="paragraph" w:customStyle="1" w:styleId="DBFF4CDA5CFB4F13BCBBDA9BC59E37B6">
    <w:name w:val="DBFF4CDA5CFB4F13BCBBDA9BC59E37B6"/>
    <w:rsid w:val="00E55B5F"/>
  </w:style>
  <w:style w:type="paragraph" w:customStyle="1" w:styleId="8173A2DC1B6C4A8793EEAEF0BABB8C4A">
    <w:name w:val="8173A2DC1B6C4A8793EEAEF0BABB8C4A"/>
    <w:rsid w:val="00E55B5F"/>
  </w:style>
  <w:style w:type="paragraph" w:customStyle="1" w:styleId="D301A3B8F9974D0BBAA3629DFC7A48D5">
    <w:name w:val="D301A3B8F9974D0BBAA3629DFC7A48D5"/>
    <w:rsid w:val="00E55B5F"/>
  </w:style>
  <w:style w:type="paragraph" w:customStyle="1" w:styleId="6F183C4172B144068150B2029132ABEB">
    <w:name w:val="6F183C4172B144068150B2029132ABEB"/>
    <w:rsid w:val="00E55B5F"/>
  </w:style>
  <w:style w:type="paragraph" w:customStyle="1" w:styleId="A4F5C6E75C9E411D99D9F6E1145FFCA7">
    <w:name w:val="A4F5C6E75C9E411D99D9F6E1145FFCA7"/>
    <w:rsid w:val="00E55B5F"/>
  </w:style>
  <w:style w:type="paragraph" w:customStyle="1" w:styleId="39221713065C4F90948194CFC162DEC9">
    <w:name w:val="39221713065C4F90948194CFC162DEC9"/>
    <w:rsid w:val="00E55B5F"/>
  </w:style>
  <w:style w:type="paragraph" w:customStyle="1" w:styleId="BCADAEE9C3B14C1CACCB08096F4D0A3F">
    <w:name w:val="BCADAEE9C3B14C1CACCB08096F4D0A3F"/>
    <w:rsid w:val="00E55B5F"/>
  </w:style>
  <w:style w:type="paragraph" w:customStyle="1" w:styleId="C2D5D3C9AB1A4589BE3FFA61453C8CD3">
    <w:name w:val="C2D5D3C9AB1A4589BE3FFA61453C8CD3"/>
    <w:rsid w:val="00E55B5F"/>
  </w:style>
  <w:style w:type="paragraph" w:customStyle="1" w:styleId="8B2829767E054388A7A5E39139E781D0">
    <w:name w:val="8B2829767E054388A7A5E39139E781D0"/>
    <w:rsid w:val="00E55B5F"/>
  </w:style>
  <w:style w:type="paragraph" w:customStyle="1" w:styleId="DDAE9FD33749402CBF80C5AF7049EA18">
    <w:name w:val="DDAE9FD33749402CBF80C5AF7049EA18"/>
    <w:rsid w:val="00E55B5F"/>
  </w:style>
  <w:style w:type="paragraph" w:customStyle="1" w:styleId="A86DFC1BD5BA4098989FD67309FDBCCD">
    <w:name w:val="A86DFC1BD5BA4098989FD67309FDBCCD"/>
    <w:rsid w:val="00E55B5F"/>
  </w:style>
  <w:style w:type="paragraph" w:customStyle="1" w:styleId="14433AE44E034BF8813C0BCFF79595D3">
    <w:name w:val="14433AE44E034BF8813C0BCFF79595D3"/>
    <w:rsid w:val="00E55B5F"/>
  </w:style>
  <w:style w:type="paragraph" w:customStyle="1" w:styleId="1EF074175C264568BDE9498C010BE82B">
    <w:name w:val="1EF074175C264568BDE9498C010BE82B"/>
    <w:rsid w:val="00E55B5F"/>
  </w:style>
  <w:style w:type="paragraph" w:customStyle="1" w:styleId="C05234811DE74CB3AD31F4A9545FBCF7">
    <w:name w:val="C05234811DE74CB3AD31F4A9545FBCF7"/>
    <w:rsid w:val="00E55B5F"/>
  </w:style>
  <w:style w:type="paragraph" w:customStyle="1" w:styleId="38D4B47F0E104470ADD20B76673C4BEC">
    <w:name w:val="38D4B47F0E104470ADD20B76673C4BEC"/>
    <w:rsid w:val="00E55B5F"/>
  </w:style>
  <w:style w:type="paragraph" w:customStyle="1" w:styleId="E3DBFE72359A49FB8C35920AB2AC8681">
    <w:name w:val="E3DBFE72359A49FB8C35920AB2AC8681"/>
    <w:rsid w:val="00E55B5F"/>
  </w:style>
  <w:style w:type="paragraph" w:customStyle="1" w:styleId="3756E993C9AF4662988802C26343AB25">
    <w:name w:val="3756E993C9AF4662988802C26343AB25"/>
    <w:rsid w:val="00E55B5F"/>
  </w:style>
  <w:style w:type="paragraph" w:customStyle="1" w:styleId="1BBEEB41B70D4DB0ADCAFD11B786B62D">
    <w:name w:val="1BBEEB41B70D4DB0ADCAFD11B786B62D"/>
    <w:rsid w:val="00E55B5F"/>
  </w:style>
  <w:style w:type="paragraph" w:customStyle="1" w:styleId="EE8086E730B24DCBA0C5E3998B284975">
    <w:name w:val="EE8086E730B24DCBA0C5E3998B284975"/>
    <w:rsid w:val="00E55B5F"/>
  </w:style>
  <w:style w:type="paragraph" w:customStyle="1" w:styleId="5ABF020343DC40AAA7FA98ED06399455">
    <w:name w:val="5ABF020343DC40AAA7FA98ED06399455"/>
    <w:rsid w:val="00E55B5F"/>
  </w:style>
  <w:style w:type="paragraph" w:customStyle="1" w:styleId="5F62272BFE8F483FA552C74B2F6F5D23">
    <w:name w:val="5F62272BFE8F483FA552C74B2F6F5D23"/>
    <w:rsid w:val="00E55B5F"/>
  </w:style>
  <w:style w:type="paragraph" w:customStyle="1" w:styleId="B97B04CA9F354E5F8CBBF279B87620C8">
    <w:name w:val="B97B04CA9F354E5F8CBBF279B87620C8"/>
    <w:rsid w:val="00E55B5F"/>
  </w:style>
  <w:style w:type="paragraph" w:customStyle="1" w:styleId="010487F33CB34091A8ACB7D8D041EAE3">
    <w:name w:val="010487F33CB34091A8ACB7D8D041EAE3"/>
    <w:rsid w:val="00E55B5F"/>
  </w:style>
  <w:style w:type="paragraph" w:customStyle="1" w:styleId="79110DEB724544A1961D9B5186287A9F">
    <w:name w:val="79110DEB724544A1961D9B5186287A9F"/>
    <w:rsid w:val="00E55B5F"/>
  </w:style>
  <w:style w:type="paragraph" w:customStyle="1" w:styleId="8230BB31D340437796E84588A85A1252">
    <w:name w:val="8230BB31D340437796E84588A85A1252"/>
    <w:rsid w:val="00E55B5F"/>
  </w:style>
  <w:style w:type="paragraph" w:customStyle="1" w:styleId="DAD17CBDD4364D38B159475268CBAD3A">
    <w:name w:val="DAD17CBDD4364D38B159475268CBAD3A"/>
    <w:rsid w:val="00E55B5F"/>
  </w:style>
  <w:style w:type="paragraph" w:customStyle="1" w:styleId="B3B72A98CDCD46AAABFB4CBC1EFE94C2">
    <w:name w:val="B3B72A98CDCD46AAABFB4CBC1EFE94C2"/>
    <w:rsid w:val="00E55B5F"/>
  </w:style>
  <w:style w:type="paragraph" w:customStyle="1" w:styleId="0862D63098D0429D9A5D0E03C780AFC4">
    <w:name w:val="0862D63098D0429D9A5D0E03C780AFC4"/>
    <w:rsid w:val="00E55B5F"/>
  </w:style>
  <w:style w:type="paragraph" w:customStyle="1" w:styleId="AA3402308B0D4396B0498255D2362AD3">
    <w:name w:val="AA3402308B0D4396B0498255D2362AD3"/>
    <w:rsid w:val="00E55B5F"/>
  </w:style>
  <w:style w:type="paragraph" w:customStyle="1" w:styleId="DB8E83F005124F17A7E507E03BEDDBB5">
    <w:name w:val="DB8E83F005124F17A7E507E03BEDDBB5"/>
    <w:rsid w:val="00E55B5F"/>
  </w:style>
  <w:style w:type="paragraph" w:customStyle="1" w:styleId="D2A6D05331E74DCEB1E4718FFE226AE8">
    <w:name w:val="D2A6D05331E74DCEB1E4718FFE226AE8"/>
    <w:rsid w:val="00E55B5F"/>
  </w:style>
  <w:style w:type="paragraph" w:customStyle="1" w:styleId="2564CE69CB0D438C8C47A35BA2F86734">
    <w:name w:val="2564CE69CB0D438C8C47A35BA2F86734"/>
    <w:rsid w:val="00E55B5F"/>
  </w:style>
  <w:style w:type="paragraph" w:customStyle="1" w:styleId="2C6948A239FE481D900525A212F3DF34">
    <w:name w:val="2C6948A239FE481D900525A212F3DF34"/>
    <w:rsid w:val="00E55B5F"/>
  </w:style>
  <w:style w:type="paragraph" w:customStyle="1" w:styleId="EA928EBF9ACA46688FD16BDC27DE3B2D">
    <w:name w:val="EA928EBF9ACA46688FD16BDC27DE3B2D"/>
    <w:rsid w:val="00E55B5F"/>
  </w:style>
  <w:style w:type="paragraph" w:customStyle="1" w:styleId="F40E56E07B80476DBB8DF16A41A6B534">
    <w:name w:val="F40E56E07B80476DBB8DF16A41A6B534"/>
    <w:rsid w:val="00E55B5F"/>
  </w:style>
  <w:style w:type="paragraph" w:customStyle="1" w:styleId="0EE88F5CCB954EF2A765E27594EC7D4C">
    <w:name w:val="0EE88F5CCB954EF2A765E27594EC7D4C"/>
    <w:rsid w:val="00E55B5F"/>
  </w:style>
  <w:style w:type="paragraph" w:customStyle="1" w:styleId="17CC07BB8A104AD5ABD20AB400B4BDAB">
    <w:name w:val="17CC07BB8A104AD5ABD20AB400B4BDAB"/>
    <w:rsid w:val="00E55B5F"/>
  </w:style>
  <w:style w:type="paragraph" w:customStyle="1" w:styleId="47BC4F4A03B949568800AD6D4AA9FB75">
    <w:name w:val="47BC4F4A03B949568800AD6D4AA9FB75"/>
    <w:rsid w:val="00E55B5F"/>
  </w:style>
  <w:style w:type="paragraph" w:customStyle="1" w:styleId="DE0337CCA2A846F888BCA25336CDC8F2">
    <w:name w:val="DE0337CCA2A846F888BCA25336CDC8F2"/>
    <w:rsid w:val="00E55B5F"/>
  </w:style>
  <w:style w:type="paragraph" w:customStyle="1" w:styleId="1839590142D048BD8A1A1B7280BC7F86">
    <w:name w:val="1839590142D048BD8A1A1B7280BC7F86"/>
    <w:rsid w:val="00E55B5F"/>
  </w:style>
  <w:style w:type="paragraph" w:customStyle="1" w:styleId="26DA4A1FBDDE42E6ACFB2B6F2E9E003F">
    <w:name w:val="26DA4A1FBDDE42E6ACFB2B6F2E9E003F"/>
    <w:rsid w:val="00E55B5F"/>
  </w:style>
  <w:style w:type="paragraph" w:customStyle="1" w:styleId="DBE01CC5F89F49F2A9F1CA2BA4B34C98">
    <w:name w:val="DBE01CC5F89F49F2A9F1CA2BA4B34C98"/>
    <w:rsid w:val="00E55B5F"/>
  </w:style>
  <w:style w:type="paragraph" w:customStyle="1" w:styleId="42A23106523A47F4B1FD501E4838C0E5">
    <w:name w:val="42A23106523A47F4B1FD501E4838C0E5"/>
    <w:rsid w:val="00E55B5F"/>
  </w:style>
  <w:style w:type="paragraph" w:customStyle="1" w:styleId="4D9C8663C8F74DA6A1B923543D2F39D0">
    <w:name w:val="4D9C8663C8F74DA6A1B923543D2F39D0"/>
    <w:rsid w:val="00E55B5F"/>
  </w:style>
  <w:style w:type="paragraph" w:customStyle="1" w:styleId="49749F1BECD2412AA47884C8488F9543">
    <w:name w:val="49749F1BECD2412AA47884C8488F9543"/>
    <w:rsid w:val="00E55B5F"/>
  </w:style>
  <w:style w:type="paragraph" w:customStyle="1" w:styleId="C45A4549259846FAA133B3764F36C5F5">
    <w:name w:val="C45A4549259846FAA133B3764F36C5F5"/>
    <w:rsid w:val="00E55B5F"/>
  </w:style>
  <w:style w:type="paragraph" w:customStyle="1" w:styleId="7A049DEC55804C9D9AB805CE1DC7C681">
    <w:name w:val="7A049DEC55804C9D9AB805CE1DC7C681"/>
    <w:rsid w:val="00E55B5F"/>
  </w:style>
  <w:style w:type="paragraph" w:customStyle="1" w:styleId="0AF04F0720B24D2AAF589E29B31D4FC3">
    <w:name w:val="0AF04F0720B24D2AAF589E29B31D4FC3"/>
    <w:rsid w:val="00E55B5F"/>
  </w:style>
  <w:style w:type="paragraph" w:customStyle="1" w:styleId="1667B7B8999C4279BA4E12D0A5593125">
    <w:name w:val="1667B7B8999C4279BA4E12D0A5593125"/>
    <w:rsid w:val="00E55B5F"/>
  </w:style>
  <w:style w:type="paragraph" w:customStyle="1" w:styleId="22DF961053F84928A0B696361506136D">
    <w:name w:val="22DF961053F84928A0B696361506136D"/>
    <w:rsid w:val="00E55B5F"/>
  </w:style>
  <w:style w:type="paragraph" w:customStyle="1" w:styleId="3FE341F2F5434EBAB36948DC307EE93E">
    <w:name w:val="3FE341F2F5434EBAB36948DC307EE93E"/>
    <w:rsid w:val="00E55B5F"/>
  </w:style>
  <w:style w:type="paragraph" w:customStyle="1" w:styleId="1598A879B86E44C8AAF6C4FF3624F7B7">
    <w:name w:val="1598A879B86E44C8AAF6C4FF3624F7B7"/>
    <w:rsid w:val="00E55B5F"/>
  </w:style>
  <w:style w:type="paragraph" w:customStyle="1" w:styleId="3F07CD96303146F1AE9F72E5816C8590">
    <w:name w:val="3F07CD96303146F1AE9F72E5816C8590"/>
    <w:rsid w:val="00E55B5F"/>
  </w:style>
  <w:style w:type="paragraph" w:customStyle="1" w:styleId="00082D10C7004376A3E60492442B8224">
    <w:name w:val="00082D10C7004376A3E60492442B8224"/>
    <w:rsid w:val="00E55B5F"/>
  </w:style>
  <w:style w:type="paragraph" w:customStyle="1" w:styleId="7868F80F81CB427F80125463CAA6D233">
    <w:name w:val="7868F80F81CB427F80125463CAA6D233"/>
    <w:rsid w:val="00E55B5F"/>
  </w:style>
  <w:style w:type="paragraph" w:customStyle="1" w:styleId="E28F921347054D9B801D01949691EA83">
    <w:name w:val="E28F921347054D9B801D01949691EA83"/>
    <w:rsid w:val="00E55B5F"/>
  </w:style>
  <w:style w:type="paragraph" w:customStyle="1" w:styleId="27AC8F3D30FF47B5812A63D85B7E1D55">
    <w:name w:val="27AC8F3D30FF47B5812A63D85B7E1D55"/>
    <w:rsid w:val="00E55B5F"/>
  </w:style>
  <w:style w:type="paragraph" w:customStyle="1" w:styleId="997D61431342414C9BEC6CCE5E30D544">
    <w:name w:val="997D61431342414C9BEC6CCE5E30D544"/>
    <w:rsid w:val="00E55B5F"/>
  </w:style>
  <w:style w:type="paragraph" w:customStyle="1" w:styleId="A84F2071DF874DF29AC759F655AD1C09">
    <w:name w:val="A84F2071DF874DF29AC759F655AD1C09"/>
    <w:rsid w:val="00E55B5F"/>
  </w:style>
  <w:style w:type="paragraph" w:customStyle="1" w:styleId="6CD2F227EF284DB7AF3E6AF06B03978B">
    <w:name w:val="6CD2F227EF284DB7AF3E6AF06B03978B"/>
    <w:rsid w:val="00E55B5F"/>
  </w:style>
  <w:style w:type="paragraph" w:customStyle="1" w:styleId="714EF2A4CEF641E3B935A4E6806CFC47">
    <w:name w:val="714EF2A4CEF641E3B935A4E6806CFC47"/>
    <w:rsid w:val="00E55B5F"/>
  </w:style>
  <w:style w:type="paragraph" w:customStyle="1" w:styleId="9676FC66355344F9BF3CD75BB1727D1A">
    <w:name w:val="9676FC66355344F9BF3CD75BB1727D1A"/>
    <w:rsid w:val="00E55B5F"/>
  </w:style>
  <w:style w:type="paragraph" w:customStyle="1" w:styleId="5585C01DFDDA457AAA85C07F6D661DBC">
    <w:name w:val="5585C01DFDDA457AAA85C07F6D661DBC"/>
    <w:rsid w:val="00E55B5F"/>
  </w:style>
  <w:style w:type="paragraph" w:customStyle="1" w:styleId="E7DF05CE0DD24F809A12F7E7E4E7A1BC">
    <w:name w:val="E7DF05CE0DD24F809A12F7E7E4E7A1BC"/>
    <w:rsid w:val="00E55B5F"/>
  </w:style>
  <w:style w:type="paragraph" w:customStyle="1" w:styleId="922878E494DF45ECBFF48AA134E94C38">
    <w:name w:val="922878E494DF45ECBFF48AA134E94C38"/>
    <w:rsid w:val="00E55B5F"/>
  </w:style>
  <w:style w:type="paragraph" w:customStyle="1" w:styleId="39B025E88F7B4DAB83CD4C9027539F8E">
    <w:name w:val="39B025E88F7B4DAB83CD4C9027539F8E"/>
    <w:rsid w:val="00E55B5F"/>
  </w:style>
  <w:style w:type="paragraph" w:customStyle="1" w:styleId="591ADD73D98043BD96BBC83688A1221F">
    <w:name w:val="591ADD73D98043BD96BBC83688A1221F"/>
    <w:rsid w:val="00E55B5F"/>
  </w:style>
  <w:style w:type="paragraph" w:customStyle="1" w:styleId="3D8DE1951C954DA9BE6363CC69F7DCF7">
    <w:name w:val="3D8DE1951C954DA9BE6363CC69F7DCF7"/>
    <w:rsid w:val="00E55B5F"/>
  </w:style>
  <w:style w:type="paragraph" w:customStyle="1" w:styleId="F6E98478479C4AA09E5BB9DFE094D27C">
    <w:name w:val="F6E98478479C4AA09E5BB9DFE094D27C"/>
    <w:rsid w:val="00E55B5F"/>
  </w:style>
  <w:style w:type="paragraph" w:customStyle="1" w:styleId="F0D6673F06284596BBDACEE52F9668C1">
    <w:name w:val="F0D6673F06284596BBDACEE52F9668C1"/>
    <w:rsid w:val="00E55B5F"/>
  </w:style>
  <w:style w:type="paragraph" w:customStyle="1" w:styleId="17C246495F2F4C64B6A399070F4A2A15">
    <w:name w:val="17C246495F2F4C64B6A399070F4A2A15"/>
    <w:rsid w:val="00E55B5F"/>
  </w:style>
  <w:style w:type="paragraph" w:customStyle="1" w:styleId="1EBBE40B57694FBA92926F4205665AA3">
    <w:name w:val="1EBBE40B57694FBA92926F4205665AA3"/>
    <w:rsid w:val="00E55B5F"/>
  </w:style>
  <w:style w:type="paragraph" w:customStyle="1" w:styleId="2A122AB761FC4CB5A7947BA1DD1A6AC0">
    <w:name w:val="2A122AB761FC4CB5A7947BA1DD1A6AC0"/>
    <w:rsid w:val="00E55B5F"/>
  </w:style>
  <w:style w:type="paragraph" w:customStyle="1" w:styleId="94B7334D76A24F4DB7E3C6C7E48D059A">
    <w:name w:val="94B7334D76A24F4DB7E3C6C7E48D059A"/>
    <w:rsid w:val="00E55B5F"/>
  </w:style>
  <w:style w:type="paragraph" w:customStyle="1" w:styleId="0B31B76A186A48FCB813ECE5740BF1CD">
    <w:name w:val="0B31B76A186A48FCB813ECE5740BF1CD"/>
    <w:rsid w:val="00E55B5F"/>
  </w:style>
  <w:style w:type="paragraph" w:customStyle="1" w:styleId="94C1B6A52E2C494CA71F4F83FBBCEE25">
    <w:name w:val="94C1B6A52E2C494CA71F4F83FBBCEE25"/>
    <w:rsid w:val="00E55B5F"/>
  </w:style>
  <w:style w:type="paragraph" w:customStyle="1" w:styleId="02CA0314D01445A3B19059A1E35901F6">
    <w:name w:val="02CA0314D01445A3B19059A1E35901F6"/>
    <w:rsid w:val="00E55B5F"/>
  </w:style>
  <w:style w:type="paragraph" w:customStyle="1" w:styleId="B5DCD72040994A588ACAEB0CB7A5F2B3">
    <w:name w:val="B5DCD72040994A588ACAEB0CB7A5F2B3"/>
    <w:rsid w:val="00E55B5F"/>
  </w:style>
  <w:style w:type="paragraph" w:customStyle="1" w:styleId="68F6D9C6349545B48AA2D09256289F44">
    <w:name w:val="68F6D9C6349545B48AA2D09256289F44"/>
    <w:rsid w:val="00E55B5F"/>
  </w:style>
  <w:style w:type="paragraph" w:customStyle="1" w:styleId="3E95CE41CD1F4417BD25083EE08E839A">
    <w:name w:val="3E95CE41CD1F4417BD25083EE08E839A"/>
    <w:rsid w:val="00E55B5F"/>
  </w:style>
  <w:style w:type="paragraph" w:customStyle="1" w:styleId="69B753D7A4EB48D89FB9156B3662B4F5">
    <w:name w:val="69B753D7A4EB48D89FB9156B3662B4F5"/>
    <w:rsid w:val="00E55B5F"/>
  </w:style>
  <w:style w:type="paragraph" w:customStyle="1" w:styleId="89ABF0E0BD1A445B8C560526AFF82569">
    <w:name w:val="89ABF0E0BD1A445B8C560526AFF82569"/>
    <w:rsid w:val="00E55B5F"/>
  </w:style>
  <w:style w:type="paragraph" w:customStyle="1" w:styleId="F2C69C1B9F3E477F93A62FE8B4327423">
    <w:name w:val="F2C69C1B9F3E477F93A62FE8B4327423"/>
    <w:rsid w:val="00E55B5F"/>
  </w:style>
  <w:style w:type="paragraph" w:customStyle="1" w:styleId="8E6FA95241274895931988D3A35DED1F">
    <w:name w:val="8E6FA95241274895931988D3A35DED1F"/>
    <w:rsid w:val="00E55B5F"/>
  </w:style>
  <w:style w:type="paragraph" w:customStyle="1" w:styleId="A4449D86275444F785369C0BDDF002CC">
    <w:name w:val="A4449D86275444F785369C0BDDF002CC"/>
    <w:rsid w:val="00E55B5F"/>
  </w:style>
  <w:style w:type="paragraph" w:customStyle="1" w:styleId="3BE43B5A58D34FFD91B9F7699A0E1EC4">
    <w:name w:val="3BE43B5A58D34FFD91B9F7699A0E1EC4"/>
    <w:rsid w:val="00E55B5F"/>
  </w:style>
  <w:style w:type="paragraph" w:customStyle="1" w:styleId="FACC90A34EFF442A854E5DE9E2A4E441">
    <w:name w:val="FACC90A34EFF442A854E5DE9E2A4E441"/>
    <w:rsid w:val="00E55B5F"/>
  </w:style>
  <w:style w:type="paragraph" w:customStyle="1" w:styleId="6C17C18BB687445E802683BAD9D871E6">
    <w:name w:val="6C17C18BB687445E802683BAD9D871E6"/>
    <w:rsid w:val="00E55B5F"/>
  </w:style>
  <w:style w:type="paragraph" w:customStyle="1" w:styleId="35D634690F424D3EA697C5C8BBB07176">
    <w:name w:val="35D634690F424D3EA697C5C8BBB07176"/>
    <w:rsid w:val="00E55B5F"/>
  </w:style>
  <w:style w:type="paragraph" w:customStyle="1" w:styleId="D1BA5C7E62F44B84AAA3F9EB9BC99C4A">
    <w:name w:val="D1BA5C7E62F44B84AAA3F9EB9BC99C4A"/>
    <w:rsid w:val="00E55B5F"/>
  </w:style>
  <w:style w:type="paragraph" w:customStyle="1" w:styleId="09D3EF4C62DB43F39BB41F6EACBF3466">
    <w:name w:val="09D3EF4C62DB43F39BB41F6EACBF3466"/>
    <w:rsid w:val="00E55B5F"/>
  </w:style>
  <w:style w:type="paragraph" w:customStyle="1" w:styleId="3EA6A477F4E94ADFA24DF299860DB221">
    <w:name w:val="3EA6A477F4E94ADFA24DF299860DB221"/>
    <w:rsid w:val="00E55B5F"/>
  </w:style>
  <w:style w:type="paragraph" w:customStyle="1" w:styleId="5F98B7D307BB4BC58CA0288C049D4C9A">
    <w:name w:val="5F98B7D307BB4BC58CA0288C049D4C9A"/>
    <w:rsid w:val="00E55B5F"/>
  </w:style>
  <w:style w:type="paragraph" w:customStyle="1" w:styleId="D2A022D6DCB545AB99D4BA7C56A397E7">
    <w:name w:val="D2A022D6DCB545AB99D4BA7C56A397E7"/>
    <w:rsid w:val="00E55B5F"/>
  </w:style>
  <w:style w:type="paragraph" w:customStyle="1" w:styleId="06F33380D26D41DF8F57E07779AC6BCC">
    <w:name w:val="06F33380D26D41DF8F57E07779AC6BCC"/>
    <w:rsid w:val="00E55B5F"/>
  </w:style>
  <w:style w:type="paragraph" w:customStyle="1" w:styleId="0EBDF05620B042098EDD01750B97F49F">
    <w:name w:val="0EBDF05620B042098EDD01750B97F49F"/>
    <w:rsid w:val="00E55B5F"/>
  </w:style>
  <w:style w:type="paragraph" w:customStyle="1" w:styleId="D185F47249EF4D6CA77CC515E63FC83A">
    <w:name w:val="D185F47249EF4D6CA77CC515E63FC83A"/>
    <w:rsid w:val="00E55B5F"/>
  </w:style>
  <w:style w:type="paragraph" w:customStyle="1" w:styleId="522550ADD3D34FFCBE91A844701AD2D9">
    <w:name w:val="522550ADD3D34FFCBE91A844701AD2D9"/>
    <w:rsid w:val="00E55B5F"/>
  </w:style>
  <w:style w:type="paragraph" w:customStyle="1" w:styleId="8278E1780D294D6D8862D2E9715922DD">
    <w:name w:val="8278E1780D294D6D8862D2E9715922DD"/>
    <w:rsid w:val="00E55B5F"/>
  </w:style>
  <w:style w:type="paragraph" w:customStyle="1" w:styleId="39832961CDB741938C604B596BC3CE6F">
    <w:name w:val="39832961CDB741938C604B596BC3CE6F"/>
    <w:rsid w:val="00E55B5F"/>
  </w:style>
  <w:style w:type="paragraph" w:customStyle="1" w:styleId="7B9528A9BBE648A5B37FC61F7A71980D">
    <w:name w:val="7B9528A9BBE648A5B37FC61F7A71980D"/>
    <w:rsid w:val="00E55B5F"/>
  </w:style>
  <w:style w:type="paragraph" w:customStyle="1" w:styleId="9F48E94E0C0843BDB09903DB9E4CADA0">
    <w:name w:val="9F48E94E0C0843BDB09903DB9E4CADA0"/>
    <w:rsid w:val="00E55B5F"/>
  </w:style>
  <w:style w:type="paragraph" w:customStyle="1" w:styleId="6CCA4956E9DB4DFAB4D6ABB0C4121A61">
    <w:name w:val="6CCA4956E9DB4DFAB4D6ABB0C4121A61"/>
    <w:rsid w:val="00E55B5F"/>
  </w:style>
  <w:style w:type="paragraph" w:customStyle="1" w:styleId="5D617E7AED2D49BEB3CA5C6C60E03C96">
    <w:name w:val="5D617E7AED2D49BEB3CA5C6C60E03C96"/>
    <w:rsid w:val="00E55B5F"/>
  </w:style>
  <w:style w:type="paragraph" w:customStyle="1" w:styleId="349219207D634649A1856ADFE1C33613">
    <w:name w:val="349219207D634649A1856ADFE1C33613"/>
    <w:rsid w:val="00E55B5F"/>
  </w:style>
  <w:style w:type="paragraph" w:customStyle="1" w:styleId="FB27D05ACE2148F4891155052D4FC6AC">
    <w:name w:val="FB27D05ACE2148F4891155052D4FC6AC"/>
    <w:rsid w:val="00E55B5F"/>
  </w:style>
  <w:style w:type="paragraph" w:customStyle="1" w:styleId="9D9160D9D620495F9C2339FAAC9B3A82">
    <w:name w:val="9D9160D9D620495F9C2339FAAC9B3A82"/>
    <w:rsid w:val="00E55B5F"/>
  </w:style>
  <w:style w:type="paragraph" w:customStyle="1" w:styleId="8F1D4F26033D4E478E21A15F7E59B887">
    <w:name w:val="8F1D4F26033D4E478E21A15F7E59B887"/>
    <w:rsid w:val="00E55B5F"/>
  </w:style>
  <w:style w:type="paragraph" w:customStyle="1" w:styleId="EB8AD149C2B1475688BB84B594E22F27">
    <w:name w:val="EB8AD149C2B1475688BB84B594E22F27"/>
    <w:rsid w:val="00E55B5F"/>
  </w:style>
  <w:style w:type="paragraph" w:customStyle="1" w:styleId="57DD0E3C9D2E4CE9BA55C686F335B1D2">
    <w:name w:val="57DD0E3C9D2E4CE9BA55C686F335B1D2"/>
    <w:rsid w:val="00E55B5F"/>
  </w:style>
  <w:style w:type="paragraph" w:customStyle="1" w:styleId="00921FE7422F455F8CC96191D18C6FBD">
    <w:name w:val="00921FE7422F455F8CC96191D18C6FBD"/>
    <w:rsid w:val="00E55B5F"/>
  </w:style>
  <w:style w:type="paragraph" w:customStyle="1" w:styleId="F0EE1D1F318948E9B9BD5D54D2500987">
    <w:name w:val="F0EE1D1F318948E9B9BD5D54D2500987"/>
    <w:rsid w:val="00E55B5F"/>
  </w:style>
  <w:style w:type="paragraph" w:customStyle="1" w:styleId="63A4D0686DB44BD6B3FC729AEF95509A">
    <w:name w:val="63A4D0686DB44BD6B3FC729AEF95509A"/>
    <w:rsid w:val="00E55B5F"/>
  </w:style>
  <w:style w:type="paragraph" w:customStyle="1" w:styleId="90A42BF2C2EF470B9BF71D31EC94FA0B">
    <w:name w:val="90A42BF2C2EF470B9BF71D31EC94FA0B"/>
    <w:rsid w:val="00E55B5F"/>
  </w:style>
  <w:style w:type="paragraph" w:customStyle="1" w:styleId="2E150D49C68D4B6288EE4418838A16CF">
    <w:name w:val="2E150D49C68D4B6288EE4418838A16CF"/>
    <w:rsid w:val="00E55B5F"/>
  </w:style>
  <w:style w:type="paragraph" w:customStyle="1" w:styleId="82AB6A9F759E4268B3304EEA126F7D5E">
    <w:name w:val="82AB6A9F759E4268B3304EEA126F7D5E"/>
    <w:rsid w:val="00E55B5F"/>
  </w:style>
  <w:style w:type="paragraph" w:customStyle="1" w:styleId="451A6B0EBBE84C84A71C6500386D394E">
    <w:name w:val="451A6B0EBBE84C84A71C6500386D394E"/>
    <w:rsid w:val="00E55B5F"/>
  </w:style>
  <w:style w:type="paragraph" w:customStyle="1" w:styleId="D32A6D40352E4F568A839F52D202B9A6">
    <w:name w:val="D32A6D40352E4F568A839F52D202B9A6"/>
    <w:rsid w:val="00E55B5F"/>
  </w:style>
  <w:style w:type="paragraph" w:customStyle="1" w:styleId="1D71C61268A4411DA6817D70F01C5A44">
    <w:name w:val="1D71C61268A4411DA6817D70F01C5A44"/>
    <w:rsid w:val="00E55B5F"/>
  </w:style>
  <w:style w:type="paragraph" w:customStyle="1" w:styleId="D8F964D98A9649F49DAE8011A58A7F2E">
    <w:name w:val="D8F964D98A9649F49DAE8011A58A7F2E"/>
    <w:rsid w:val="00E55B5F"/>
  </w:style>
  <w:style w:type="paragraph" w:customStyle="1" w:styleId="8D0496EBD2AD4007A71B5B25B67A4B38">
    <w:name w:val="8D0496EBD2AD4007A71B5B25B67A4B38"/>
    <w:rsid w:val="00E55B5F"/>
  </w:style>
  <w:style w:type="paragraph" w:customStyle="1" w:styleId="D988EF0A150F4DA586AE39D5A0941545">
    <w:name w:val="D988EF0A150F4DA586AE39D5A0941545"/>
    <w:rsid w:val="00E55B5F"/>
  </w:style>
  <w:style w:type="paragraph" w:customStyle="1" w:styleId="A881BED5593641AEAEA3385752BB85F4">
    <w:name w:val="A881BED5593641AEAEA3385752BB85F4"/>
    <w:rsid w:val="00E55B5F"/>
  </w:style>
  <w:style w:type="paragraph" w:customStyle="1" w:styleId="42E9779FDA814ADF83E3C9FC7FE77CC4">
    <w:name w:val="42E9779FDA814ADF83E3C9FC7FE77CC4"/>
    <w:rsid w:val="00E55B5F"/>
  </w:style>
  <w:style w:type="paragraph" w:customStyle="1" w:styleId="A448C00EB921419C81016DDE2EB5B5C3">
    <w:name w:val="A448C00EB921419C81016DDE2EB5B5C3"/>
    <w:rsid w:val="00E55B5F"/>
  </w:style>
  <w:style w:type="paragraph" w:customStyle="1" w:styleId="C24F286B5371439BB5239166ED30692E">
    <w:name w:val="C24F286B5371439BB5239166ED30692E"/>
    <w:rsid w:val="00E55B5F"/>
  </w:style>
  <w:style w:type="paragraph" w:customStyle="1" w:styleId="539824D6077C49D89C661A780BF0F2BC">
    <w:name w:val="539824D6077C49D89C661A780BF0F2BC"/>
    <w:rsid w:val="00E55B5F"/>
  </w:style>
  <w:style w:type="paragraph" w:customStyle="1" w:styleId="5F8D98FC5D1B459C972B37EA1C9FB603">
    <w:name w:val="5F8D98FC5D1B459C972B37EA1C9FB603"/>
    <w:rsid w:val="00E55B5F"/>
  </w:style>
  <w:style w:type="paragraph" w:customStyle="1" w:styleId="69903759CABC4F46891F990F3CF19254">
    <w:name w:val="69903759CABC4F46891F990F3CF19254"/>
    <w:rsid w:val="00E55B5F"/>
  </w:style>
  <w:style w:type="paragraph" w:customStyle="1" w:styleId="5920FDCC40DD4ED98A1A047622753055">
    <w:name w:val="5920FDCC40DD4ED98A1A047622753055"/>
    <w:rsid w:val="00E55B5F"/>
  </w:style>
  <w:style w:type="paragraph" w:customStyle="1" w:styleId="A31EB79B582D4C61B968EBA620DB5D4C">
    <w:name w:val="A31EB79B582D4C61B968EBA620DB5D4C"/>
    <w:rsid w:val="00E55B5F"/>
  </w:style>
  <w:style w:type="paragraph" w:customStyle="1" w:styleId="683ECD6A804142D2B2EB02F12B422D43">
    <w:name w:val="683ECD6A804142D2B2EB02F12B422D43"/>
    <w:rsid w:val="00E55B5F"/>
  </w:style>
  <w:style w:type="paragraph" w:customStyle="1" w:styleId="89C81F8C446A41D1826B07F213867CB1">
    <w:name w:val="89C81F8C446A41D1826B07F213867CB1"/>
    <w:rsid w:val="00E55B5F"/>
  </w:style>
  <w:style w:type="paragraph" w:customStyle="1" w:styleId="F88604768A534BE183B2591D3B802717">
    <w:name w:val="F88604768A534BE183B2591D3B802717"/>
    <w:rsid w:val="00E55B5F"/>
  </w:style>
  <w:style w:type="paragraph" w:customStyle="1" w:styleId="84D092268CC14963BF185FE629555E1B">
    <w:name w:val="84D092268CC14963BF185FE629555E1B"/>
    <w:rsid w:val="00E55B5F"/>
  </w:style>
  <w:style w:type="paragraph" w:customStyle="1" w:styleId="281776C46ACB41679A104319F9D2FFC9">
    <w:name w:val="281776C46ACB41679A104319F9D2FFC9"/>
    <w:rsid w:val="00E55B5F"/>
  </w:style>
  <w:style w:type="paragraph" w:customStyle="1" w:styleId="01B9D2B5EC7F45CC910EEDBB07D259EE">
    <w:name w:val="01B9D2B5EC7F45CC910EEDBB07D259EE"/>
    <w:rsid w:val="00E55B5F"/>
  </w:style>
  <w:style w:type="paragraph" w:customStyle="1" w:styleId="5BE6699D96E04277950515A76B263AB4">
    <w:name w:val="5BE6699D96E04277950515A76B263AB4"/>
    <w:rsid w:val="00E55B5F"/>
  </w:style>
  <w:style w:type="paragraph" w:customStyle="1" w:styleId="BE08FDEC6F7540239AB31A2595750465">
    <w:name w:val="BE08FDEC6F7540239AB31A2595750465"/>
    <w:rsid w:val="00E55B5F"/>
  </w:style>
  <w:style w:type="paragraph" w:customStyle="1" w:styleId="B85FAC33C2B54AEFA6D55A33547FABD7">
    <w:name w:val="B85FAC33C2B54AEFA6D55A33547FABD7"/>
    <w:rsid w:val="00E55B5F"/>
  </w:style>
  <w:style w:type="paragraph" w:customStyle="1" w:styleId="F295D905781D4413B1D21743B4689ADA">
    <w:name w:val="F295D905781D4413B1D21743B4689ADA"/>
    <w:rsid w:val="00E55B5F"/>
  </w:style>
  <w:style w:type="paragraph" w:customStyle="1" w:styleId="7BE2877DAF6C4AA7A9CEDC016CF9C4E3">
    <w:name w:val="7BE2877DAF6C4AA7A9CEDC016CF9C4E3"/>
    <w:rsid w:val="00E55B5F"/>
  </w:style>
  <w:style w:type="paragraph" w:customStyle="1" w:styleId="22D5153C6CD441DCB64B90550C878CDB">
    <w:name w:val="22D5153C6CD441DCB64B90550C878CDB"/>
    <w:rsid w:val="00E55B5F"/>
  </w:style>
  <w:style w:type="paragraph" w:customStyle="1" w:styleId="36B9B6C3588C469E8BB285C1203A09F5">
    <w:name w:val="36B9B6C3588C469E8BB285C1203A09F5"/>
    <w:rsid w:val="00E55B5F"/>
  </w:style>
  <w:style w:type="paragraph" w:customStyle="1" w:styleId="B45C0335592A4A92A38F6234415EDB38">
    <w:name w:val="B45C0335592A4A92A38F6234415EDB38"/>
    <w:rsid w:val="00E55B5F"/>
  </w:style>
  <w:style w:type="paragraph" w:customStyle="1" w:styleId="00C03DE462824104B51ACCA8A8E93203">
    <w:name w:val="00C03DE462824104B51ACCA8A8E93203"/>
    <w:rsid w:val="00E55B5F"/>
  </w:style>
  <w:style w:type="paragraph" w:customStyle="1" w:styleId="8700CAF0D03643E2B5858BEB890D96ED">
    <w:name w:val="8700CAF0D03643E2B5858BEB890D96ED"/>
    <w:rsid w:val="00E55B5F"/>
  </w:style>
  <w:style w:type="paragraph" w:customStyle="1" w:styleId="389D300CEEA24104A3CA1A42807D4EC1">
    <w:name w:val="389D300CEEA24104A3CA1A42807D4EC1"/>
    <w:rsid w:val="00E55B5F"/>
  </w:style>
  <w:style w:type="paragraph" w:customStyle="1" w:styleId="E3570253784743AEB458A6438F99BE44">
    <w:name w:val="E3570253784743AEB458A6438F99BE44"/>
    <w:rsid w:val="00E55B5F"/>
  </w:style>
  <w:style w:type="paragraph" w:customStyle="1" w:styleId="8752CA777BCD440B93B39481DC12A626">
    <w:name w:val="8752CA777BCD440B93B39481DC12A626"/>
    <w:rsid w:val="00E55B5F"/>
  </w:style>
  <w:style w:type="paragraph" w:customStyle="1" w:styleId="C5D4B97242034A2990BACF98E8E84CE0">
    <w:name w:val="C5D4B97242034A2990BACF98E8E84CE0"/>
    <w:rsid w:val="00E55B5F"/>
  </w:style>
  <w:style w:type="paragraph" w:customStyle="1" w:styleId="93E57DDEA1434ACDBCBE0A412DDAB42D">
    <w:name w:val="93E57DDEA1434ACDBCBE0A412DDAB42D"/>
    <w:rsid w:val="00E55B5F"/>
  </w:style>
  <w:style w:type="paragraph" w:customStyle="1" w:styleId="947DB195F60E479E8FA3F3E7C524DC6B">
    <w:name w:val="947DB195F60E479E8FA3F3E7C524DC6B"/>
    <w:rsid w:val="00E55B5F"/>
  </w:style>
  <w:style w:type="paragraph" w:customStyle="1" w:styleId="5565349B2F814A57A2A0B85820D7850C">
    <w:name w:val="5565349B2F814A57A2A0B85820D7850C"/>
    <w:rsid w:val="00E55B5F"/>
  </w:style>
  <w:style w:type="paragraph" w:customStyle="1" w:styleId="9B9C8C54679846F5ADFCD62F4806B78B">
    <w:name w:val="9B9C8C54679846F5ADFCD62F4806B78B"/>
    <w:rsid w:val="00E55B5F"/>
  </w:style>
  <w:style w:type="paragraph" w:customStyle="1" w:styleId="7591C40ECD774B46837364DFA840D522">
    <w:name w:val="7591C40ECD774B46837364DFA840D522"/>
    <w:rsid w:val="00E55B5F"/>
  </w:style>
  <w:style w:type="paragraph" w:customStyle="1" w:styleId="D22A0F0A337E4A80990E745958DF649D">
    <w:name w:val="D22A0F0A337E4A80990E745958DF649D"/>
    <w:rsid w:val="00E55B5F"/>
  </w:style>
  <w:style w:type="paragraph" w:customStyle="1" w:styleId="E87546008AEB4CCAA9FB7FD966997A5A">
    <w:name w:val="E87546008AEB4CCAA9FB7FD966997A5A"/>
    <w:rsid w:val="00E55B5F"/>
  </w:style>
  <w:style w:type="paragraph" w:customStyle="1" w:styleId="10FA12163BB04B0A884EC7F269C6B2D0">
    <w:name w:val="10FA12163BB04B0A884EC7F269C6B2D0"/>
    <w:rsid w:val="00E55B5F"/>
  </w:style>
  <w:style w:type="paragraph" w:customStyle="1" w:styleId="86209F88F9694D4F945C91E974DC9BA5">
    <w:name w:val="86209F88F9694D4F945C91E974DC9BA5"/>
    <w:rsid w:val="00E55B5F"/>
  </w:style>
  <w:style w:type="paragraph" w:customStyle="1" w:styleId="C688656D0A734C89A5349726CC4EC7E8">
    <w:name w:val="C688656D0A734C89A5349726CC4EC7E8"/>
    <w:rsid w:val="00E55B5F"/>
  </w:style>
  <w:style w:type="paragraph" w:customStyle="1" w:styleId="ABAD41008B584907BD393674C4123415">
    <w:name w:val="ABAD41008B584907BD393674C4123415"/>
    <w:rsid w:val="00E55B5F"/>
  </w:style>
  <w:style w:type="paragraph" w:customStyle="1" w:styleId="D8BC033E0D3A4D5DB237D8AD051C77C1">
    <w:name w:val="D8BC033E0D3A4D5DB237D8AD051C77C1"/>
    <w:rsid w:val="00E55B5F"/>
  </w:style>
  <w:style w:type="paragraph" w:customStyle="1" w:styleId="A73EC3D4920445538F1E9370866AA89E">
    <w:name w:val="A73EC3D4920445538F1E9370866AA89E"/>
    <w:rsid w:val="00E55B5F"/>
  </w:style>
  <w:style w:type="paragraph" w:customStyle="1" w:styleId="635C9E0950AA44A88DFC8A5AD31397B3">
    <w:name w:val="635C9E0950AA44A88DFC8A5AD31397B3"/>
    <w:rsid w:val="00E55B5F"/>
  </w:style>
  <w:style w:type="paragraph" w:customStyle="1" w:styleId="906A8DF1F1A343ED8230DB5327BEAA81">
    <w:name w:val="906A8DF1F1A343ED8230DB5327BEAA81"/>
    <w:rsid w:val="00E55B5F"/>
  </w:style>
  <w:style w:type="paragraph" w:customStyle="1" w:styleId="0965A261971146F88EED296A72F65E28">
    <w:name w:val="0965A261971146F88EED296A72F65E28"/>
    <w:rsid w:val="00E55B5F"/>
  </w:style>
  <w:style w:type="paragraph" w:customStyle="1" w:styleId="02DAC1D0741B437CB7835EF43B719FE7">
    <w:name w:val="02DAC1D0741B437CB7835EF43B719FE7"/>
    <w:rsid w:val="00E55B5F"/>
  </w:style>
  <w:style w:type="paragraph" w:customStyle="1" w:styleId="2601CD5E5D614B8BB64562944FF86076">
    <w:name w:val="2601CD5E5D614B8BB64562944FF86076"/>
    <w:rsid w:val="00E55B5F"/>
  </w:style>
  <w:style w:type="paragraph" w:customStyle="1" w:styleId="7327CAC8E3E44C69A5C57A4574BF0956">
    <w:name w:val="7327CAC8E3E44C69A5C57A4574BF0956"/>
    <w:rsid w:val="00E55B5F"/>
  </w:style>
  <w:style w:type="paragraph" w:customStyle="1" w:styleId="C6511C518743471ABB1FCDBB6ACBB7F9">
    <w:name w:val="C6511C518743471ABB1FCDBB6ACBB7F9"/>
    <w:rsid w:val="00E55B5F"/>
  </w:style>
  <w:style w:type="paragraph" w:customStyle="1" w:styleId="9F16BDBC0BD9476F980DB55F1F3A61A4">
    <w:name w:val="9F16BDBC0BD9476F980DB55F1F3A61A4"/>
    <w:rsid w:val="00E55B5F"/>
  </w:style>
  <w:style w:type="paragraph" w:customStyle="1" w:styleId="D37832FC6690490D97A71E2A0F38DB34">
    <w:name w:val="D37832FC6690490D97A71E2A0F38DB34"/>
    <w:rsid w:val="00E55B5F"/>
  </w:style>
  <w:style w:type="paragraph" w:customStyle="1" w:styleId="D4A210C001AD47A8A044D622C78F76C5">
    <w:name w:val="D4A210C001AD47A8A044D622C78F76C5"/>
    <w:rsid w:val="00E55B5F"/>
  </w:style>
  <w:style w:type="paragraph" w:customStyle="1" w:styleId="6307C185F2F44D32B58ADD5B0FAB4901">
    <w:name w:val="6307C185F2F44D32B58ADD5B0FAB4901"/>
    <w:rsid w:val="00E55B5F"/>
  </w:style>
  <w:style w:type="paragraph" w:customStyle="1" w:styleId="AA26A02802D144E59465E71D2D343FD1">
    <w:name w:val="AA26A02802D144E59465E71D2D343FD1"/>
    <w:rsid w:val="00E55B5F"/>
  </w:style>
  <w:style w:type="paragraph" w:customStyle="1" w:styleId="4428AC8F2C184BC680E786513E8F6A6F">
    <w:name w:val="4428AC8F2C184BC680E786513E8F6A6F"/>
    <w:rsid w:val="00E55B5F"/>
  </w:style>
  <w:style w:type="paragraph" w:customStyle="1" w:styleId="8E318DE88B43496DACCC789C3555B132">
    <w:name w:val="8E318DE88B43496DACCC789C3555B132"/>
    <w:rsid w:val="00E55B5F"/>
  </w:style>
  <w:style w:type="paragraph" w:customStyle="1" w:styleId="CF0DD718971C4EB796515251C3AA022E">
    <w:name w:val="CF0DD718971C4EB796515251C3AA022E"/>
    <w:rsid w:val="00E55B5F"/>
  </w:style>
  <w:style w:type="paragraph" w:customStyle="1" w:styleId="B8E0DF614EDF4311860783C8DBA2B295">
    <w:name w:val="B8E0DF614EDF4311860783C8DBA2B295"/>
    <w:rsid w:val="00E55B5F"/>
  </w:style>
  <w:style w:type="paragraph" w:customStyle="1" w:styleId="2C8D5DDB38E34810848EA61D5280E7F4">
    <w:name w:val="2C8D5DDB38E34810848EA61D5280E7F4"/>
    <w:rsid w:val="00E55B5F"/>
  </w:style>
  <w:style w:type="paragraph" w:customStyle="1" w:styleId="B828A8FE606E4C31A8D70EB22C7FBF2F">
    <w:name w:val="B828A8FE606E4C31A8D70EB22C7FBF2F"/>
    <w:rsid w:val="00E55B5F"/>
  </w:style>
  <w:style w:type="paragraph" w:customStyle="1" w:styleId="1C2AF16D637D452BAFB0EBF3C87D090D">
    <w:name w:val="1C2AF16D637D452BAFB0EBF3C87D090D"/>
    <w:rsid w:val="00E55B5F"/>
  </w:style>
  <w:style w:type="paragraph" w:customStyle="1" w:styleId="2208CEB482604A8FB707E7F02D78CC1C">
    <w:name w:val="2208CEB482604A8FB707E7F02D78CC1C"/>
    <w:rsid w:val="00E55B5F"/>
  </w:style>
  <w:style w:type="paragraph" w:customStyle="1" w:styleId="A963B5BD5B9544B389672BCC387ADC24">
    <w:name w:val="A963B5BD5B9544B389672BCC387ADC24"/>
    <w:rsid w:val="00E55B5F"/>
  </w:style>
  <w:style w:type="paragraph" w:customStyle="1" w:styleId="4DC36F0F135A4ADB99D17D14EF34C8D8">
    <w:name w:val="4DC36F0F135A4ADB99D17D14EF34C8D8"/>
    <w:rsid w:val="00E55B5F"/>
  </w:style>
  <w:style w:type="paragraph" w:customStyle="1" w:styleId="E454600DB77849E7827ADE1F56EC7142">
    <w:name w:val="E454600DB77849E7827ADE1F56EC7142"/>
    <w:rsid w:val="00E55B5F"/>
  </w:style>
  <w:style w:type="paragraph" w:customStyle="1" w:styleId="14449B93D19841EB8EFEE366F5F8EA61">
    <w:name w:val="14449B93D19841EB8EFEE366F5F8EA61"/>
    <w:rsid w:val="00E55B5F"/>
  </w:style>
  <w:style w:type="paragraph" w:customStyle="1" w:styleId="25FE5AE162844874A0D7FFD595F99D2F">
    <w:name w:val="25FE5AE162844874A0D7FFD595F99D2F"/>
    <w:rsid w:val="00E55B5F"/>
  </w:style>
  <w:style w:type="paragraph" w:customStyle="1" w:styleId="67200788B0E846D4B74CEE7E7B5138A9">
    <w:name w:val="67200788B0E846D4B74CEE7E7B5138A9"/>
    <w:rsid w:val="00E55B5F"/>
  </w:style>
  <w:style w:type="paragraph" w:customStyle="1" w:styleId="E21DD87FBB804A0C8111017CC5656062">
    <w:name w:val="E21DD87FBB804A0C8111017CC5656062"/>
    <w:rsid w:val="00E55B5F"/>
  </w:style>
  <w:style w:type="paragraph" w:customStyle="1" w:styleId="A3254B2CF05744339AFEF294BAEF3CF5">
    <w:name w:val="A3254B2CF05744339AFEF294BAEF3CF5"/>
    <w:rsid w:val="00E55B5F"/>
  </w:style>
  <w:style w:type="paragraph" w:customStyle="1" w:styleId="7BAFF03C0906406A888D6A98FF93AE1C">
    <w:name w:val="7BAFF03C0906406A888D6A98FF93AE1C"/>
    <w:rsid w:val="00E55B5F"/>
  </w:style>
  <w:style w:type="paragraph" w:customStyle="1" w:styleId="3E9419B341A34238950D510E1B787A06">
    <w:name w:val="3E9419B341A34238950D510E1B787A06"/>
    <w:rsid w:val="00E55B5F"/>
  </w:style>
  <w:style w:type="paragraph" w:customStyle="1" w:styleId="501711F61D8446D1B22603DC3C64007D">
    <w:name w:val="501711F61D8446D1B22603DC3C64007D"/>
    <w:rsid w:val="00E55B5F"/>
  </w:style>
  <w:style w:type="paragraph" w:customStyle="1" w:styleId="67DCB6F8A1A24324AD28390CDDF116F0">
    <w:name w:val="67DCB6F8A1A24324AD28390CDDF116F0"/>
    <w:rsid w:val="00E55B5F"/>
  </w:style>
  <w:style w:type="paragraph" w:customStyle="1" w:styleId="A96D2536B6404ABA89FFC937DB90AD67">
    <w:name w:val="A96D2536B6404ABA89FFC937DB90AD67"/>
    <w:rsid w:val="00E55B5F"/>
  </w:style>
  <w:style w:type="paragraph" w:customStyle="1" w:styleId="29B28D5DAA354B3A921E7981DEF205B1">
    <w:name w:val="29B28D5DAA354B3A921E7981DEF205B1"/>
    <w:rsid w:val="00E55B5F"/>
  </w:style>
  <w:style w:type="paragraph" w:customStyle="1" w:styleId="7BA980BB8DB44A9EB6345C0C0915AF0D">
    <w:name w:val="7BA980BB8DB44A9EB6345C0C0915AF0D"/>
    <w:rsid w:val="00E55B5F"/>
  </w:style>
  <w:style w:type="paragraph" w:customStyle="1" w:styleId="DA2E24B2C4144A35B12EE85046103580">
    <w:name w:val="DA2E24B2C4144A35B12EE85046103580"/>
    <w:rsid w:val="00E55B5F"/>
  </w:style>
  <w:style w:type="paragraph" w:customStyle="1" w:styleId="795F003E70834434AE2099C72B598949">
    <w:name w:val="795F003E70834434AE2099C72B598949"/>
    <w:rsid w:val="00E55B5F"/>
  </w:style>
  <w:style w:type="paragraph" w:customStyle="1" w:styleId="FAB12502348143A094B2989A85FF2DFC">
    <w:name w:val="FAB12502348143A094B2989A85FF2DFC"/>
    <w:rsid w:val="00E55B5F"/>
  </w:style>
  <w:style w:type="paragraph" w:customStyle="1" w:styleId="DE46FE23283A40F491D5DF2EDDEE4B05">
    <w:name w:val="DE46FE23283A40F491D5DF2EDDEE4B05"/>
    <w:rsid w:val="00E55B5F"/>
  </w:style>
  <w:style w:type="paragraph" w:customStyle="1" w:styleId="44B02E4E07704D81B7D3CE8C882BD32D">
    <w:name w:val="44B02E4E07704D81B7D3CE8C882BD32D"/>
    <w:rsid w:val="00E55B5F"/>
  </w:style>
  <w:style w:type="paragraph" w:customStyle="1" w:styleId="074F411183C147188D4798E569E9F882">
    <w:name w:val="074F411183C147188D4798E569E9F882"/>
    <w:rsid w:val="00E55B5F"/>
  </w:style>
  <w:style w:type="paragraph" w:customStyle="1" w:styleId="9C21AD4898944AD1A82207CB6E17E689">
    <w:name w:val="9C21AD4898944AD1A82207CB6E17E689"/>
    <w:rsid w:val="00E55B5F"/>
  </w:style>
  <w:style w:type="paragraph" w:customStyle="1" w:styleId="C11142A83A9F4DCEAC4553EF62130EB5">
    <w:name w:val="C11142A83A9F4DCEAC4553EF62130EB5"/>
    <w:rsid w:val="00E55B5F"/>
  </w:style>
  <w:style w:type="paragraph" w:customStyle="1" w:styleId="480899AAC8464657895609512AAD5863">
    <w:name w:val="480899AAC8464657895609512AAD5863"/>
    <w:rsid w:val="00E55B5F"/>
  </w:style>
  <w:style w:type="paragraph" w:customStyle="1" w:styleId="A15F0D1702454AA7BEF3311687269DC7">
    <w:name w:val="A15F0D1702454AA7BEF3311687269DC7"/>
    <w:rsid w:val="00E55B5F"/>
  </w:style>
  <w:style w:type="paragraph" w:customStyle="1" w:styleId="2B4E8AE30A214353AA14F14D4E78A9D1">
    <w:name w:val="2B4E8AE30A214353AA14F14D4E78A9D1"/>
    <w:rsid w:val="00E55B5F"/>
  </w:style>
  <w:style w:type="paragraph" w:customStyle="1" w:styleId="C55223AC0111417188931A8648186398">
    <w:name w:val="C55223AC0111417188931A8648186398"/>
    <w:rsid w:val="00E55B5F"/>
  </w:style>
  <w:style w:type="paragraph" w:customStyle="1" w:styleId="61CBF5B17B644304AF6E019542E254FD">
    <w:name w:val="61CBF5B17B644304AF6E019542E254FD"/>
    <w:rsid w:val="00E55B5F"/>
  </w:style>
  <w:style w:type="paragraph" w:customStyle="1" w:styleId="BF6CCF08315C4BD3B9DF89D0C93B2E0B">
    <w:name w:val="BF6CCF08315C4BD3B9DF89D0C93B2E0B"/>
    <w:rsid w:val="00E55B5F"/>
  </w:style>
  <w:style w:type="paragraph" w:customStyle="1" w:styleId="E7A13249B3714A3BA981CF0E16C2DDF0">
    <w:name w:val="E7A13249B3714A3BA981CF0E16C2DDF0"/>
    <w:rsid w:val="00E55B5F"/>
  </w:style>
  <w:style w:type="paragraph" w:customStyle="1" w:styleId="D47FF930FB6E4CB7BA2AE126BB081CD5">
    <w:name w:val="D47FF930FB6E4CB7BA2AE126BB081CD5"/>
    <w:rsid w:val="00E55B5F"/>
  </w:style>
  <w:style w:type="paragraph" w:customStyle="1" w:styleId="3DFDC45037C04C57A553054517D13EF4">
    <w:name w:val="3DFDC45037C04C57A553054517D13EF4"/>
    <w:rsid w:val="00E55B5F"/>
  </w:style>
  <w:style w:type="paragraph" w:customStyle="1" w:styleId="5D3254A66B504395A10292E489C2904B">
    <w:name w:val="5D3254A66B504395A10292E489C2904B"/>
    <w:rsid w:val="00E55B5F"/>
  </w:style>
  <w:style w:type="paragraph" w:customStyle="1" w:styleId="997C53F0E33C41FC8F5F14295EB93541">
    <w:name w:val="997C53F0E33C41FC8F5F14295EB93541"/>
    <w:rsid w:val="00E55B5F"/>
  </w:style>
  <w:style w:type="paragraph" w:customStyle="1" w:styleId="10BC544450364D3786E16510222CE235">
    <w:name w:val="10BC544450364D3786E16510222CE235"/>
    <w:rsid w:val="00E55B5F"/>
  </w:style>
  <w:style w:type="paragraph" w:customStyle="1" w:styleId="406493ACC7DD48C59DB63032B6130AB7">
    <w:name w:val="406493ACC7DD48C59DB63032B6130AB7"/>
    <w:rsid w:val="00E55B5F"/>
  </w:style>
  <w:style w:type="paragraph" w:customStyle="1" w:styleId="8654D77224A146188C625AB4DF5DFE50">
    <w:name w:val="8654D77224A146188C625AB4DF5DFE50"/>
    <w:rsid w:val="00E55B5F"/>
  </w:style>
  <w:style w:type="paragraph" w:customStyle="1" w:styleId="37088CB1724A4367A4DD16C8EDF0AFEA">
    <w:name w:val="37088CB1724A4367A4DD16C8EDF0AFEA"/>
    <w:rsid w:val="00E55B5F"/>
  </w:style>
  <w:style w:type="paragraph" w:customStyle="1" w:styleId="6B7480032BF64385B5ACAFB96803F847">
    <w:name w:val="6B7480032BF64385B5ACAFB96803F847"/>
    <w:rsid w:val="00E55B5F"/>
  </w:style>
  <w:style w:type="paragraph" w:customStyle="1" w:styleId="894BF905265E4517983A61506B2FFD22">
    <w:name w:val="894BF905265E4517983A61506B2FFD22"/>
    <w:rsid w:val="00E55B5F"/>
  </w:style>
  <w:style w:type="paragraph" w:customStyle="1" w:styleId="4D3D8BAEA2CD4815B50FA13C8744E11C">
    <w:name w:val="4D3D8BAEA2CD4815B50FA13C8744E11C"/>
    <w:rsid w:val="00E55B5F"/>
  </w:style>
  <w:style w:type="paragraph" w:customStyle="1" w:styleId="8C30E9F9D0AF45E8B69CE69A2FD26334">
    <w:name w:val="8C30E9F9D0AF45E8B69CE69A2FD26334"/>
    <w:rsid w:val="00E55B5F"/>
  </w:style>
  <w:style w:type="paragraph" w:customStyle="1" w:styleId="AD4A50D7751F48BC98E43B4C67E6CA3F">
    <w:name w:val="AD4A50D7751F48BC98E43B4C67E6CA3F"/>
    <w:rsid w:val="00E55B5F"/>
  </w:style>
  <w:style w:type="paragraph" w:customStyle="1" w:styleId="462014FFEEE44FF39E765A9EB3664C92">
    <w:name w:val="462014FFEEE44FF39E765A9EB3664C92"/>
    <w:rsid w:val="00E55B5F"/>
  </w:style>
  <w:style w:type="paragraph" w:customStyle="1" w:styleId="4CEE166D6B5B48669D2C799C7A050AA4">
    <w:name w:val="4CEE166D6B5B48669D2C799C7A050AA4"/>
    <w:rsid w:val="00E55B5F"/>
  </w:style>
  <w:style w:type="paragraph" w:customStyle="1" w:styleId="8B8457E581A54AE59B9950E7D9206536">
    <w:name w:val="8B8457E581A54AE59B9950E7D9206536"/>
    <w:rsid w:val="00E55B5F"/>
  </w:style>
  <w:style w:type="paragraph" w:customStyle="1" w:styleId="0ACDE723CA894D96AD05D7E140E06142">
    <w:name w:val="0ACDE723CA894D96AD05D7E140E06142"/>
    <w:rsid w:val="00E55B5F"/>
  </w:style>
  <w:style w:type="paragraph" w:customStyle="1" w:styleId="2C18BF70E6B744A09D8B49A9053E4139">
    <w:name w:val="2C18BF70E6B744A09D8B49A9053E4139"/>
    <w:rsid w:val="00E55B5F"/>
  </w:style>
  <w:style w:type="paragraph" w:customStyle="1" w:styleId="6D6C4383DB3E4B69B4EF1946E70407F4">
    <w:name w:val="6D6C4383DB3E4B69B4EF1946E70407F4"/>
    <w:rsid w:val="00E55B5F"/>
  </w:style>
  <w:style w:type="paragraph" w:customStyle="1" w:styleId="09DAAB039FA7409F86C7F9C5E854E90D">
    <w:name w:val="09DAAB039FA7409F86C7F9C5E854E90D"/>
    <w:rsid w:val="00E55B5F"/>
  </w:style>
  <w:style w:type="paragraph" w:customStyle="1" w:styleId="662B598BB89F47D09EEF83D560D9AEA4">
    <w:name w:val="662B598BB89F47D09EEF83D560D9AEA4"/>
    <w:rsid w:val="00E55B5F"/>
  </w:style>
  <w:style w:type="paragraph" w:customStyle="1" w:styleId="C714414523EC482194FD77F21AB139D9">
    <w:name w:val="C714414523EC482194FD77F21AB139D9"/>
    <w:rsid w:val="00E55B5F"/>
  </w:style>
  <w:style w:type="paragraph" w:customStyle="1" w:styleId="69DAB906EB694EF29B61CC49BB1E81C0">
    <w:name w:val="69DAB906EB694EF29B61CC49BB1E81C0"/>
    <w:rsid w:val="00E55B5F"/>
  </w:style>
  <w:style w:type="paragraph" w:customStyle="1" w:styleId="1C4232275B934F7CB353839EF6847537">
    <w:name w:val="1C4232275B934F7CB353839EF6847537"/>
    <w:rsid w:val="00E55B5F"/>
  </w:style>
  <w:style w:type="paragraph" w:customStyle="1" w:styleId="AD42822BE2A549A8A8437AFF408AB0BB">
    <w:name w:val="AD42822BE2A549A8A8437AFF408AB0BB"/>
    <w:rsid w:val="00E55B5F"/>
  </w:style>
  <w:style w:type="paragraph" w:customStyle="1" w:styleId="2E5FE64295F74F89A36D5607BC571FA7">
    <w:name w:val="2E5FE64295F74F89A36D5607BC571FA7"/>
    <w:rsid w:val="00E55B5F"/>
  </w:style>
  <w:style w:type="paragraph" w:customStyle="1" w:styleId="57CCF8818EC345939058964B950FB30E">
    <w:name w:val="57CCF8818EC345939058964B950FB30E"/>
    <w:rsid w:val="00E55B5F"/>
  </w:style>
  <w:style w:type="paragraph" w:customStyle="1" w:styleId="1F0F5963DC004C6D84A2C1A977E17E8B">
    <w:name w:val="1F0F5963DC004C6D84A2C1A977E17E8B"/>
    <w:rsid w:val="00E55B5F"/>
  </w:style>
  <w:style w:type="paragraph" w:customStyle="1" w:styleId="38F2A43867F345F1B7FC242779746AE7">
    <w:name w:val="38F2A43867F345F1B7FC242779746AE7"/>
    <w:rsid w:val="00E55B5F"/>
  </w:style>
  <w:style w:type="paragraph" w:customStyle="1" w:styleId="C7A351B723414857976A4938C4C6AEB7">
    <w:name w:val="C7A351B723414857976A4938C4C6AEB7"/>
    <w:rsid w:val="00E55B5F"/>
  </w:style>
  <w:style w:type="paragraph" w:customStyle="1" w:styleId="D8EEBEA45E9E4BC5A4FEB1D274EB24FC">
    <w:name w:val="D8EEBEA45E9E4BC5A4FEB1D274EB24FC"/>
    <w:rsid w:val="00E55B5F"/>
  </w:style>
  <w:style w:type="paragraph" w:customStyle="1" w:styleId="75069B2F20C343699C934E77283AE932">
    <w:name w:val="75069B2F20C343699C934E77283AE932"/>
    <w:rsid w:val="00E55B5F"/>
  </w:style>
  <w:style w:type="paragraph" w:customStyle="1" w:styleId="19C6649020B444C3B1FC1C7C8676C2DA">
    <w:name w:val="19C6649020B444C3B1FC1C7C8676C2DA"/>
    <w:rsid w:val="00E55B5F"/>
  </w:style>
  <w:style w:type="paragraph" w:customStyle="1" w:styleId="DCC7700DAF7F450F894FCBFA5EF8F485">
    <w:name w:val="DCC7700DAF7F450F894FCBFA5EF8F485"/>
    <w:rsid w:val="00E55B5F"/>
  </w:style>
  <w:style w:type="paragraph" w:customStyle="1" w:styleId="E71DB61A6FA446E6BDE8865606491AFD">
    <w:name w:val="E71DB61A6FA446E6BDE8865606491AFD"/>
    <w:rsid w:val="00E55B5F"/>
  </w:style>
  <w:style w:type="paragraph" w:customStyle="1" w:styleId="82DB2B5504664B2891F20E3AE86AE854">
    <w:name w:val="82DB2B5504664B2891F20E3AE86AE854"/>
    <w:rsid w:val="00E55B5F"/>
  </w:style>
  <w:style w:type="paragraph" w:customStyle="1" w:styleId="87C0EA974F734FCCAC9179D26787D4FA">
    <w:name w:val="87C0EA974F734FCCAC9179D26787D4FA"/>
    <w:rsid w:val="00E55B5F"/>
  </w:style>
  <w:style w:type="paragraph" w:customStyle="1" w:styleId="697DF1E634554B09A380E858561C09D5">
    <w:name w:val="697DF1E634554B09A380E858561C09D5"/>
    <w:rsid w:val="00E55B5F"/>
  </w:style>
  <w:style w:type="paragraph" w:customStyle="1" w:styleId="996C56EBFFDB463190FBB41C6C6C67DA">
    <w:name w:val="996C56EBFFDB463190FBB41C6C6C67DA"/>
    <w:rsid w:val="00E55B5F"/>
  </w:style>
  <w:style w:type="paragraph" w:customStyle="1" w:styleId="EB450BCAF8764287A9C24C36F1F50571">
    <w:name w:val="EB450BCAF8764287A9C24C36F1F50571"/>
    <w:rsid w:val="00E55B5F"/>
  </w:style>
  <w:style w:type="paragraph" w:customStyle="1" w:styleId="3CA62DA2E9BE42049EF311934748DA29">
    <w:name w:val="3CA62DA2E9BE42049EF311934748DA29"/>
    <w:rsid w:val="00E55B5F"/>
  </w:style>
  <w:style w:type="paragraph" w:customStyle="1" w:styleId="C9ABFE9170B24B41B43A4259F5758501">
    <w:name w:val="C9ABFE9170B24B41B43A4259F5758501"/>
    <w:rsid w:val="00E55B5F"/>
  </w:style>
  <w:style w:type="paragraph" w:customStyle="1" w:styleId="FF58393238AA4074A0A1DA8B0C361962">
    <w:name w:val="FF58393238AA4074A0A1DA8B0C361962"/>
    <w:rsid w:val="00E55B5F"/>
  </w:style>
  <w:style w:type="paragraph" w:customStyle="1" w:styleId="83A7BDD1684A452698D31F308DFFE0E4">
    <w:name w:val="83A7BDD1684A452698D31F308DFFE0E4"/>
    <w:rsid w:val="00E55B5F"/>
  </w:style>
  <w:style w:type="paragraph" w:customStyle="1" w:styleId="DFFA6D227BA34C42A69E8272A8BE50E9">
    <w:name w:val="DFFA6D227BA34C42A69E8272A8BE50E9"/>
    <w:rsid w:val="00E55B5F"/>
  </w:style>
  <w:style w:type="paragraph" w:customStyle="1" w:styleId="16AA5986E6EC42DEAFC67AC54BB5DE66">
    <w:name w:val="16AA5986E6EC42DEAFC67AC54BB5DE66"/>
    <w:rsid w:val="00E55B5F"/>
  </w:style>
  <w:style w:type="paragraph" w:customStyle="1" w:styleId="8D338544673B4ABCABFB282E2A62E201">
    <w:name w:val="8D338544673B4ABCABFB282E2A62E201"/>
    <w:rsid w:val="00E55B5F"/>
  </w:style>
  <w:style w:type="paragraph" w:customStyle="1" w:styleId="6960869D1D6947B1850CE6CBAFD5C55D">
    <w:name w:val="6960869D1D6947B1850CE6CBAFD5C55D"/>
    <w:rsid w:val="00E55B5F"/>
  </w:style>
  <w:style w:type="paragraph" w:customStyle="1" w:styleId="D1E5C93A580743C5B12EBF7291A9D1D9">
    <w:name w:val="D1E5C93A580743C5B12EBF7291A9D1D9"/>
    <w:rsid w:val="00E55B5F"/>
  </w:style>
  <w:style w:type="paragraph" w:customStyle="1" w:styleId="4BFC022F3CE642608AEE5E79A95602EB">
    <w:name w:val="4BFC022F3CE642608AEE5E79A95602EB"/>
    <w:rsid w:val="00E55B5F"/>
  </w:style>
  <w:style w:type="paragraph" w:customStyle="1" w:styleId="0C4E04D0D52E4F28B26C04489A28366E">
    <w:name w:val="0C4E04D0D52E4F28B26C04489A28366E"/>
    <w:rsid w:val="00E55B5F"/>
  </w:style>
  <w:style w:type="paragraph" w:customStyle="1" w:styleId="69EBDC082F2641D6833655FFBD570F57">
    <w:name w:val="69EBDC082F2641D6833655FFBD570F57"/>
    <w:rsid w:val="00E55B5F"/>
  </w:style>
  <w:style w:type="paragraph" w:customStyle="1" w:styleId="6E0A19197C444FFEA03397E00506989F">
    <w:name w:val="6E0A19197C444FFEA03397E00506989F"/>
    <w:rsid w:val="00E55B5F"/>
  </w:style>
  <w:style w:type="paragraph" w:customStyle="1" w:styleId="51BE1527BDF74C04A8F9EBD24D4BEAD1">
    <w:name w:val="51BE1527BDF74C04A8F9EBD24D4BEAD1"/>
    <w:rsid w:val="00E55B5F"/>
  </w:style>
  <w:style w:type="paragraph" w:customStyle="1" w:styleId="6925C5AF90B94826A8B12DB965B2DB36">
    <w:name w:val="6925C5AF90B94826A8B12DB965B2DB36"/>
    <w:rsid w:val="00E55B5F"/>
  </w:style>
  <w:style w:type="paragraph" w:customStyle="1" w:styleId="BE76096E73C24A368FE743ABBABEABBB">
    <w:name w:val="BE76096E73C24A368FE743ABBABEABBB"/>
    <w:rsid w:val="00E55B5F"/>
  </w:style>
  <w:style w:type="paragraph" w:customStyle="1" w:styleId="02D8D004BB22421F8DA5B558DE042C15">
    <w:name w:val="02D8D004BB22421F8DA5B558DE042C15"/>
    <w:rsid w:val="00E55B5F"/>
  </w:style>
  <w:style w:type="paragraph" w:customStyle="1" w:styleId="B7EA847B71194F4CA6064D1B08AE09C1">
    <w:name w:val="B7EA847B71194F4CA6064D1B08AE09C1"/>
    <w:rsid w:val="00E55B5F"/>
  </w:style>
  <w:style w:type="paragraph" w:customStyle="1" w:styleId="D41AEBDD43544562B0DDB007F3190CB3">
    <w:name w:val="D41AEBDD43544562B0DDB007F3190CB3"/>
    <w:rsid w:val="00E55B5F"/>
  </w:style>
  <w:style w:type="paragraph" w:customStyle="1" w:styleId="76E1264576E9447D98FC785A0CCBD627">
    <w:name w:val="76E1264576E9447D98FC785A0CCBD627"/>
    <w:rsid w:val="00E55B5F"/>
  </w:style>
  <w:style w:type="paragraph" w:customStyle="1" w:styleId="F0CB6F35A111406695B6D4B4A9593F17">
    <w:name w:val="F0CB6F35A111406695B6D4B4A9593F17"/>
    <w:rsid w:val="00E55B5F"/>
  </w:style>
  <w:style w:type="paragraph" w:customStyle="1" w:styleId="D36672ADACFA4EB9B770D048ECB6262B">
    <w:name w:val="D36672ADACFA4EB9B770D048ECB6262B"/>
    <w:rsid w:val="00E55B5F"/>
  </w:style>
  <w:style w:type="paragraph" w:customStyle="1" w:styleId="7D1A4E6FBAD04FE0A0E5B58695C02AF1">
    <w:name w:val="7D1A4E6FBAD04FE0A0E5B58695C02AF1"/>
    <w:rsid w:val="00E55B5F"/>
  </w:style>
  <w:style w:type="paragraph" w:customStyle="1" w:styleId="B08151850EEE447CB56F38B2A88A553D">
    <w:name w:val="B08151850EEE447CB56F38B2A88A553D"/>
    <w:rsid w:val="00E55B5F"/>
  </w:style>
  <w:style w:type="paragraph" w:customStyle="1" w:styleId="2F864A5AFC954CD5ACD0035F14DAA475">
    <w:name w:val="2F864A5AFC954CD5ACD0035F14DAA475"/>
    <w:rsid w:val="00E55B5F"/>
  </w:style>
  <w:style w:type="paragraph" w:customStyle="1" w:styleId="51B847DBCE5F43EDADCFDAAF0F5DF1BF">
    <w:name w:val="51B847DBCE5F43EDADCFDAAF0F5DF1BF"/>
    <w:rsid w:val="00E55B5F"/>
  </w:style>
  <w:style w:type="paragraph" w:customStyle="1" w:styleId="7C7CB609961D4E069ADE8873C56C6E8A">
    <w:name w:val="7C7CB609961D4E069ADE8873C56C6E8A"/>
    <w:rsid w:val="00E55B5F"/>
  </w:style>
  <w:style w:type="paragraph" w:customStyle="1" w:styleId="47567A8DA3E9486A92D5B5583323186C">
    <w:name w:val="47567A8DA3E9486A92D5B5583323186C"/>
    <w:rsid w:val="00E55B5F"/>
  </w:style>
  <w:style w:type="paragraph" w:customStyle="1" w:styleId="4011A6C88AAF48DEAD56A90118F2982A">
    <w:name w:val="4011A6C88AAF48DEAD56A90118F2982A"/>
    <w:rsid w:val="00E55B5F"/>
  </w:style>
  <w:style w:type="paragraph" w:customStyle="1" w:styleId="8CD594B03BFA4FCE932DC70936368D97">
    <w:name w:val="8CD594B03BFA4FCE932DC70936368D97"/>
    <w:rsid w:val="00E55B5F"/>
  </w:style>
  <w:style w:type="paragraph" w:customStyle="1" w:styleId="78E9A21309734848BB7A816F7CB2F0FC">
    <w:name w:val="78E9A21309734848BB7A816F7CB2F0FC"/>
    <w:rsid w:val="00E55B5F"/>
  </w:style>
  <w:style w:type="paragraph" w:customStyle="1" w:styleId="4B22FC38201345788C504C7EE53CA0CB">
    <w:name w:val="4B22FC38201345788C504C7EE53CA0CB"/>
    <w:rsid w:val="00E55B5F"/>
  </w:style>
  <w:style w:type="paragraph" w:customStyle="1" w:styleId="DA99C5E4A2674E5196794B2E82704A25">
    <w:name w:val="DA99C5E4A2674E5196794B2E82704A25"/>
    <w:rsid w:val="00E55B5F"/>
  </w:style>
  <w:style w:type="paragraph" w:customStyle="1" w:styleId="56E1D79CBDB24CBE8A09613A77DA0DE3">
    <w:name w:val="56E1D79CBDB24CBE8A09613A77DA0DE3"/>
    <w:rsid w:val="00E55B5F"/>
  </w:style>
  <w:style w:type="paragraph" w:customStyle="1" w:styleId="1AD40825B46F4556A2913C9737233A1F">
    <w:name w:val="1AD40825B46F4556A2913C9737233A1F"/>
    <w:rsid w:val="00E55B5F"/>
  </w:style>
  <w:style w:type="paragraph" w:customStyle="1" w:styleId="FBB12CBDDE624A28A8E7B2B2DDE19CA7">
    <w:name w:val="FBB12CBDDE624A28A8E7B2B2DDE19CA7"/>
    <w:rsid w:val="00E55B5F"/>
  </w:style>
  <w:style w:type="paragraph" w:customStyle="1" w:styleId="3A6227A4A1434A6DA7950F3DEF643203">
    <w:name w:val="3A6227A4A1434A6DA7950F3DEF643203"/>
    <w:rsid w:val="00E55B5F"/>
  </w:style>
  <w:style w:type="paragraph" w:customStyle="1" w:styleId="E28271A96BCF4788B3661E2A601C40E8">
    <w:name w:val="E28271A96BCF4788B3661E2A601C40E8"/>
    <w:rsid w:val="00E55B5F"/>
  </w:style>
  <w:style w:type="paragraph" w:customStyle="1" w:styleId="A8C2B89B51B5483C978FBF30A69E69E8">
    <w:name w:val="A8C2B89B51B5483C978FBF30A69E69E8"/>
    <w:rsid w:val="00E55B5F"/>
  </w:style>
  <w:style w:type="paragraph" w:customStyle="1" w:styleId="05E46517F920400FB1C3C94463E3B859">
    <w:name w:val="05E46517F920400FB1C3C94463E3B859"/>
    <w:rsid w:val="00E55B5F"/>
  </w:style>
  <w:style w:type="paragraph" w:customStyle="1" w:styleId="A12700945DA04F7AA960620BFD5D544F">
    <w:name w:val="A12700945DA04F7AA960620BFD5D544F"/>
    <w:rsid w:val="00E55B5F"/>
  </w:style>
  <w:style w:type="paragraph" w:customStyle="1" w:styleId="8FE178B54796467EBB4CDC6E485FD366">
    <w:name w:val="8FE178B54796467EBB4CDC6E485FD366"/>
    <w:rsid w:val="00E55B5F"/>
  </w:style>
  <w:style w:type="paragraph" w:customStyle="1" w:styleId="052D42A5380E4A9C8773D135EFD2F3E4">
    <w:name w:val="052D42A5380E4A9C8773D135EFD2F3E4"/>
    <w:rsid w:val="00E55B5F"/>
  </w:style>
  <w:style w:type="paragraph" w:customStyle="1" w:styleId="9E668C76F06B4BC5B5DDA2E148641C4C">
    <w:name w:val="9E668C76F06B4BC5B5DDA2E148641C4C"/>
    <w:rsid w:val="00E55B5F"/>
  </w:style>
  <w:style w:type="paragraph" w:customStyle="1" w:styleId="22938930F81547529585D93D8764A7B2">
    <w:name w:val="22938930F81547529585D93D8764A7B2"/>
    <w:rsid w:val="00E55B5F"/>
  </w:style>
  <w:style w:type="paragraph" w:customStyle="1" w:styleId="E0490ED3EDD94B9980A3FB91B7329095">
    <w:name w:val="E0490ED3EDD94B9980A3FB91B7329095"/>
    <w:rsid w:val="00E55B5F"/>
  </w:style>
  <w:style w:type="paragraph" w:customStyle="1" w:styleId="5C1C5B155B7A416BAA395B70E55ABA8E">
    <w:name w:val="5C1C5B155B7A416BAA395B70E55ABA8E"/>
    <w:rsid w:val="00E55B5F"/>
  </w:style>
  <w:style w:type="paragraph" w:customStyle="1" w:styleId="88E068EE50C4472783FEA736893AA20A">
    <w:name w:val="88E068EE50C4472783FEA736893AA20A"/>
    <w:rsid w:val="00E55B5F"/>
  </w:style>
  <w:style w:type="paragraph" w:customStyle="1" w:styleId="A79A271BD71E432294DE88BBCC13EF52">
    <w:name w:val="A79A271BD71E432294DE88BBCC13EF52"/>
    <w:rsid w:val="00E55B5F"/>
  </w:style>
  <w:style w:type="paragraph" w:customStyle="1" w:styleId="FD887D6B53224507A2A5CC1482B9EC31">
    <w:name w:val="FD887D6B53224507A2A5CC1482B9EC31"/>
    <w:rsid w:val="00E55B5F"/>
  </w:style>
  <w:style w:type="paragraph" w:customStyle="1" w:styleId="EA6BD8B7F5F24C9E9AEA97BF4FA98C37">
    <w:name w:val="EA6BD8B7F5F24C9E9AEA97BF4FA98C37"/>
    <w:rsid w:val="00E55B5F"/>
  </w:style>
  <w:style w:type="paragraph" w:customStyle="1" w:styleId="0B352107F2DC4B5EA782347CDB754069">
    <w:name w:val="0B352107F2DC4B5EA782347CDB754069"/>
    <w:rsid w:val="00E55B5F"/>
  </w:style>
  <w:style w:type="paragraph" w:customStyle="1" w:styleId="9F9F118627B8481BA2E1DC7C76DDC6E0">
    <w:name w:val="9F9F118627B8481BA2E1DC7C76DDC6E0"/>
    <w:rsid w:val="00E55B5F"/>
  </w:style>
  <w:style w:type="paragraph" w:customStyle="1" w:styleId="0F346CAD29724E7A8EFFD68B284A6BB9">
    <w:name w:val="0F346CAD29724E7A8EFFD68B284A6BB9"/>
    <w:rsid w:val="00E55B5F"/>
  </w:style>
  <w:style w:type="paragraph" w:customStyle="1" w:styleId="67787CC04E234ACDBE2CFB9E16A45092">
    <w:name w:val="67787CC04E234ACDBE2CFB9E16A45092"/>
    <w:rsid w:val="00E55B5F"/>
  </w:style>
  <w:style w:type="paragraph" w:customStyle="1" w:styleId="070D6C6E78674923AC292D5C274DFB39">
    <w:name w:val="070D6C6E78674923AC292D5C274DFB39"/>
    <w:rsid w:val="00E55B5F"/>
  </w:style>
  <w:style w:type="paragraph" w:customStyle="1" w:styleId="53272B295CDD48C0BD478D35FED5ACEE">
    <w:name w:val="53272B295CDD48C0BD478D35FED5ACEE"/>
    <w:rsid w:val="00E55B5F"/>
  </w:style>
  <w:style w:type="paragraph" w:customStyle="1" w:styleId="BD39CDA35212418C90B1CF456E900D66">
    <w:name w:val="BD39CDA35212418C90B1CF456E900D66"/>
    <w:rsid w:val="00E55B5F"/>
  </w:style>
  <w:style w:type="paragraph" w:customStyle="1" w:styleId="0A6CA44A14B34EC9803DFF5754C3B8F5">
    <w:name w:val="0A6CA44A14B34EC9803DFF5754C3B8F5"/>
    <w:rsid w:val="00E55B5F"/>
  </w:style>
  <w:style w:type="paragraph" w:customStyle="1" w:styleId="BACCD9370D754892AC0123D1AD39116B">
    <w:name w:val="BACCD9370D754892AC0123D1AD39116B"/>
    <w:rsid w:val="00E55B5F"/>
  </w:style>
  <w:style w:type="paragraph" w:customStyle="1" w:styleId="E8000F32019F4F9EB01B599821B2AA41">
    <w:name w:val="E8000F32019F4F9EB01B599821B2AA41"/>
    <w:rsid w:val="00E55B5F"/>
  </w:style>
  <w:style w:type="paragraph" w:customStyle="1" w:styleId="BA4133961E244A50864CB2CD597C9D5B">
    <w:name w:val="BA4133961E244A50864CB2CD597C9D5B"/>
    <w:rsid w:val="00E55B5F"/>
  </w:style>
  <w:style w:type="paragraph" w:customStyle="1" w:styleId="831BE2BBF67047D7AB40D0735B93D21D">
    <w:name w:val="831BE2BBF67047D7AB40D0735B93D21D"/>
    <w:rsid w:val="00E55B5F"/>
  </w:style>
  <w:style w:type="paragraph" w:customStyle="1" w:styleId="13ADBCB913EE4AD99832F54E31DCC579">
    <w:name w:val="13ADBCB913EE4AD99832F54E31DCC579"/>
    <w:rsid w:val="00E55B5F"/>
  </w:style>
  <w:style w:type="paragraph" w:customStyle="1" w:styleId="5EF6E041715441BE8DBB610F5E86B1E5">
    <w:name w:val="5EF6E041715441BE8DBB610F5E86B1E5"/>
    <w:rsid w:val="00E55B5F"/>
  </w:style>
  <w:style w:type="paragraph" w:customStyle="1" w:styleId="B481F1811D4E4349B52A468626BBA918">
    <w:name w:val="B481F1811D4E4349B52A468626BBA918"/>
    <w:rsid w:val="00E55B5F"/>
  </w:style>
  <w:style w:type="paragraph" w:customStyle="1" w:styleId="998A0402FE1B41AB91A68D20090837DD">
    <w:name w:val="998A0402FE1B41AB91A68D20090837DD"/>
    <w:rsid w:val="00E55B5F"/>
  </w:style>
  <w:style w:type="paragraph" w:customStyle="1" w:styleId="69B18B2161A343E5B389BA8575077E50">
    <w:name w:val="69B18B2161A343E5B389BA8575077E50"/>
    <w:rsid w:val="00E55B5F"/>
  </w:style>
  <w:style w:type="paragraph" w:customStyle="1" w:styleId="BB8A786866A6437E87F8FA79F016069E">
    <w:name w:val="BB8A786866A6437E87F8FA79F016069E"/>
    <w:rsid w:val="00E55B5F"/>
  </w:style>
  <w:style w:type="paragraph" w:customStyle="1" w:styleId="48EE20E1E3A04411A5003B43517450FE">
    <w:name w:val="48EE20E1E3A04411A5003B43517450FE"/>
    <w:rsid w:val="00E55B5F"/>
  </w:style>
  <w:style w:type="paragraph" w:customStyle="1" w:styleId="E7AFDD4900B846E1B0D04419E88CBB37">
    <w:name w:val="E7AFDD4900B846E1B0D04419E88CBB37"/>
    <w:rsid w:val="00E55B5F"/>
  </w:style>
  <w:style w:type="paragraph" w:customStyle="1" w:styleId="37DBBCB5538342D787171765D48721B0">
    <w:name w:val="37DBBCB5538342D787171765D48721B0"/>
    <w:rsid w:val="00E55B5F"/>
  </w:style>
  <w:style w:type="paragraph" w:customStyle="1" w:styleId="D092615206A0499D8E6EAD66EAC66EB8">
    <w:name w:val="D092615206A0499D8E6EAD66EAC66EB8"/>
    <w:rsid w:val="00E55B5F"/>
  </w:style>
  <w:style w:type="paragraph" w:customStyle="1" w:styleId="B63F6D07B8BF4A978316F83C43A545E9">
    <w:name w:val="B63F6D07B8BF4A978316F83C43A545E9"/>
    <w:rsid w:val="00E55B5F"/>
  </w:style>
  <w:style w:type="paragraph" w:customStyle="1" w:styleId="9C81425D0E804BB09B0AB262C3F98815">
    <w:name w:val="9C81425D0E804BB09B0AB262C3F98815"/>
    <w:rsid w:val="00E55B5F"/>
  </w:style>
  <w:style w:type="paragraph" w:customStyle="1" w:styleId="4B8F398D8DAF438EBA9D7B73F45F5B64">
    <w:name w:val="4B8F398D8DAF438EBA9D7B73F45F5B64"/>
    <w:rsid w:val="00E55B5F"/>
  </w:style>
  <w:style w:type="paragraph" w:customStyle="1" w:styleId="8B1D74FC756446509C8CD0809EB96422">
    <w:name w:val="8B1D74FC756446509C8CD0809EB96422"/>
    <w:rsid w:val="00E55B5F"/>
  </w:style>
  <w:style w:type="paragraph" w:customStyle="1" w:styleId="BFFB32049F9847079E102A21CA76189F">
    <w:name w:val="BFFB32049F9847079E102A21CA76189F"/>
    <w:rsid w:val="00E55B5F"/>
  </w:style>
  <w:style w:type="paragraph" w:customStyle="1" w:styleId="4ECEC741072D44019415D1BD0BCEDC1F">
    <w:name w:val="4ECEC741072D44019415D1BD0BCEDC1F"/>
    <w:rsid w:val="00E55B5F"/>
  </w:style>
  <w:style w:type="paragraph" w:customStyle="1" w:styleId="8DABFED96D524D919DFD4EC7BA8BD3D9">
    <w:name w:val="8DABFED96D524D919DFD4EC7BA8BD3D9"/>
    <w:rsid w:val="00E55B5F"/>
  </w:style>
  <w:style w:type="paragraph" w:customStyle="1" w:styleId="0078B66E1A8A477081EA604C7F7467B0">
    <w:name w:val="0078B66E1A8A477081EA604C7F7467B0"/>
    <w:rsid w:val="00E55B5F"/>
  </w:style>
  <w:style w:type="paragraph" w:customStyle="1" w:styleId="8CABE1E056E04FDF9D4C6664441E45B4">
    <w:name w:val="8CABE1E056E04FDF9D4C6664441E45B4"/>
    <w:rsid w:val="00E55B5F"/>
  </w:style>
  <w:style w:type="paragraph" w:customStyle="1" w:styleId="36E60060E8414EE0ABFD13C4CC57A0B6">
    <w:name w:val="36E60060E8414EE0ABFD13C4CC57A0B6"/>
    <w:rsid w:val="00E55B5F"/>
  </w:style>
  <w:style w:type="paragraph" w:customStyle="1" w:styleId="ECC36E426C5B4A0AA33308011879D43A">
    <w:name w:val="ECC36E426C5B4A0AA33308011879D43A"/>
    <w:rsid w:val="00E55B5F"/>
  </w:style>
  <w:style w:type="paragraph" w:customStyle="1" w:styleId="1D7E90061850462894ABD63BCAD6063C">
    <w:name w:val="1D7E90061850462894ABD63BCAD6063C"/>
    <w:rsid w:val="00E55B5F"/>
  </w:style>
  <w:style w:type="paragraph" w:customStyle="1" w:styleId="9D035A8C8CFA46AD99B036838F665CA2">
    <w:name w:val="9D035A8C8CFA46AD99B036838F665CA2"/>
    <w:rsid w:val="00E55B5F"/>
  </w:style>
  <w:style w:type="paragraph" w:customStyle="1" w:styleId="D568BC29A2D6480AB1DE2117925E46B4">
    <w:name w:val="D568BC29A2D6480AB1DE2117925E46B4"/>
    <w:rsid w:val="00E55B5F"/>
  </w:style>
  <w:style w:type="paragraph" w:customStyle="1" w:styleId="4C6E48B672094BE8961EDE11DD8DE9F7">
    <w:name w:val="4C6E48B672094BE8961EDE11DD8DE9F7"/>
    <w:rsid w:val="00E55B5F"/>
  </w:style>
  <w:style w:type="paragraph" w:customStyle="1" w:styleId="21E567FC0C974A5AA75BC2AB5314A0FE">
    <w:name w:val="21E567FC0C974A5AA75BC2AB5314A0FE"/>
    <w:rsid w:val="00E55B5F"/>
  </w:style>
  <w:style w:type="paragraph" w:customStyle="1" w:styleId="F35C881C536E444E8FE4C0DB7708287D">
    <w:name w:val="F35C881C536E444E8FE4C0DB7708287D"/>
    <w:rsid w:val="00E55B5F"/>
  </w:style>
  <w:style w:type="paragraph" w:customStyle="1" w:styleId="2E0E66D6DE594C61879EE4610134C408">
    <w:name w:val="2E0E66D6DE594C61879EE4610134C408"/>
    <w:rsid w:val="00E55B5F"/>
  </w:style>
  <w:style w:type="paragraph" w:customStyle="1" w:styleId="F251715E7D1546568A5517919F42A151">
    <w:name w:val="F251715E7D1546568A5517919F42A151"/>
    <w:rsid w:val="00E55B5F"/>
  </w:style>
  <w:style w:type="paragraph" w:customStyle="1" w:styleId="9BF11B37AAB84AF1A6683B924F0B7E57">
    <w:name w:val="9BF11B37AAB84AF1A6683B924F0B7E57"/>
    <w:rsid w:val="00E55B5F"/>
  </w:style>
  <w:style w:type="paragraph" w:customStyle="1" w:styleId="FAC7466F0D144D02BD776E7F7532C588">
    <w:name w:val="FAC7466F0D144D02BD776E7F7532C588"/>
    <w:rsid w:val="00E55B5F"/>
  </w:style>
  <w:style w:type="paragraph" w:customStyle="1" w:styleId="4722C95A5E7C46B6907C3646FCB440A9">
    <w:name w:val="4722C95A5E7C46B6907C3646FCB440A9"/>
    <w:rsid w:val="00E55B5F"/>
  </w:style>
  <w:style w:type="paragraph" w:customStyle="1" w:styleId="4D45448D9C1542BAAB45F926A9E61078">
    <w:name w:val="4D45448D9C1542BAAB45F926A9E61078"/>
    <w:rsid w:val="00E55B5F"/>
  </w:style>
  <w:style w:type="paragraph" w:customStyle="1" w:styleId="643F675318A44FF0AB74C00477171188">
    <w:name w:val="643F675318A44FF0AB74C00477171188"/>
    <w:rsid w:val="00E55B5F"/>
  </w:style>
  <w:style w:type="paragraph" w:customStyle="1" w:styleId="044E364B1435494A9ACB1D3D99EBADD9">
    <w:name w:val="044E364B1435494A9ACB1D3D99EBADD9"/>
    <w:rsid w:val="00E55B5F"/>
  </w:style>
  <w:style w:type="paragraph" w:customStyle="1" w:styleId="AC26C23EC9C4447495FC2BF60C4B4A7F">
    <w:name w:val="AC26C23EC9C4447495FC2BF60C4B4A7F"/>
    <w:rsid w:val="00E55B5F"/>
  </w:style>
  <w:style w:type="paragraph" w:customStyle="1" w:styleId="BC46F3D45E314896B0264565C7CE00F7">
    <w:name w:val="BC46F3D45E314896B0264565C7CE00F7"/>
    <w:rsid w:val="00E55B5F"/>
  </w:style>
  <w:style w:type="paragraph" w:customStyle="1" w:styleId="C196BF4F0C154BDE8074F32907F486AE">
    <w:name w:val="C196BF4F0C154BDE8074F32907F486AE"/>
    <w:rsid w:val="00E55B5F"/>
  </w:style>
  <w:style w:type="paragraph" w:customStyle="1" w:styleId="AC3E4B7123794F35BF1B9371AEFB19B6">
    <w:name w:val="AC3E4B7123794F35BF1B9371AEFB19B6"/>
    <w:rsid w:val="00E55B5F"/>
  </w:style>
  <w:style w:type="paragraph" w:customStyle="1" w:styleId="6B28B42E3B9E41F59FF518A445C224EE">
    <w:name w:val="6B28B42E3B9E41F59FF518A445C224EE"/>
    <w:rsid w:val="00E55B5F"/>
  </w:style>
  <w:style w:type="paragraph" w:customStyle="1" w:styleId="6BBDB6A31A88481AA0715EC3CF0B5F81">
    <w:name w:val="6BBDB6A31A88481AA0715EC3CF0B5F81"/>
    <w:rsid w:val="00E55B5F"/>
  </w:style>
  <w:style w:type="paragraph" w:customStyle="1" w:styleId="8F05F05608AD4C29A49E1C07A8A4FC1E">
    <w:name w:val="8F05F05608AD4C29A49E1C07A8A4FC1E"/>
    <w:rsid w:val="00E55B5F"/>
  </w:style>
  <w:style w:type="paragraph" w:customStyle="1" w:styleId="02EE08263C5B4AE3A207B6B2AAB8C0EB">
    <w:name w:val="02EE08263C5B4AE3A207B6B2AAB8C0EB"/>
    <w:rsid w:val="00E55B5F"/>
  </w:style>
  <w:style w:type="paragraph" w:customStyle="1" w:styleId="3E78EF9F0D754F6C91EDF214A1435B1B">
    <w:name w:val="3E78EF9F0D754F6C91EDF214A1435B1B"/>
    <w:rsid w:val="00E55B5F"/>
  </w:style>
  <w:style w:type="paragraph" w:customStyle="1" w:styleId="82902459B2B74CA8ADA878ABB05E0ACD">
    <w:name w:val="82902459B2B74CA8ADA878ABB05E0ACD"/>
    <w:rsid w:val="00E55B5F"/>
  </w:style>
  <w:style w:type="paragraph" w:customStyle="1" w:styleId="30D71AEEC84A4B20907B35D14C100CC8">
    <w:name w:val="30D71AEEC84A4B20907B35D14C100CC8"/>
    <w:rsid w:val="00E55B5F"/>
  </w:style>
  <w:style w:type="paragraph" w:customStyle="1" w:styleId="32BFEDC33F7A4EACB9F73A35A4095707">
    <w:name w:val="32BFEDC33F7A4EACB9F73A35A4095707"/>
    <w:rsid w:val="00E55B5F"/>
  </w:style>
  <w:style w:type="paragraph" w:customStyle="1" w:styleId="59FDA39A6AA3498D8D8780EFDC3F087F">
    <w:name w:val="59FDA39A6AA3498D8D8780EFDC3F087F"/>
    <w:rsid w:val="00E55B5F"/>
  </w:style>
  <w:style w:type="paragraph" w:customStyle="1" w:styleId="3FDE4D89C0C94BDFA611FC1EA353909A">
    <w:name w:val="3FDE4D89C0C94BDFA611FC1EA353909A"/>
    <w:rsid w:val="00E55B5F"/>
  </w:style>
  <w:style w:type="paragraph" w:customStyle="1" w:styleId="11B035DC0A2042A7897BE662750E667C">
    <w:name w:val="11B035DC0A2042A7897BE662750E667C"/>
    <w:rsid w:val="00E55B5F"/>
  </w:style>
  <w:style w:type="paragraph" w:customStyle="1" w:styleId="ED7EA502854446889B91E65C9C12AE41">
    <w:name w:val="ED7EA502854446889B91E65C9C12AE41"/>
    <w:rsid w:val="00E55B5F"/>
  </w:style>
  <w:style w:type="paragraph" w:customStyle="1" w:styleId="74969CA62A214284A03524F5F29D774B">
    <w:name w:val="74969CA62A214284A03524F5F29D774B"/>
    <w:rsid w:val="00E55B5F"/>
  </w:style>
  <w:style w:type="paragraph" w:customStyle="1" w:styleId="5DBEE83DBD7B473DA0DBC010D8078D78">
    <w:name w:val="5DBEE83DBD7B473DA0DBC010D8078D78"/>
    <w:rsid w:val="00E55B5F"/>
  </w:style>
  <w:style w:type="paragraph" w:customStyle="1" w:styleId="2BF5437BEEB24A20B3EC87B940B2FB2C">
    <w:name w:val="2BF5437BEEB24A20B3EC87B940B2FB2C"/>
    <w:rsid w:val="00E55B5F"/>
  </w:style>
  <w:style w:type="paragraph" w:customStyle="1" w:styleId="118B79E9D496453EADE788DBC038AC24">
    <w:name w:val="118B79E9D496453EADE788DBC038AC24"/>
    <w:rsid w:val="00E55B5F"/>
  </w:style>
  <w:style w:type="paragraph" w:customStyle="1" w:styleId="E374B53EDE0441A9BA0140FC4364BEAE">
    <w:name w:val="E374B53EDE0441A9BA0140FC4364BEAE"/>
    <w:rsid w:val="00E55B5F"/>
  </w:style>
  <w:style w:type="paragraph" w:customStyle="1" w:styleId="8648AEBD37EE48A48A4E066CC49A5C67">
    <w:name w:val="8648AEBD37EE48A48A4E066CC49A5C67"/>
    <w:rsid w:val="00E55B5F"/>
  </w:style>
  <w:style w:type="paragraph" w:customStyle="1" w:styleId="1A186DC0FC3346B8A285F163B5DAC9B2">
    <w:name w:val="1A186DC0FC3346B8A285F163B5DAC9B2"/>
    <w:rsid w:val="00E55B5F"/>
  </w:style>
  <w:style w:type="paragraph" w:customStyle="1" w:styleId="DA5015972EBE498095A5719850294064">
    <w:name w:val="DA5015972EBE498095A5719850294064"/>
    <w:rsid w:val="00E55B5F"/>
  </w:style>
  <w:style w:type="paragraph" w:customStyle="1" w:styleId="0EED4AF7BD3D4205810E262C6A9C9F22">
    <w:name w:val="0EED4AF7BD3D4205810E262C6A9C9F22"/>
    <w:rsid w:val="00E55B5F"/>
  </w:style>
  <w:style w:type="paragraph" w:customStyle="1" w:styleId="B8F489FC049047A2B1CE97D209FB14D0">
    <w:name w:val="B8F489FC049047A2B1CE97D209FB14D0"/>
    <w:rsid w:val="00E55B5F"/>
  </w:style>
  <w:style w:type="paragraph" w:customStyle="1" w:styleId="2C45E5E091DC4F139BC824D7C26EDBBE">
    <w:name w:val="2C45E5E091DC4F139BC824D7C26EDBBE"/>
    <w:rsid w:val="00E55B5F"/>
  </w:style>
  <w:style w:type="paragraph" w:customStyle="1" w:styleId="B81712DBF2004752BB95FE33FAF81C60">
    <w:name w:val="B81712DBF2004752BB95FE33FAF81C60"/>
    <w:rsid w:val="00E55B5F"/>
  </w:style>
  <w:style w:type="paragraph" w:customStyle="1" w:styleId="78E3DB3B0EBB4DE0B456B64ECEF892F4">
    <w:name w:val="78E3DB3B0EBB4DE0B456B64ECEF892F4"/>
    <w:rsid w:val="00E55B5F"/>
  </w:style>
  <w:style w:type="paragraph" w:customStyle="1" w:styleId="3616EF37967A4EC69FA7B27EDDB8D76F">
    <w:name w:val="3616EF37967A4EC69FA7B27EDDB8D76F"/>
    <w:rsid w:val="00E55B5F"/>
  </w:style>
  <w:style w:type="paragraph" w:customStyle="1" w:styleId="CDAA9349D8C644578A15F364A9BDA0F5">
    <w:name w:val="CDAA9349D8C644578A15F364A9BDA0F5"/>
    <w:rsid w:val="00E55B5F"/>
  </w:style>
  <w:style w:type="paragraph" w:customStyle="1" w:styleId="BF8E370955CA42CF9C2E971EAAEE2A94">
    <w:name w:val="BF8E370955CA42CF9C2E971EAAEE2A94"/>
    <w:rsid w:val="00E55B5F"/>
  </w:style>
  <w:style w:type="paragraph" w:customStyle="1" w:styleId="8970C19388AB4A03B8D298BC214EC5A3">
    <w:name w:val="8970C19388AB4A03B8D298BC214EC5A3"/>
    <w:rsid w:val="00E55B5F"/>
  </w:style>
  <w:style w:type="paragraph" w:customStyle="1" w:styleId="C23D825B4B124D9099B07F98D7484E34">
    <w:name w:val="C23D825B4B124D9099B07F98D7484E34"/>
    <w:rsid w:val="00E55B5F"/>
  </w:style>
  <w:style w:type="paragraph" w:customStyle="1" w:styleId="A45DD46B73B24FFB8B935A0FBE86CD29">
    <w:name w:val="A45DD46B73B24FFB8B935A0FBE86CD29"/>
    <w:rsid w:val="00E55B5F"/>
  </w:style>
  <w:style w:type="paragraph" w:customStyle="1" w:styleId="844EDEC3BC614DD0BE9B7549573B14C5">
    <w:name w:val="844EDEC3BC614DD0BE9B7549573B14C5"/>
    <w:rsid w:val="00E55B5F"/>
  </w:style>
  <w:style w:type="paragraph" w:customStyle="1" w:styleId="1865D422E1AF44CEA8F2D5E6B7EF6A14">
    <w:name w:val="1865D422E1AF44CEA8F2D5E6B7EF6A14"/>
    <w:rsid w:val="00E55B5F"/>
  </w:style>
  <w:style w:type="paragraph" w:customStyle="1" w:styleId="9E7CC385C2D14D43B8507847DD779714">
    <w:name w:val="9E7CC385C2D14D43B8507847DD779714"/>
    <w:rsid w:val="00E55B5F"/>
  </w:style>
  <w:style w:type="paragraph" w:customStyle="1" w:styleId="786C5B80FC5E4B59965DAE8B104241D2">
    <w:name w:val="786C5B80FC5E4B59965DAE8B104241D2"/>
    <w:rsid w:val="00E55B5F"/>
  </w:style>
  <w:style w:type="paragraph" w:customStyle="1" w:styleId="54109ABA09A547DAB49BC21BCC8C3073">
    <w:name w:val="54109ABA09A547DAB49BC21BCC8C3073"/>
    <w:rsid w:val="00E55B5F"/>
  </w:style>
  <w:style w:type="paragraph" w:customStyle="1" w:styleId="17510E550DB14132867617F9D909F4EC">
    <w:name w:val="17510E550DB14132867617F9D909F4EC"/>
    <w:rsid w:val="00E55B5F"/>
  </w:style>
  <w:style w:type="paragraph" w:customStyle="1" w:styleId="627D4095356944CE98FB855637AC1C5B">
    <w:name w:val="627D4095356944CE98FB855637AC1C5B"/>
    <w:rsid w:val="00E55B5F"/>
  </w:style>
  <w:style w:type="paragraph" w:customStyle="1" w:styleId="A2C935A5B67640C1BFCB82F26E3A93BC">
    <w:name w:val="A2C935A5B67640C1BFCB82F26E3A93BC"/>
    <w:rsid w:val="00E55B5F"/>
  </w:style>
  <w:style w:type="paragraph" w:customStyle="1" w:styleId="1E6AA0F5682343F781805B4A91E0B39D">
    <w:name w:val="1E6AA0F5682343F781805B4A91E0B39D"/>
    <w:rsid w:val="00E55B5F"/>
  </w:style>
  <w:style w:type="paragraph" w:customStyle="1" w:styleId="16C9B8EA5F8443A4A15E673296A18A2D">
    <w:name w:val="16C9B8EA5F8443A4A15E673296A18A2D"/>
    <w:rsid w:val="00E55B5F"/>
  </w:style>
  <w:style w:type="paragraph" w:customStyle="1" w:styleId="2F22B82CBFD040E7BCD36018ACE62DC9">
    <w:name w:val="2F22B82CBFD040E7BCD36018ACE62DC9"/>
    <w:rsid w:val="00E55B5F"/>
  </w:style>
  <w:style w:type="paragraph" w:customStyle="1" w:styleId="458BBAB80A6E4A71ABA8A8B488991467">
    <w:name w:val="458BBAB80A6E4A71ABA8A8B488991467"/>
    <w:rsid w:val="00E55B5F"/>
  </w:style>
  <w:style w:type="paragraph" w:customStyle="1" w:styleId="16FAB51AD909413FA62FB82DDEAAB91A">
    <w:name w:val="16FAB51AD909413FA62FB82DDEAAB91A"/>
    <w:rsid w:val="00E55B5F"/>
  </w:style>
  <w:style w:type="paragraph" w:customStyle="1" w:styleId="F094D594FA454914BBDB958862F1197D">
    <w:name w:val="F094D594FA454914BBDB958862F1197D"/>
    <w:rsid w:val="00E55B5F"/>
  </w:style>
  <w:style w:type="paragraph" w:customStyle="1" w:styleId="86987D31ABCF4E23877DC2B87E81A3D3">
    <w:name w:val="86987D31ABCF4E23877DC2B87E81A3D3"/>
    <w:rsid w:val="00E55B5F"/>
  </w:style>
  <w:style w:type="paragraph" w:customStyle="1" w:styleId="A9363946F11E4A80AF46A9FB457053ED">
    <w:name w:val="A9363946F11E4A80AF46A9FB457053ED"/>
    <w:rsid w:val="00E55B5F"/>
  </w:style>
  <w:style w:type="paragraph" w:customStyle="1" w:styleId="4D9210B8BEF64B5FB3A620DEBD88BA87">
    <w:name w:val="4D9210B8BEF64B5FB3A620DEBD88BA87"/>
    <w:rsid w:val="00E55B5F"/>
  </w:style>
  <w:style w:type="paragraph" w:customStyle="1" w:styleId="70525E7C466C40D9A77DB090F83168CC">
    <w:name w:val="70525E7C466C40D9A77DB090F83168CC"/>
    <w:rsid w:val="00E55B5F"/>
  </w:style>
  <w:style w:type="paragraph" w:customStyle="1" w:styleId="179E614C53224CFDB2A61F84FA5C1E1F">
    <w:name w:val="179E614C53224CFDB2A61F84FA5C1E1F"/>
    <w:rsid w:val="00E55B5F"/>
  </w:style>
  <w:style w:type="paragraph" w:customStyle="1" w:styleId="3E1F84C03A28499DBFE69377C2C40124">
    <w:name w:val="3E1F84C03A28499DBFE69377C2C40124"/>
    <w:rsid w:val="00E55B5F"/>
  </w:style>
  <w:style w:type="paragraph" w:customStyle="1" w:styleId="0EF4D2BDF9BA4193A6E4C510338FA3E6">
    <w:name w:val="0EF4D2BDF9BA4193A6E4C510338FA3E6"/>
    <w:rsid w:val="00E55B5F"/>
  </w:style>
  <w:style w:type="paragraph" w:customStyle="1" w:styleId="18EE025BF9824621B0596EEAEDDF9DAA">
    <w:name w:val="18EE025BF9824621B0596EEAEDDF9DAA"/>
    <w:rsid w:val="00E55B5F"/>
  </w:style>
  <w:style w:type="paragraph" w:customStyle="1" w:styleId="7FB05CC3D0BF4603869A6417467A3249">
    <w:name w:val="7FB05CC3D0BF4603869A6417467A3249"/>
    <w:rsid w:val="00E55B5F"/>
  </w:style>
  <w:style w:type="paragraph" w:customStyle="1" w:styleId="B41F5612D4E24022A903EF4C5DB0E875">
    <w:name w:val="B41F5612D4E24022A903EF4C5DB0E875"/>
    <w:rsid w:val="00E55B5F"/>
  </w:style>
  <w:style w:type="paragraph" w:customStyle="1" w:styleId="4FEBE03D336444EBBD8E6030628AD6C5">
    <w:name w:val="4FEBE03D336444EBBD8E6030628AD6C5"/>
    <w:rsid w:val="00E55B5F"/>
  </w:style>
  <w:style w:type="paragraph" w:customStyle="1" w:styleId="164B01A8B37F461AA40CE4974539457F">
    <w:name w:val="164B01A8B37F461AA40CE4974539457F"/>
    <w:rsid w:val="00E55B5F"/>
  </w:style>
  <w:style w:type="paragraph" w:customStyle="1" w:styleId="10B7C0B548E04324AE090EBC265F30BD">
    <w:name w:val="10B7C0B548E04324AE090EBC265F30BD"/>
    <w:rsid w:val="00E55B5F"/>
  </w:style>
  <w:style w:type="paragraph" w:customStyle="1" w:styleId="516B148684084940BABD2F6B9F3CAFEE">
    <w:name w:val="516B148684084940BABD2F6B9F3CAFEE"/>
    <w:rsid w:val="00E55B5F"/>
  </w:style>
  <w:style w:type="paragraph" w:customStyle="1" w:styleId="7A21F39714164FF1A2D339E45BB2A715">
    <w:name w:val="7A21F39714164FF1A2D339E45BB2A715"/>
    <w:rsid w:val="00E55B5F"/>
  </w:style>
  <w:style w:type="paragraph" w:customStyle="1" w:styleId="4B2C26C7A53A4EB4A3ADC02DECDE3C76">
    <w:name w:val="4B2C26C7A53A4EB4A3ADC02DECDE3C76"/>
    <w:rsid w:val="00E55B5F"/>
  </w:style>
  <w:style w:type="paragraph" w:customStyle="1" w:styleId="B6DB8091414B4519B499B76A014A5D9F">
    <w:name w:val="B6DB8091414B4519B499B76A014A5D9F"/>
    <w:rsid w:val="00E55B5F"/>
  </w:style>
  <w:style w:type="paragraph" w:customStyle="1" w:styleId="E1318DC52A9F4C6998ED21DF404658C5">
    <w:name w:val="E1318DC52A9F4C6998ED21DF404658C5"/>
    <w:rsid w:val="00E55B5F"/>
  </w:style>
  <w:style w:type="paragraph" w:customStyle="1" w:styleId="60213EE39FDE4E0E886CCFC4D1F2186E">
    <w:name w:val="60213EE39FDE4E0E886CCFC4D1F2186E"/>
    <w:rsid w:val="00E55B5F"/>
  </w:style>
  <w:style w:type="paragraph" w:customStyle="1" w:styleId="1BBA2B817FE84B7B93EF66276108BCA0">
    <w:name w:val="1BBA2B817FE84B7B93EF66276108BCA0"/>
    <w:rsid w:val="00E55B5F"/>
  </w:style>
  <w:style w:type="paragraph" w:customStyle="1" w:styleId="571DBB74C08F41788A4929891CEDED2D">
    <w:name w:val="571DBB74C08F41788A4929891CEDED2D"/>
    <w:rsid w:val="00E55B5F"/>
  </w:style>
  <w:style w:type="paragraph" w:customStyle="1" w:styleId="910D210BC8CB45AF98A045B4864936A5">
    <w:name w:val="910D210BC8CB45AF98A045B4864936A5"/>
    <w:rsid w:val="00E55B5F"/>
  </w:style>
  <w:style w:type="paragraph" w:customStyle="1" w:styleId="F0FF8615E1BB42358B18A84D48EBE61B">
    <w:name w:val="F0FF8615E1BB42358B18A84D48EBE61B"/>
    <w:rsid w:val="00E55B5F"/>
  </w:style>
  <w:style w:type="paragraph" w:customStyle="1" w:styleId="3E7A614D6B514E4E8D2EA4ADC4865426">
    <w:name w:val="3E7A614D6B514E4E8D2EA4ADC4865426"/>
    <w:rsid w:val="00E55B5F"/>
  </w:style>
  <w:style w:type="paragraph" w:customStyle="1" w:styleId="705C54016FEE4D789426AC85FBC41D1C">
    <w:name w:val="705C54016FEE4D789426AC85FBC41D1C"/>
    <w:rsid w:val="00E55B5F"/>
  </w:style>
  <w:style w:type="paragraph" w:customStyle="1" w:styleId="2CB0E2DFD5964842871843B0FF626754">
    <w:name w:val="2CB0E2DFD5964842871843B0FF626754"/>
    <w:rsid w:val="00E55B5F"/>
  </w:style>
  <w:style w:type="paragraph" w:customStyle="1" w:styleId="EF1C47262E7D464D9887B5FF96F2DA9D">
    <w:name w:val="EF1C47262E7D464D9887B5FF96F2DA9D"/>
    <w:rsid w:val="00E55B5F"/>
  </w:style>
  <w:style w:type="paragraph" w:customStyle="1" w:styleId="2E2E2CCD06724CAE8BCBD131F3EF7CFF">
    <w:name w:val="2E2E2CCD06724CAE8BCBD131F3EF7CFF"/>
    <w:rsid w:val="00E55B5F"/>
  </w:style>
  <w:style w:type="paragraph" w:customStyle="1" w:styleId="BCB6C0398BF34E36BB5CB40D8F4FDC11">
    <w:name w:val="BCB6C0398BF34E36BB5CB40D8F4FDC11"/>
    <w:rsid w:val="00E55B5F"/>
  </w:style>
  <w:style w:type="paragraph" w:customStyle="1" w:styleId="C0C3294BD40D41A98B31E19E934C60AE">
    <w:name w:val="C0C3294BD40D41A98B31E19E934C60AE"/>
    <w:rsid w:val="00E55B5F"/>
  </w:style>
  <w:style w:type="paragraph" w:customStyle="1" w:styleId="C68B814263C84E4BB5EEFF3CA640C41D">
    <w:name w:val="C68B814263C84E4BB5EEFF3CA640C41D"/>
    <w:rsid w:val="00E55B5F"/>
  </w:style>
  <w:style w:type="paragraph" w:customStyle="1" w:styleId="3C67A7B7FAC142F288C0D35748379FC3">
    <w:name w:val="3C67A7B7FAC142F288C0D35748379FC3"/>
    <w:rsid w:val="00E55B5F"/>
  </w:style>
  <w:style w:type="paragraph" w:customStyle="1" w:styleId="D5CD34FF15984EC49B40795125528FCE">
    <w:name w:val="D5CD34FF15984EC49B40795125528FCE"/>
    <w:rsid w:val="00E55B5F"/>
  </w:style>
  <w:style w:type="paragraph" w:customStyle="1" w:styleId="602276A0A4B84697BA5F625922C4BA8B">
    <w:name w:val="602276A0A4B84697BA5F625922C4BA8B"/>
    <w:rsid w:val="00E55B5F"/>
  </w:style>
  <w:style w:type="paragraph" w:customStyle="1" w:styleId="30E773A51C6D4E97AF17C90AEDDD99F4">
    <w:name w:val="30E773A51C6D4E97AF17C90AEDDD99F4"/>
    <w:rsid w:val="00E55B5F"/>
  </w:style>
  <w:style w:type="paragraph" w:customStyle="1" w:styleId="9ECD553111684A57AA2CBCBCA0F8840A">
    <w:name w:val="9ECD553111684A57AA2CBCBCA0F8840A"/>
    <w:rsid w:val="00E55B5F"/>
  </w:style>
  <w:style w:type="paragraph" w:customStyle="1" w:styleId="03991644EB44451B9167109E2A3BF60E">
    <w:name w:val="03991644EB44451B9167109E2A3BF60E"/>
    <w:rsid w:val="00E55B5F"/>
  </w:style>
  <w:style w:type="paragraph" w:customStyle="1" w:styleId="53A78302DAFA4603833285DF18FD8A4B">
    <w:name w:val="53A78302DAFA4603833285DF18FD8A4B"/>
    <w:rsid w:val="00E55B5F"/>
  </w:style>
  <w:style w:type="paragraph" w:customStyle="1" w:styleId="060337233F264D1B9D59479AEAE3D863">
    <w:name w:val="060337233F264D1B9D59479AEAE3D863"/>
    <w:rsid w:val="00E55B5F"/>
  </w:style>
  <w:style w:type="paragraph" w:customStyle="1" w:styleId="E01AE45DA6134C85A6963C9D663E4CC4">
    <w:name w:val="E01AE45DA6134C85A6963C9D663E4CC4"/>
    <w:rsid w:val="00E55B5F"/>
  </w:style>
  <w:style w:type="paragraph" w:customStyle="1" w:styleId="3DFD73269CFC447AAC227A888B8E92B1">
    <w:name w:val="3DFD73269CFC447AAC227A888B8E92B1"/>
    <w:rsid w:val="00E55B5F"/>
  </w:style>
  <w:style w:type="paragraph" w:customStyle="1" w:styleId="DC299CFF918443EC8BF51506C3E2233B">
    <w:name w:val="DC299CFF918443EC8BF51506C3E2233B"/>
    <w:rsid w:val="00E55B5F"/>
  </w:style>
  <w:style w:type="paragraph" w:customStyle="1" w:styleId="EB74FB323BBE4E09A5E741613ABAA581">
    <w:name w:val="EB74FB323BBE4E09A5E741613ABAA581"/>
    <w:rsid w:val="00E55B5F"/>
  </w:style>
  <w:style w:type="paragraph" w:customStyle="1" w:styleId="1A26D3CA3B954EC9AA723286EBE0C624">
    <w:name w:val="1A26D3CA3B954EC9AA723286EBE0C624"/>
    <w:rsid w:val="00E55B5F"/>
  </w:style>
  <w:style w:type="paragraph" w:customStyle="1" w:styleId="81CCD8C5F70140C5A448D9F42FEAC905">
    <w:name w:val="81CCD8C5F70140C5A448D9F42FEAC905"/>
    <w:rsid w:val="00E55B5F"/>
  </w:style>
  <w:style w:type="paragraph" w:customStyle="1" w:styleId="F63A3908363C462FB4AB251C71FAC5C4">
    <w:name w:val="F63A3908363C462FB4AB251C71FAC5C4"/>
    <w:rsid w:val="00E55B5F"/>
  </w:style>
  <w:style w:type="paragraph" w:customStyle="1" w:styleId="413129ED8D2C4951BA657029061F373F">
    <w:name w:val="413129ED8D2C4951BA657029061F373F"/>
    <w:rsid w:val="00E55B5F"/>
  </w:style>
  <w:style w:type="paragraph" w:customStyle="1" w:styleId="B52404A554B74390A059B8EF8EADE764">
    <w:name w:val="B52404A554B74390A059B8EF8EADE764"/>
    <w:rsid w:val="00E55B5F"/>
  </w:style>
  <w:style w:type="paragraph" w:customStyle="1" w:styleId="165BD8A61CAD4C57B795A88B7D7F571E">
    <w:name w:val="165BD8A61CAD4C57B795A88B7D7F571E"/>
    <w:rsid w:val="00E55B5F"/>
  </w:style>
  <w:style w:type="paragraph" w:customStyle="1" w:styleId="E40773E5F45F4FC18D23EDD11BFA5DB6">
    <w:name w:val="E40773E5F45F4FC18D23EDD11BFA5DB6"/>
    <w:rsid w:val="00E55B5F"/>
  </w:style>
  <w:style w:type="paragraph" w:customStyle="1" w:styleId="3D07126FBD2649DA888F790ED72EBDD2">
    <w:name w:val="3D07126FBD2649DA888F790ED72EBDD2"/>
    <w:rsid w:val="00E55B5F"/>
  </w:style>
  <w:style w:type="paragraph" w:customStyle="1" w:styleId="94517F1F49674DC38F596468EFCADB6C">
    <w:name w:val="94517F1F49674DC38F596468EFCADB6C"/>
    <w:rsid w:val="00E55B5F"/>
  </w:style>
  <w:style w:type="paragraph" w:customStyle="1" w:styleId="7A04EDFF859F4DC1859079F2FF8960C3">
    <w:name w:val="7A04EDFF859F4DC1859079F2FF8960C3"/>
    <w:rsid w:val="00E55B5F"/>
  </w:style>
  <w:style w:type="paragraph" w:customStyle="1" w:styleId="CBAC553C582A45638953F9DFBAA61D3E">
    <w:name w:val="CBAC553C582A45638953F9DFBAA61D3E"/>
    <w:rsid w:val="00E55B5F"/>
  </w:style>
  <w:style w:type="paragraph" w:customStyle="1" w:styleId="02972E681EBE4D5EB077757C8901F63A">
    <w:name w:val="02972E681EBE4D5EB077757C8901F63A"/>
    <w:rsid w:val="00E55B5F"/>
  </w:style>
  <w:style w:type="paragraph" w:customStyle="1" w:styleId="FFBD52413D06418D9029513241BC3DEA">
    <w:name w:val="FFBD52413D06418D9029513241BC3DEA"/>
    <w:rsid w:val="00E55B5F"/>
  </w:style>
  <w:style w:type="paragraph" w:customStyle="1" w:styleId="FBF008B0972D459790FD0BB963061CF6">
    <w:name w:val="FBF008B0972D459790FD0BB963061CF6"/>
    <w:rsid w:val="00E55B5F"/>
  </w:style>
  <w:style w:type="paragraph" w:customStyle="1" w:styleId="6A40C59A2E5A490CAE01043CB0E86EB3">
    <w:name w:val="6A40C59A2E5A490CAE01043CB0E86EB3"/>
    <w:rsid w:val="00E55B5F"/>
  </w:style>
  <w:style w:type="paragraph" w:customStyle="1" w:styleId="034DAE6E6C0643399DD3BFB05E4AC119">
    <w:name w:val="034DAE6E6C0643399DD3BFB05E4AC119"/>
    <w:rsid w:val="00E55B5F"/>
  </w:style>
  <w:style w:type="paragraph" w:customStyle="1" w:styleId="D0A6003DDE6543F9A2FDB6B8FCBBFD56">
    <w:name w:val="D0A6003DDE6543F9A2FDB6B8FCBBFD56"/>
    <w:rsid w:val="00E55B5F"/>
  </w:style>
  <w:style w:type="paragraph" w:customStyle="1" w:styleId="2221A90B0BE44A1EABA7E1E2C154193D">
    <w:name w:val="2221A90B0BE44A1EABA7E1E2C154193D"/>
    <w:rsid w:val="00E55B5F"/>
  </w:style>
  <w:style w:type="paragraph" w:customStyle="1" w:styleId="97CD2965807D4B0489508E1357CEF1E9">
    <w:name w:val="97CD2965807D4B0489508E1357CEF1E9"/>
    <w:rsid w:val="00E55B5F"/>
  </w:style>
  <w:style w:type="paragraph" w:customStyle="1" w:styleId="51461ED0A19F45288393F9624375C667">
    <w:name w:val="51461ED0A19F45288393F9624375C667"/>
    <w:rsid w:val="00E55B5F"/>
  </w:style>
  <w:style w:type="paragraph" w:customStyle="1" w:styleId="8D924CC6C232478DA2F5921C48B5CF9C">
    <w:name w:val="8D924CC6C232478DA2F5921C48B5CF9C"/>
    <w:rsid w:val="00E55B5F"/>
  </w:style>
  <w:style w:type="paragraph" w:customStyle="1" w:styleId="6C0DF74ED6D849DE905D519ABBBBE74D">
    <w:name w:val="6C0DF74ED6D849DE905D519ABBBBE74D"/>
    <w:rsid w:val="00E55B5F"/>
  </w:style>
  <w:style w:type="paragraph" w:customStyle="1" w:styleId="E68A315957494727B95CB437313AD25E">
    <w:name w:val="E68A315957494727B95CB437313AD25E"/>
    <w:rsid w:val="00E55B5F"/>
  </w:style>
  <w:style w:type="paragraph" w:customStyle="1" w:styleId="21809376EED64FDB89E475FC63321B51">
    <w:name w:val="21809376EED64FDB89E475FC63321B51"/>
    <w:rsid w:val="00E55B5F"/>
  </w:style>
  <w:style w:type="paragraph" w:customStyle="1" w:styleId="99116FEC66734AD0930496C0E52DA331">
    <w:name w:val="99116FEC66734AD0930496C0E52DA331"/>
    <w:rsid w:val="00E55B5F"/>
  </w:style>
  <w:style w:type="paragraph" w:customStyle="1" w:styleId="9C590E0CE80C43F78581CFA7E3D10ED5">
    <w:name w:val="9C590E0CE80C43F78581CFA7E3D10ED5"/>
    <w:rsid w:val="00E55B5F"/>
  </w:style>
  <w:style w:type="paragraph" w:customStyle="1" w:styleId="72EF1EC9112D492496549AA2E431F4E2">
    <w:name w:val="72EF1EC9112D492496549AA2E431F4E2"/>
    <w:rsid w:val="00E55B5F"/>
  </w:style>
  <w:style w:type="paragraph" w:customStyle="1" w:styleId="96E4B7642CF2431E987696533300FF6A">
    <w:name w:val="96E4B7642CF2431E987696533300FF6A"/>
    <w:rsid w:val="00E55B5F"/>
  </w:style>
  <w:style w:type="paragraph" w:customStyle="1" w:styleId="9E2DD46BD78B48309C0CFFC2D44E769E">
    <w:name w:val="9E2DD46BD78B48309C0CFFC2D44E769E"/>
    <w:rsid w:val="00E55B5F"/>
  </w:style>
  <w:style w:type="paragraph" w:customStyle="1" w:styleId="929871CD6E5141A4A984657EE522AA0D">
    <w:name w:val="929871CD6E5141A4A984657EE522AA0D"/>
    <w:rsid w:val="00E55B5F"/>
  </w:style>
  <w:style w:type="paragraph" w:customStyle="1" w:styleId="85AA05E9DB834F4C8DC84EFE019B539C">
    <w:name w:val="85AA05E9DB834F4C8DC84EFE019B539C"/>
    <w:rsid w:val="00E55B5F"/>
  </w:style>
  <w:style w:type="paragraph" w:customStyle="1" w:styleId="F236205CC3AF434AB3233BB57AFDF778">
    <w:name w:val="F236205CC3AF434AB3233BB57AFDF778"/>
    <w:rsid w:val="00E55B5F"/>
  </w:style>
  <w:style w:type="paragraph" w:customStyle="1" w:styleId="742E6EDC94404389B99484851F8207F4">
    <w:name w:val="742E6EDC94404389B99484851F8207F4"/>
    <w:rsid w:val="00E55B5F"/>
  </w:style>
  <w:style w:type="paragraph" w:customStyle="1" w:styleId="456CDA622DC9477493073C61DB5219FD">
    <w:name w:val="456CDA622DC9477493073C61DB5219FD"/>
    <w:rsid w:val="00E55B5F"/>
  </w:style>
  <w:style w:type="paragraph" w:customStyle="1" w:styleId="DC769DF78A774E688C8C93ABD7E3B50D">
    <w:name w:val="DC769DF78A774E688C8C93ABD7E3B50D"/>
    <w:rsid w:val="00E55B5F"/>
  </w:style>
  <w:style w:type="paragraph" w:customStyle="1" w:styleId="74076DDD0D1047BA90D1D3C6D814D098">
    <w:name w:val="74076DDD0D1047BA90D1D3C6D814D098"/>
    <w:rsid w:val="00E55B5F"/>
  </w:style>
  <w:style w:type="paragraph" w:customStyle="1" w:styleId="9F1D948FBFEF468EAEFC73B319F6CCBD">
    <w:name w:val="9F1D948FBFEF468EAEFC73B319F6CCBD"/>
    <w:rsid w:val="00E55B5F"/>
  </w:style>
  <w:style w:type="paragraph" w:customStyle="1" w:styleId="6162B48C559642A795EBA7455A01E38F">
    <w:name w:val="6162B48C559642A795EBA7455A01E38F"/>
    <w:rsid w:val="00E55B5F"/>
  </w:style>
  <w:style w:type="paragraph" w:customStyle="1" w:styleId="1C18285688CB4EEABAA6EB50C1C34B2B">
    <w:name w:val="1C18285688CB4EEABAA6EB50C1C34B2B"/>
    <w:rsid w:val="00E55B5F"/>
  </w:style>
  <w:style w:type="paragraph" w:customStyle="1" w:styleId="39F5CB5E92A0441AA7F8EE922BEB0E77">
    <w:name w:val="39F5CB5E92A0441AA7F8EE922BEB0E77"/>
    <w:rsid w:val="00E55B5F"/>
  </w:style>
  <w:style w:type="paragraph" w:customStyle="1" w:styleId="11D0BD9B9AF74D30970CF3987CBC67B6">
    <w:name w:val="11D0BD9B9AF74D30970CF3987CBC67B6"/>
    <w:rsid w:val="00E55B5F"/>
  </w:style>
  <w:style w:type="paragraph" w:customStyle="1" w:styleId="846C4DD833D443E2AF3A51A6422CD639">
    <w:name w:val="846C4DD833D443E2AF3A51A6422CD639"/>
    <w:rsid w:val="00E55B5F"/>
  </w:style>
  <w:style w:type="paragraph" w:customStyle="1" w:styleId="4B149B7A7EAF45B49ED877647D2CB194">
    <w:name w:val="4B149B7A7EAF45B49ED877647D2CB194"/>
    <w:rsid w:val="00E55B5F"/>
  </w:style>
  <w:style w:type="paragraph" w:customStyle="1" w:styleId="2C44BFE3CA49487697533644867305DB">
    <w:name w:val="2C44BFE3CA49487697533644867305DB"/>
    <w:rsid w:val="00E55B5F"/>
  </w:style>
  <w:style w:type="paragraph" w:customStyle="1" w:styleId="F351739931A7499798E8F92FCEAEA941">
    <w:name w:val="F351739931A7499798E8F92FCEAEA941"/>
    <w:rsid w:val="00E55B5F"/>
  </w:style>
  <w:style w:type="paragraph" w:customStyle="1" w:styleId="48B1BEB68191458A9F11BE5BC7BE376A">
    <w:name w:val="48B1BEB68191458A9F11BE5BC7BE376A"/>
    <w:rsid w:val="00E55B5F"/>
  </w:style>
  <w:style w:type="paragraph" w:customStyle="1" w:styleId="BAC366A9D3804E47B66DF7DA051E294D">
    <w:name w:val="BAC366A9D3804E47B66DF7DA051E294D"/>
    <w:rsid w:val="00E55B5F"/>
  </w:style>
  <w:style w:type="paragraph" w:customStyle="1" w:styleId="92E8EEFC88F249D993C151FAB8DAD0C5">
    <w:name w:val="92E8EEFC88F249D993C151FAB8DAD0C5"/>
    <w:rsid w:val="00E55B5F"/>
  </w:style>
  <w:style w:type="paragraph" w:customStyle="1" w:styleId="7CDC28ED48E64FCFA8BBB167A1545C1C">
    <w:name w:val="7CDC28ED48E64FCFA8BBB167A1545C1C"/>
    <w:rsid w:val="00E55B5F"/>
  </w:style>
  <w:style w:type="paragraph" w:customStyle="1" w:styleId="B2B2A3E0808642FEBB69A0B3A2FBFFA4">
    <w:name w:val="B2B2A3E0808642FEBB69A0B3A2FBFFA4"/>
    <w:rsid w:val="00E55B5F"/>
  </w:style>
  <w:style w:type="paragraph" w:customStyle="1" w:styleId="5C81E4A4AF98461FA0880FE8A5F75887">
    <w:name w:val="5C81E4A4AF98461FA0880FE8A5F75887"/>
    <w:rsid w:val="00E55B5F"/>
  </w:style>
  <w:style w:type="paragraph" w:customStyle="1" w:styleId="B71993F4E5ED43619D755E6E1D235519">
    <w:name w:val="B71993F4E5ED43619D755E6E1D235519"/>
    <w:rsid w:val="00E55B5F"/>
  </w:style>
  <w:style w:type="paragraph" w:customStyle="1" w:styleId="62187227F5714143B8533C71A906438B">
    <w:name w:val="62187227F5714143B8533C71A906438B"/>
    <w:rsid w:val="00E55B5F"/>
  </w:style>
  <w:style w:type="paragraph" w:customStyle="1" w:styleId="461263D785A74D69998D9E424590C94F">
    <w:name w:val="461263D785A74D69998D9E424590C94F"/>
    <w:rsid w:val="00E55B5F"/>
  </w:style>
  <w:style w:type="paragraph" w:customStyle="1" w:styleId="2E6C01085139445790969341A5E6A7DB">
    <w:name w:val="2E6C01085139445790969341A5E6A7DB"/>
    <w:rsid w:val="00E55B5F"/>
  </w:style>
  <w:style w:type="paragraph" w:customStyle="1" w:styleId="FEDAFFFD021B438B864B5D123D5FCF48">
    <w:name w:val="FEDAFFFD021B438B864B5D123D5FCF48"/>
    <w:rsid w:val="00E55B5F"/>
  </w:style>
  <w:style w:type="paragraph" w:customStyle="1" w:styleId="E6A69DE025D644C6AAD95045677DD4B3">
    <w:name w:val="E6A69DE025D644C6AAD95045677DD4B3"/>
    <w:rsid w:val="00E55B5F"/>
  </w:style>
  <w:style w:type="paragraph" w:customStyle="1" w:styleId="2FFEC1606A5A4705A5996B2BE5A4FB50">
    <w:name w:val="2FFEC1606A5A4705A5996B2BE5A4FB50"/>
    <w:rsid w:val="00E55B5F"/>
  </w:style>
  <w:style w:type="paragraph" w:customStyle="1" w:styleId="6BED47B3B84B479D8C28614F62702632">
    <w:name w:val="6BED47B3B84B479D8C28614F62702632"/>
    <w:rsid w:val="00E55B5F"/>
  </w:style>
  <w:style w:type="paragraph" w:customStyle="1" w:styleId="82A4C684B78C4F76A1EBAE512423971F">
    <w:name w:val="82A4C684B78C4F76A1EBAE512423971F"/>
    <w:rsid w:val="00E55B5F"/>
  </w:style>
  <w:style w:type="paragraph" w:customStyle="1" w:styleId="DB52586DEF744C8C8C9CFB25E2E9A529">
    <w:name w:val="DB52586DEF744C8C8C9CFB25E2E9A529"/>
    <w:rsid w:val="00E55B5F"/>
  </w:style>
  <w:style w:type="paragraph" w:customStyle="1" w:styleId="124762D6894744B2B986880FAFCCCDB6">
    <w:name w:val="124762D6894744B2B986880FAFCCCDB6"/>
    <w:rsid w:val="00E55B5F"/>
  </w:style>
  <w:style w:type="paragraph" w:customStyle="1" w:styleId="6DCFC2F4D8D74B50AAABE8FE51876CAB">
    <w:name w:val="6DCFC2F4D8D74B50AAABE8FE51876CAB"/>
    <w:rsid w:val="00E55B5F"/>
  </w:style>
  <w:style w:type="paragraph" w:customStyle="1" w:styleId="C3D93A8FE6444586A075FC28B1435350">
    <w:name w:val="C3D93A8FE6444586A075FC28B1435350"/>
    <w:rsid w:val="00E55B5F"/>
  </w:style>
  <w:style w:type="paragraph" w:customStyle="1" w:styleId="17DDCC78C90C4E6997949F3C84C7644F">
    <w:name w:val="17DDCC78C90C4E6997949F3C84C7644F"/>
    <w:rsid w:val="00E55B5F"/>
  </w:style>
  <w:style w:type="paragraph" w:customStyle="1" w:styleId="D321DA033AEF42FD933F1DB98CF8A99E">
    <w:name w:val="D321DA033AEF42FD933F1DB98CF8A99E"/>
    <w:rsid w:val="00E55B5F"/>
  </w:style>
  <w:style w:type="paragraph" w:customStyle="1" w:styleId="728D58D975364E5B912E1613E3FC80BA">
    <w:name w:val="728D58D975364E5B912E1613E3FC80BA"/>
    <w:rsid w:val="00E55B5F"/>
  </w:style>
  <w:style w:type="paragraph" w:customStyle="1" w:styleId="B89F10407DC44760A088B8952FBE1861">
    <w:name w:val="B89F10407DC44760A088B8952FBE1861"/>
    <w:rsid w:val="00E55B5F"/>
  </w:style>
  <w:style w:type="paragraph" w:customStyle="1" w:styleId="F79D2E044C5C4EBC97BA9C9B2818643A">
    <w:name w:val="F79D2E044C5C4EBC97BA9C9B2818643A"/>
    <w:rsid w:val="00E55B5F"/>
  </w:style>
  <w:style w:type="paragraph" w:customStyle="1" w:styleId="23C88D4E4EA74BB395C653E77C16ABA1">
    <w:name w:val="23C88D4E4EA74BB395C653E77C16ABA1"/>
    <w:rsid w:val="00E55B5F"/>
  </w:style>
  <w:style w:type="paragraph" w:customStyle="1" w:styleId="AD59B0C80E714E15A8C977CE37663E7A">
    <w:name w:val="AD59B0C80E714E15A8C977CE37663E7A"/>
    <w:rsid w:val="00E55B5F"/>
  </w:style>
  <w:style w:type="paragraph" w:customStyle="1" w:styleId="16198065610C404EA137DDF386E00B38">
    <w:name w:val="16198065610C404EA137DDF386E00B38"/>
    <w:rsid w:val="00E55B5F"/>
  </w:style>
  <w:style w:type="paragraph" w:customStyle="1" w:styleId="7BFDA9CE7C0D412688840725F9394F64">
    <w:name w:val="7BFDA9CE7C0D412688840725F9394F64"/>
    <w:rsid w:val="00E55B5F"/>
  </w:style>
  <w:style w:type="paragraph" w:customStyle="1" w:styleId="DEEAC6F57DD84B5CBC8828821F22B0D4">
    <w:name w:val="DEEAC6F57DD84B5CBC8828821F22B0D4"/>
    <w:rsid w:val="00E55B5F"/>
  </w:style>
  <w:style w:type="paragraph" w:customStyle="1" w:styleId="5EAB082E80B64F47A05608A3A6625E78">
    <w:name w:val="5EAB082E80B64F47A05608A3A6625E78"/>
    <w:rsid w:val="00E55B5F"/>
  </w:style>
  <w:style w:type="paragraph" w:customStyle="1" w:styleId="6BB4F8F2F32540B3A7EFD96E0F85DA80">
    <w:name w:val="6BB4F8F2F32540B3A7EFD96E0F85DA80"/>
    <w:rsid w:val="00E55B5F"/>
  </w:style>
  <w:style w:type="paragraph" w:customStyle="1" w:styleId="356B95DBD16F46AFBB1413155C09627C">
    <w:name w:val="356B95DBD16F46AFBB1413155C09627C"/>
    <w:rsid w:val="00E55B5F"/>
  </w:style>
  <w:style w:type="paragraph" w:customStyle="1" w:styleId="174548D09D364BA4AF3F3F686EF10535">
    <w:name w:val="174548D09D364BA4AF3F3F686EF10535"/>
    <w:rsid w:val="00E55B5F"/>
  </w:style>
  <w:style w:type="paragraph" w:customStyle="1" w:styleId="CE70B0145D584A03B0D526B855A3DEC4">
    <w:name w:val="CE70B0145D584A03B0D526B855A3DEC4"/>
    <w:rsid w:val="00E55B5F"/>
  </w:style>
  <w:style w:type="paragraph" w:customStyle="1" w:styleId="FD0E8BFF4C964388A04DB0CF226C67B2">
    <w:name w:val="FD0E8BFF4C964388A04DB0CF226C67B2"/>
    <w:rsid w:val="00E55B5F"/>
  </w:style>
  <w:style w:type="paragraph" w:customStyle="1" w:styleId="0CAB89D4A6E24F42958A21498C00A78E">
    <w:name w:val="0CAB89D4A6E24F42958A21498C00A78E"/>
    <w:rsid w:val="00E55B5F"/>
  </w:style>
  <w:style w:type="paragraph" w:customStyle="1" w:styleId="3F5AE9BB97BE446388AB3F4587E8A1C9">
    <w:name w:val="3F5AE9BB97BE446388AB3F4587E8A1C9"/>
    <w:rsid w:val="00E55B5F"/>
  </w:style>
  <w:style w:type="paragraph" w:customStyle="1" w:styleId="8A3ED626C87346CDA36924E05D9F50DE">
    <w:name w:val="8A3ED626C87346CDA36924E05D9F50DE"/>
    <w:rsid w:val="00E55B5F"/>
  </w:style>
  <w:style w:type="paragraph" w:customStyle="1" w:styleId="A7FC30F4A14348E4B92F1FCE44B982EB">
    <w:name w:val="A7FC30F4A14348E4B92F1FCE44B982EB"/>
    <w:rsid w:val="00E55B5F"/>
  </w:style>
  <w:style w:type="paragraph" w:customStyle="1" w:styleId="DCC4E41213E4421C8E67F959B5681D08">
    <w:name w:val="DCC4E41213E4421C8E67F959B5681D08"/>
    <w:rsid w:val="00E55B5F"/>
  </w:style>
  <w:style w:type="paragraph" w:customStyle="1" w:styleId="945AAF870EC442C9B487C0A2CA8E6B1B">
    <w:name w:val="945AAF870EC442C9B487C0A2CA8E6B1B"/>
    <w:rsid w:val="00E55B5F"/>
  </w:style>
  <w:style w:type="paragraph" w:customStyle="1" w:styleId="C74269F111B14EDAA6E9CDF3EA5DE3BB">
    <w:name w:val="C74269F111B14EDAA6E9CDF3EA5DE3BB"/>
    <w:rsid w:val="00E55B5F"/>
  </w:style>
  <w:style w:type="paragraph" w:customStyle="1" w:styleId="5871262CDA73423A8664840D9BF058AB">
    <w:name w:val="5871262CDA73423A8664840D9BF058AB"/>
    <w:rsid w:val="00E55B5F"/>
  </w:style>
  <w:style w:type="paragraph" w:customStyle="1" w:styleId="935FB0F554394E8181ECBB51EFF0D468">
    <w:name w:val="935FB0F554394E8181ECBB51EFF0D468"/>
    <w:rsid w:val="00E55B5F"/>
  </w:style>
  <w:style w:type="paragraph" w:customStyle="1" w:styleId="E3D8CD0C46B848C28B1E6D87D1F97560">
    <w:name w:val="E3D8CD0C46B848C28B1E6D87D1F97560"/>
    <w:rsid w:val="00E55B5F"/>
  </w:style>
  <w:style w:type="paragraph" w:customStyle="1" w:styleId="F03DBAF2D3244C428BF1F0FF5518EA4C">
    <w:name w:val="F03DBAF2D3244C428BF1F0FF5518EA4C"/>
    <w:rsid w:val="00E55B5F"/>
  </w:style>
  <w:style w:type="paragraph" w:customStyle="1" w:styleId="FF58EBDCAC6344319DD0413B368A470A">
    <w:name w:val="FF58EBDCAC6344319DD0413B368A470A"/>
    <w:rsid w:val="00E55B5F"/>
  </w:style>
  <w:style w:type="paragraph" w:customStyle="1" w:styleId="E1C63B2DF8CD4714978D08134732BAAF">
    <w:name w:val="E1C63B2DF8CD4714978D08134732BAAF"/>
    <w:rsid w:val="00E55B5F"/>
  </w:style>
  <w:style w:type="paragraph" w:customStyle="1" w:styleId="5724786CFF99481684AADD8EE588A46E">
    <w:name w:val="5724786CFF99481684AADD8EE588A46E"/>
    <w:rsid w:val="00E55B5F"/>
  </w:style>
  <w:style w:type="paragraph" w:customStyle="1" w:styleId="EFC3937FA7FD411BA1648A6A33295ABE">
    <w:name w:val="EFC3937FA7FD411BA1648A6A33295ABE"/>
    <w:rsid w:val="00E55B5F"/>
  </w:style>
  <w:style w:type="paragraph" w:customStyle="1" w:styleId="1897121E01F1428D96A3391A967E2250">
    <w:name w:val="1897121E01F1428D96A3391A967E2250"/>
    <w:rsid w:val="00E55B5F"/>
  </w:style>
  <w:style w:type="paragraph" w:customStyle="1" w:styleId="0919D7C250EB418989B08CDE1D278180">
    <w:name w:val="0919D7C250EB418989B08CDE1D278180"/>
    <w:rsid w:val="00E55B5F"/>
  </w:style>
  <w:style w:type="paragraph" w:customStyle="1" w:styleId="75FDB7ED381F4C468BB331C28AC67582">
    <w:name w:val="75FDB7ED381F4C468BB331C28AC67582"/>
    <w:rsid w:val="00E55B5F"/>
  </w:style>
  <w:style w:type="paragraph" w:customStyle="1" w:styleId="5EB153DC48544B07ABBD4FCB813DC25B">
    <w:name w:val="5EB153DC48544B07ABBD4FCB813DC25B"/>
    <w:rsid w:val="00E55B5F"/>
  </w:style>
  <w:style w:type="paragraph" w:customStyle="1" w:styleId="916FEE151EB8483D81CFA965D624EBBE">
    <w:name w:val="916FEE151EB8483D81CFA965D624EBBE"/>
    <w:rsid w:val="00E55B5F"/>
  </w:style>
  <w:style w:type="paragraph" w:customStyle="1" w:styleId="EEEDC95FE54444E98C5C1069CD741DDE">
    <w:name w:val="EEEDC95FE54444E98C5C1069CD741DDE"/>
    <w:rsid w:val="00E55B5F"/>
  </w:style>
  <w:style w:type="paragraph" w:customStyle="1" w:styleId="E2F04BA2534442E282760C097D719CB3">
    <w:name w:val="E2F04BA2534442E282760C097D719CB3"/>
    <w:rsid w:val="00E55B5F"/>
  </w:style>
  <w:style w:type="paragraph" w:customStyle="1" w:styleId="E7DC52387ACB4AE6BB6109DFEE284C42">
    <w:name w:val="E7DC52387ACB4AE6BB6109DFEE284C42"/>
    <w:rsid w:val="00E55B5F"/>
  </w:style>
  <w:style w:type="paragraph" w:customStyle="1" w:styleId="35795EE162DE4C10A2BBAD32C502F65A">
    <w:name w:val="35795EE162DE4C10A2BBAD32C502F65A"/>
    <w:rsid w:val="00E55B5F"/>
  </w:style>
  <w:style w:type="paragraph" w:customStyle="1" w:styleId="2880D9F312DF4F0FB724F6E77CB91A4E">
    <w:name w:val="2880D9F312DF4F0FB724F6E77CB91A4E"/>
    <w:rsid w:val="00E55B5F"/>
  </w:style>
  <w:style w:type="paragraph" w:customStyle="1" w:styleId="5CAD9A30AEE24FAF91AD93EFB67A11CA">
    <w:name w:val="5CAD9A30AEE24FAF91AD93EFB67A11CA"/>
    <w:rsid w:val="00E55B5F"/>
  </w:style>
  <w:style w:type="paragraph" w:customStyle="1" w:styleId="90D53B244AC14E01BAA8A608474265BD">
    <w:name w:val="90D53B244AC14E01BAA8A608474265BD"/>
    <w:rsid w:val="00E55B5F"/>
  </w:style>
  <w:style w:type="paragraph" w:customStyle="1" w:styleId="CE54A0614220496793B701CD8B208A21">
    <w:name w:val="CE54A0614220496793B701CD8B208A21"/>
    <w:rsid w:val="00E55B5F"/>
  </w:style>
  <w:style w:type="paragraph" w:customStyle="1" w:styleId="DAC63A8E449148DF9BE5BAB2F2D9BC44">
    <w:name w:val="DAC63A8E449148DF9BE5BAB2F2D9BC44"/>
    <w:rsid w:val="00E55B5F"/>
  </w:style>
  <w:style w:type="paragraph" w:customStyle="1" w:styleId="13CCE057293642AEA43A3FE9E31A8F68">
    <w:name w:val="13CCE057293642AEA43A3FE9E31A8F68"/>
    <w:rsid w:val="00E55B5F"/>
  </w:style>
  <w:style w:type="paragraph" w:customStyle="1" w:styleId="C567BC7CC9DA48969935C197931313DC">
    <w:name w:val="C567BC7CC9DA48969935C197931313DC"/>
    <w:rsid w:val="00E55B5F"/>
  </w:style>
  <w:style w:type="paragraph" w:customStyle="1" w:styleId="53EE330BA1AB47408BBF729FADF48295">
    <w:name w:val="53EE330BA1AB47408BBF729FADF48295"/>
    <w:rsid w:val="00E55B5F"/>
  </w:style>
  <w:style w:type="paragraph" w:customStyle="1" w:styleId="B104A15DBB67442AAB8DC12EA30A7AC3">
    <w:name w:val="B104A15DBB67442AAB8DC12EA30A7AC3"/>
    <w:rsid w:val="00E55B5F"/>
  </w:style>
  <w:style w:type="paragraph" w:customStyle="1" w:styleId="8515C9CBDD75425EAB3647B2BB9B7026">
    <w:name w:val="8515C9CBDD75425EAB3647B2BB9B7026"/>
    <w:rsid w:val="00E55B5F"/>
  </w:style>
  <w:style w:type="paragraph" w:customStyle="1" w:styleId="D12B2687A1AA42D88F0584F015E96825">
    <w:name w:val="D12B2687A1AA42D88F0584F015E96825"/>
    <w:rsid w:val="00E55B5F"/>
  </w:style>
  <w:style w:type="paragraph" w:customStyle="1" w:styleId="88C58A6FA15D4E779C2E1BF649B0A379">
    <w:name w:val="88C58A6FA15D4E779C2E1BF649B0A379"/>
    <w:rsid w:val="00E55B5F"/>
  </w:style>
  <w:style w:type="paragraph" w:customStyle="1" w:styleId="8AA4AFB9033148E4848D3A2C7834F3D2">
    <w:name w:val="8AA4AFB9033148E4848D3A2C7834F3D2"/>
    <w:rsid w:val="00E55B5F"/>
  </w:style>
  <w:style w:type="paragraph" w:customStyle="1" w:styleId="F701C6E025294893AB77A225E52F1A22">
    <w:name w:val="F701C6E025294893AB77A225E52F1A22"/>
    <w:rsid w:val="00E55B5F"/>
  </w:style>
  <w:style w:type="paragraph" w:customStyle="1" w:styleId="01327938752B41BAB9ED5649F8ACCE75">
    <w:name w:val="01327938752B41BAB9ED5649F8ACCE75"/>
    <w:rsid w:val="00E55B5F"/>
  </w:style>
  <w:style w:type="paragraph" w:customStyle="1" w:styleId="A146E24C328D489D861679FD490B038E">
    <w:name w:val="A146E24C328D489D861679FD490B038E"/>
    <w:rsid w:val="00E55B5F"/>
  </w:style>
  <w:style w:type="paragraph" w:customStyle="1" w:styleId="F3A0CB5FF9CB496A9D8949A6B1ABC857">
    <w:name w:val="F3A0CB5FF9CB496A9D8949A6B1ABC857"/>
    <w:rsid w:val="00E55B5F"/>
  </w:style>
  <w:style w:type="paragraph" w:customStyle="1" w:styleId="630C4A129E274EA29818048193544F88">
    <w:name w:val="630C4A129E274EA29818048193544F88"/>
    <w:rsid w:val="00E55B5F"/>
  </w:style>
  <w:style w:type="paragraph" w:customStyle="1" w:styleId="C3D71423A409421AB5BB67AB6120F314">
    <w:name w:val="C3D71423A409421AB5BB67AB6120F314"/>
    <w:rsid w:val="00E55B5F"/>
  </w:style>
  <w:style w:type="paragraph" w:customStyle="1" w:styleId="3B3596F4A89D4E00AE5D60A8E186E967">
    <w:name w:val="3B3596F4A89D4E00AE5D60A8E186E967"/>
    <w:rsid w:val="00E55B5F"/>
  </w:style>
  <w:style w:type="paragraph" w:customStyle="1" w:styleId="3ECA631355124D7680CF9F679FE1C105">
    <w:name w:val="3ECA631355124D7680CF9F679FE1C105"/>
    <w:rsid w:val="00E55B5F"/>
  </w:style>
  <w:style w:type="paragraph" w:customStyle="1" w:styleId="AF3D56271125443EBBC5051A099C2EA4">
    <w:name w:val="AF3D56271125443EBBC5051A099C2EA4"/>
    <w:rsid w:val="00E55B5F"/>
  </w:style>
  <w:style w:type="paragraph" w:customStyle="1" w:styleId="0CB9CD966C904010807C63CB63B05707">
    <w:name w:val="0CB9CD966C904010807C63CB63B05707"/>
    <w:rsid w:val="00E55B5F"/>
  </w:style>
  <w:style w:type="paragraph" w:customStyle="1" w:styleId="0406741430BF4298ACB4D9672EC99C3F">
    <w:name w:val="0406741430BF4298ACB4D9672EC99C3F"/>
    <w:rsid w:val="00E55B5F"/>
  </w:style>
  <w:style w:type="paragraph" w:customStyle="1" w:styleId="74E4C7DF735E4068AD426C7A6B0F1F08">
    <w:name w:val="74E4C7DF735E4068AD426C7A6B0F1F08"/>
    <w:rsid w:val="00E55B5F"/>
  </w:style>
  <w:style w:type="paragraph" w:customStyle="1" w:styleId="111ECD85B20B4BD3BCD8EF1352CB4EC5">
    <w:name w:val="111ECD85B20B4BD3BCD8EF1352CB4EC5"/>
    <w:rsid w:val="00E55B5F"/>
  </w:style>
  <w:style w:type="paragraph" w:customStyle="1" w:styleId="E03524EBC2684C56B0F91D83A7AC4EF9">
    <w:name w:val="E03524EBC2684C56B0F91D83A7AC4EF9"/>
    <w:rsid w:val="00E55B5F"/>
  </w:style>
  <w:style w:type="paragraph" w:customStyle="1" w:styleId="46645BC14864420AA4FB4189A7A33F26">
    <w:name w:val="46645BC14864420AA4FB4189A7A33F26"/>
    <w:rsid w:val="00E55B5F"/>
  </w:style>
  <w:style w:type="paragraph" w:customStyle="1" w:styleId="8E72185B1B1F439F9999DCFC38D2E2D3">
    <w:name w:val="8E72185B1B1F439F9999DCFC38D2E2D3"/>
    <w:rsid w:val="00E55B5F"/>
  </w:style>
  <w:style w:type="paragraph" w:customStyle="1" w:styleId="797436F8FA6D40558E3A760A98F63EF6">
    <w:name w:val="797436F8FA6D40558E3A760A98F63EF6"/>
    <w:rsid w:val="00E55B5F"/>
  </w:style>
  <w:style w:type="paragraph" w:customStyle="1" w:styleId="94760468818946288241512FA03FEEE4">
    <w:name w:val="94760468818946288241512FA03FEEE4"/>
    <w:rsid w:val="00E55B5F"/>
  </w:style>
  <w:style w:type="paragraph" w:customStyle="1" w:styleId="9BC4F1F3E6DA4DB4A8074547D6376EBA">
    <w:name w:val="9BC4F1F3E6DA4DB4A8074547D6376EBA"/>
    <w:rsid w:val="00E55B5F"/>
  </w:style>
  <w:style w:type="paragraph" w:customStyle="1" w:styleId="0360C9AAA0A544B683270265E4EDF6E8">
    <w:name w:val="0360C9AAA0A544B683270265E4EDF6E8"/>
    <w:rsid w:val="00E55B5F"/>
  </w:style>
  <w:style w:type="paragraph" w:customStyle="1" w:styleId="99C5B3F0778A4CC49C585DBE5EFD9001">
    <w:name w:val="99C5B3F0778A4CC49C585DBE5EFD9001"/>
    <w:rsid w:val="00E55B5F"/>
  </w:style>
  <w:style w:type="paragraph" w:customStyle="1" w:styleId="E2042949D346483F8DC76CA43C91D95A">
    <w:name w:val="E2042949D346483F8DC76CA43C91D95A"/>
    <w:rsid w:val="00E55B5F"/>
  </w:style>
  <w:style w:type="paragraph" w:customStyle="1" w:styleId="F1AB82D41A4346B6A94754D4C1F467C9">
    <w:name w:val="F1AB82D41A4346B6A94754D4C1F467C9"/>
    <w:rsid w:val="00E55B5F"/>
  </w:style>
  <w:style w:type="paragraph" w:customStyle="1" w:styleId="F2C57AB3EF9D41878CBC8A1E2D76A8EF">
    <w:name w:val="F2C57AB3EF9D41878CBC8A1E2D76A8EF"/>
    <w:rsid w:val="00E55B5F"/>
  </w:style>
  <w:style w:type="paragraph" w:customStyle="1" w:styleId="EDB19386A120448598829AC21A54DBBA">
    <w:name w:val="EDB19386A120448598829AC21A54DBBA"/>
    <w:rsid w:val="00E55B5F"/>
  </w:style>
  <w:style w:type="paragraph" w:customStyle="1" w:styleId="09031F3BF52E49159C526FB7DB272C3D">
    <w:name w:val="09031F3BF52E49159C526FB7DB272C3D"/>
    <w:rsid w:val="00E55B5F"/>
  </w:style>
  <w:style w:type="paragraph" w:customStyle="1" w:styleId="204BDB5EAB144EA79B957A00A04977B0">
    <w:name w:val="204BDB5EAB144EA79B957A00A04977B0"/>
    <w:rsid w:val="00E55B5F"/>
  </w:style>
  <w:style w:type="paragraph" w:customStyle="1" w:styleId="FC4799708FE4419D92531AD110DB6CE2">
    <w:name w:val="FC4799708FE4419D92531AD110DB6CE2"/>
    <w:rsid w:val="00E55B5F"/>
  </w:style>
  <w:style w:type="paragraph" w:customStyle="1" w:styleId="282F6BE0026C43F3975529B5222FCC73">
    <w:name w:val="282F6BE0026C43F3975529B5222FCC73"/>
    <w:rsid w:val="00E55B5F"/>
  </w:style>
  <w:style w:type="paragraph" w:customStyle="1" w:styleId="3311673A1AAC42F5A29EFB2BC5BF381D">
    <w:name w:val="3311673A1AAC42F5A29EFB2BC5BF381D"/>
    <w:rsid w:val="00E55B5F"/>
  </w:style>
  <w:style w:type="paragraph" w:customStyle="1" w:styleId="684B90EB5D9243BCB065586BEB1D7C96">
    <w:name w:val="684B90EB5D9243BCB065586BEB1D7C96"/>
    <w:rsid w:val="00E55B5F"/>
  </w:style>
  <w:style w:type="paragraph" w:customStyle="1" w:styleId="18C555F740684E91874FA7B01CACBB4E">
    <w:name w:val="18C555F740684E91874FA7B01CACBB4E"/>
    <w:rsid w:val="00E55B5F"/>
  </w:style>
  <w:style w:type="paragraph" w:customStyle="1" w:styleId="08ADAA8A10B84C14A5ED7A74F05DE3CB">
    <w:name w:val="08ADAA8A10B84C14A5ED7A74F05DE3CB"/>
    <w:rsid w:val="00E55B5F"/>
  </w:style>
  <w:style w:type="paragraph" w:customStyle="1" w:styleId="39F23C67DB754971B04A3E7F97D12162">
    <w:name w:val="39F23C67DB754971B04A3E7F97D12162"/>
    <w:rsid w:val="00E55B5F"/>
  </w:style>
  <w:style w:type="paragraph" w:customStyle="1" w:styleId="5F3556323570404B831274D465DFFE1C">
    <w:name w:val="5F3556323570404B831274D465DFFE1C"/>
    <w:rsid w:val="00E55B5F"/>
  </w:style>
  <w:style w:type="paragraph" w:customStyle="1" w:styleId="DEF0A805CC9D4CCEAF9E2954F1D35605">
    <w:name w:val="DEF0A805CC9D4CCEAF9E2954F1D35605"/>
    <w:rsid w:val="00E55B5F"/>
  </w:style>
  <w:style w:type="paragraph" w:customStyle="1" w:styleId="B14223D4D4A14C29B63FF5FE484C234C">
    <w:name w:val="B14223D4D4A14C29B63FF5FE484C234C"/>
    <w:rsid w:val="00E55B5F"/>
  </w:style>
  <w:style w:type="paragraph" w:customStyle="1" w:styleId="8F3B1B34D7DB4371A2E412148398CCF6">
    <w:name w:val="8F3B1B34D7DB4371A2E412148398CCF6"/>
    <w:rsid w:val="00E55B5F"/>
  </w:style>
  <w:style w:type="paragraph" w:customStyle="1" w:styleId="318E63ED03AA4F8F8F10800B633D192E">
    <w:name w:val="318E63ED03AA4F8F8F10800B633D192E"/>
    <w:rsid w:val="00E55B5F"/>
  </w:style>
  <w:style w:type="paragraph" w:customStyle="1" w:styleId="994C5D7699BB4EE989D8265FB1EAF5FA">
    <w:name w:val="994C5D7699BB4EE989D8265FB1EAF5FA"/>
    <w:rsid w:val="00E55B5F"/>
  </w:style>
  <w:style w:type="paragraph" w:customStyle="1" w:styleId="4209593CF3004BDBA2E2E11B1D782B1B">
    <w:name w:val="4209593CF3004BDBA2E2E11B1D782B1B"/>
    <w:rsid w:val="00E55B5F"/>
  </w:style>
  <w:style w:type="paragraph" w:customStyle="1" w:styleId="3358C928326146C7BDA559F86C1AA04E">
    <w:name w:val="3358C928326146C7BDA559F86C1AA04E"/>
    <w:rsid w:val="00E55B5F"/>
  </w:style>
  <w:style w:type="paragraph" w:customStyle="1" w:styleId="B35527CBD93D4D66BA5449C99326328F">
    <w:name w:val="B35527CBD93D4D66BA5449C99326328F"/>
    <w:rsid w:val="00E55B5F"/>
  </w:style>
  <w:style w:type="paragraph" w:customStyle="1" w:styleId="1F8B8904D71C485FBF3544B72ABCBFE0">
    <w:name w:val="1F8B8904D71C485FBF3544B72ABCBFE0"/>
    <w:rsid w:val="00E55B5F"/>
  </w:style>
  <w:style w:type="paragraph" w:customStyle="1" w:styleId="5B5F120501054BB49B8B74402D6E2016">
    <w:name w:val="5B5F120501054BB49B8B74402D6E2016"/>
    <w:rsid w:val="00E55B5F"/>
  </w:style>
  <w:style w:type="paragraph" w:customStyle="1" w:styleId="590A9BB2BB8A46E2BEC62E6CBC579D81">
    <w:name w:val="590A9BB2BB8A46E2BEC62E6CBC579D81"/>
    <w:rsid w:val="00E55B5F"/>
  </w:style>
  <w:style w:type="paragraph" w:customStyle="1" w:styleId="EFFF9FB239404BE2B1942A952B1A9308">
    <w:name w:val="EFFF9FB239404BE2B1942A952B1A9308"/>
    <w:rsid w:val="00E55B5F"/>
  </w:style>
  <w:style w:type="paragraph" w:customStyle="1" w:styleId="69FA7A96F19147D4893F2070BAB1F788">
    <w:name w:val="69FA7A96F19147D4893F2070BAB1F788"/>
    <w:rsid w:val="00E55B5F"/>
  </w:style>
  <w:style w:type="paragraph" w:customStyle="1" w:styleId="5EE746D2F6A94C1595417CFFD855963C">
    <w:name w:val="5EE746D2F6A94C1595417CFFD855963C"/>
    <w:rsid w:val="00E55B5F"/>
  </w:style>
  <w:style w:type="paragraph" w:customStyle="1" w:styleId="302A57326C7F4D9DA77EB4919104A225">
    <w:name w:val="302A57326C7F4D9DA77EB4919104A225"/>
    <w:rsid w:val="00E55B5F"/>
  </w:style>
  <w:style w:type="paragraph" w:customStyle="1" w:styleId="F25C86262A65413CA2995BAB0CAAFE75">
    <w:name w:val="F25C86262A65413CA2995BAB0CAAFE75"/>
    <w:rsid w:val="00E55B5F"/>
  </w:style>
  <w:style w:type="paragraph" w:customStyle="1" w:styleId="7B36251A97BA4CE996CBAE50DEB854BF">
    <w:name w:val="7B36251A97BA4CE996CBAE50DEB854BF"/>
    <w:rsid w:val="00E55B5F"/>
  </w:style>
  <w:style w:type="paragraph" w:customStyle="1" w:styleId="631BB86FD37E4F79ABA2E10D13C78669">
    <w:name w:val="631BB86FD37E4F79ABA2E10D13C78669"/>
    <w:rsid w:val="00E55B5F"/>
  </w:style>
  <w:style w:type="paragraph" w:customStyle="1" w:styleId="7A49A24895D94BD3A1B780CB38FEE9A1">
    <w:name w:val="7A49A24895D94BD3A1B780CB38FEE9A1"/>
    <w:rsid w:val="00E55B5F"/>
  </w:style>
  <w:style w:type="paragraph" w:customStyle="1" w:styleId="E030DB58F4574C8CBA63FD1409508683">
    <w:name w:val="E030DB58F4574C8CBA63FD1409508683"/>
    <w:rsid w:val="00E55B5F"/>
  </w:style>
  <w:style w:type="paragraph" w:customStyle="1" w:styleId="4A8FD09E5AE846369949D572DC04E46B">
    <w:name w:val="4A8FD09E5AE846369949D572DC04E46B"/>
    <w:rsid w:val="00E55B5F"/>
  </w:style>
  <w:style w:type="paragraph" w:customStyle="1" w:styleId="7A51809BF0464A08A4342C0F84988E0D">
    <w:name w:val="7A51809BF0464A08A4342C0F84988E0D"/>
    <w:rsid w:val="00E55B5F"/>
  </w:style>
  <w:style w:type="paragraph" w:customStyle="1" w:styleId="42E70ED68EBB46809521140FA6E2C65A">
    <w:name w:val="42E70ED68EBB46809521140FA6E2C65A"/>
    <w:rsid w:val="00E55B5F"/>
  </w:style>
  <w:style w:type="paragraph" w:customStyle="1" w:styleId="5B5D74B180CE4E0389040901AF432856">
    <w:name w:val="5B5D74B180CE4E0389040901AF432856"/>
    <w:rsid w:val="00E55B5F"/>
  </w:style>
  <w:style w:type="paragraph" w:customStyle="1" w:styleId="4682D761BCC74860AFBA11B093FD9682">
    <w:name w:val="4682D761BCC74860AFBA11B093FD9682"/>
    <w:rsid w:val="00E55B5F"/>
  </w:style>
  <w:style w:type="paragraph" w:customStyle="1" w:styleId="60EC6B8FB3194FEE9CC54363A84F55FE">
    <w:name w:val="60EC6B8FB3194FEE9CC54363A84F55FE"/>
    <w:rsid w:val="00E55B5F"/>
  </w:style>
  <w:style w:type="paragraph" w:customStyle="1" w:styleId="7F23161493874543AF77B66A0CD9D154">
    <w:name w:val="7F23161493874543AF77B66A0CD9D154"/>
    <w:rsid w:val="00E55B5F"/>
  </w:style>
  <w:style w:type="paragraph" w:customStyle="1" w:styleId="19BF24A5311440E3B712AC87C8B3A1CE">
    <w:name w:val="19BF24A5311440E3B712AC87C8B3A1CE"/>
    <w:rsid w:val="00E55B5F"/>
  </w:style>
  <w:style w:type="paragraph" w:customStyle="1" w:styleId="F4612D937F4D4C67B0FBFBA6334D647D">
    <w:name w:val="F4612D937F4D4C67B0FBFBA6334D647D"/>
    <w:rsid w:val="00E55B5F"/>
  </w:style>
  <w:style w:type="paragraph" w:customStyle="1" w:styleId="77EFF9C3072B47F5BDA396542F253511">
    <w:name w:val="77EFF9C3072B47F5BDA396542F253511"/>
    <w:rsid w:val="00E55B5F"/>
  </w:style>
  <w:style w:type="paragraph" w:customStyle="1" w:styleId="938E99556F424D7CAE974F1AA1C82540">
    <w:name w:val="938E99556F424D7CAE974F1AA1C82540"/>
    <w:rsid w:val="00E55B5F"/>
  </w:style>
  <w:style w:type="paragraph" w:customStyle="1" w:styleId="404F5D2ECA804DC38B67AF91DE50FFCC">
    <w:name w:val="404F5D2ECA804DC38B67AF91DE50FFCC"/>
    <w:rsid w:val="00E55B5F"/>
  </w:style>
  <w:style w:type="paragraph" w:customStyle="1" w:styleId="2CDF3A26EEF74DE3ACBB28264B4C8516">
    <w:name w:val="2CDF3A26EEF74DE3ACBB28264B4C8516"/>
    <w:rsid w:val="00E55B5F"/>
  </w:style>
  <w:style w:type="paragraph" w:customStyle="1" w:styleId="61507CDB9D54481D99BBF63B04CB943E">
    <w:name w:val="61507CDB9D54481D99BBF63B04CB943E"/>
    <w:rsid w:val="00E55B5F"/>
  </w:style>
  <w:style w:type="paragraph" w:customStyle="1" w:styleId="121B7E063E244CB7914962C797A53AF8">
    <w:name w:val="121B7E063E244CB7914962C797A53AF8"/>
    <w:rsid w:val="00E55B5F"/>
  </w:style>
  <w:style w:type="paragraph" w:customStyle="1" w:styleId="682215E5BBAD43DDAD4F336A4111BC52">
    <w:name w:val="682215E5BBAD43DDAD4F336A4111BC52"/>
    <w:rsid w:val="00E55B5F"/>
  </w:style>
  <w:style w:type="paragraph" w:customStyle="1" w:styleId="5FE5D3263081487BBEFF5FA83C58DD8B">
    <w:name w:val="5FE5D3263081487BBEFF5FA83C58DD8B"/>
    <w:rsid w:val="00E55B5F"/>
  </w:style>
  <w:style w:type="paragraph" w:customStyle="1" w:styleId="15E43B30D94F4A3389E36C9A39092966">
    <w:name w:val="15E43B30D94F4A3389E36C9A39092966"/>
    <w:rsid w:val="00E55B5F"/>
  </w:style>
  <w:style w:type="paragraph" w:customStyle="1" w:styleId="B251BEA2EC164245B2A0FBF07C7F0B56">
    <w:name w:val="B251BEA2EC164245B2A0FBF07C7F0B56"/>
    <w:rsid w:val="00E55B5F"/>
  </w:style>
  <w:style w:type="paragraph" w:customStyle="1" w:styleId="DA629E059C2641F0A139BEF966701D82">
    <w:name w:val="DA629E059C2641F0A139BEF966701D82"/>
    <w:rsid w:val="00E55B5F"/>
  </w:style>
  <w:style w:type="paragraph" w:customStyle="1" w:styleId="434D83C144304F99B74D023294AFAD24">
    <w:name w:val="434D83C144304F99B74D023294AFAD24"/>
    <w:rsid w:val="00E55B5F"/>
  </w:style>
  <w:style w:type="paragraph" w:customStyle="1" w:styleId="6AD0B4EE7BF44A5FB0EB87D29A1706F9">
    <w:name w:val="6AD0B4EE7BF44A5FB0EB87D29A1706F9"/>
    <w:rsid w:val="00E55B5F"/>
  </w:style>
  <w:style w:type="paragraph" w:customStyle="1" w:styleId="FE9C8A76E0734DAE99C99EC77C28B6D4">
    <w:name w:val="FE9C8A76E0734DAE99C99EC77C28B6D4"/>
    <w:rsid w:val="00E55B5F"/>
  </w:style>
  <w:style w:type="paragraph" w:customStyle="1" w:styleId="1D14EA6ACB1D4C488AFBCAB045DAA997">
    <w:name w:val="1D14EA6ACB1D4C488AFBCAB045DAA997"/>
    <w:rsid w:val="00E55B5F"/>
  </w:style>
  <w:style w:type="paragraph" w:customStyle="1" w:styleId="FCD4A32F8EF34FC4A8427DD2F7537C58">
    <w:name w:val="FCD4A32F8EF34FC4A8427DD2F7537C58"/>
    <w:rsid w:val="00E55B5F"/>
  </w:style>
  <w:style w:type="paragraph" w:customStyle="1" w:styleId="30CC329B33CB417697A3B25592EA5050">
    <w:name w:val="30CC329B33CB417697A3B25592EA5050"/>
    <w:rsid w:val="00E55B5F"/>
  </w:style>
  <w:style w:type="paragraph" w:customStyle="1" w:styleId="8969FEA94B534A2BB4AA522380347FB5">
    <w:name w:val="8969FEA94B534A2BB4AA522380347FB5"/>
    <w:rsid w:val="00E55B5F"/>
  </w:style>
  <w:style w:type="paragraph" w:customStyle="1" w:styleId="ABA39696CFAA487F9F3A83A7E3532D35">
    <w:name w:val="ABA39696CFAA487F9F3A83A7E3532D35"/>
    <w:rsid w:val="00E55B5F"/>
  </w:style>
  <w:style w:type="paragraph" w:customStyle="1" w:styleId="CC63B9EE669349C0838473CD4F198D61">
    <w:name w:val="CC63B9EE669349C0838473CD4F198D61"/>
    <w:rsid w:val="00E55B5F"/>
  </w:style>
  <w:style w:type="paragraph" w:customStyle="1" w:styleId="11D22D50646E43A3AB75657D26520AC3">
    <w:name w:val="11D22D50646E43A3AB75657D26520AC3"/>
    <w:rsid w:val="00E55B5F"/>
  </w:style>
  <w:style w:type="paragraph" w:customStyle="1" w:styleId="70FCF20600184C2282D1C3CDEAA93E79">
    <w:name w:val="70FCF20600184C2282D1C3CDEAA93E79"/>
    <w:rsid w:val="00E55B5F"/>
  </w:style>
  <w:style w:type="paragraph" w:customStyle="1" w:styleId="5571DC7CF7CB4B068A0419C821AABA2A">
    <w:name w:val="5571DC7CF7CB4B068A0419C821AABA2A"/>
    <w:rsid w:val="00E55B5F"/>
  </w:style>
  <w:style w:type="paragraph" w:customStyle="1" w:styleId="59C7AD7E870C40D1B64E1A1179A1072F">
    <w:name w:val="59C7AD7E870C40D1B64E1A1179A1072F"/>
    <w:rsid w:val="00E55B5F"/>
  </w:style>
  <w:style w:type="paragraph" w:customStyle="1" w:styleId="45C32C4D7AE145199ECA72D299DDEDA3">
    <w:name w:val="45C32C4D7AE145199ECA72D299DDEDA3"/>
    <w:rsid w:val="00E55B5F"/>
  </w:style>
  <w:style w:type="paragraph" w:customStyle="1" w:styleId="4B0409F057324E3D81D3930E896789D2">
    <w:name w:val="4B0409F057324E3D81D3930E896789D2"/>
    <w:rsid w:val="00E55B5F"/>
  </w:style>
  <w:style w:type="paragraph" w:customStyle="1" w:styleId="6496C8D3D779401493F29886740D63CC">
    <w:name w:val="6496C8D3D779401493F29886740D63CC"/>
    <w:rsid w:val="00E55B5F"/>
  </w:style>
  <w:style w:type="paragraph" w:customStyle="1" w:styleId="74D4B09730BF497C966374495A64CFC3">
    <w:name w:val="74D4B09730BF497C966374495A64CFC3"/>
    <w:rsid w:val="00E55B5F"/>
  </w:style>
  <w:style w:type="paragraph" w:customStyle="1" w:styleId="C4327438034143E8B32CA71061556450">
    <w:name w:val="C4327438034143E8B32CA71061556450"/>
    <w:rsid w:val="00E55B5F"/>
  </w:style>
  <w:style w:type="paragraph" w:customStyle="1" w:styleId="7FA1C2AD8B174BFCB5C46B12313AF7C4">
    <w:name w:val="7FA1C2AD8B174BFCB5C46B12313AF7C4"/>
    <w:rsid w:val="00E55B5F"/>
  </w:style>
  <w:style w:type="paragraph" w:customStyle="1" w:styleId="34D2672E032E48E0B28251AA976B4E7E">
    <w:name w:val="34D2672E032E48E0B28251AA976B4E7E"/>
    <w:rsid w:val="00E55B5F"/>
  </w:style>
  <w:style w:type="paragraph" w:customStyle="1" w:styleId="5B6B5A2105E7464B949380A94F3534B2">
    <w:name w:val="5B6B5A2105E7464B949380A94F3534B2"/>
    <w:rsid w:val="00E55B5F"/>
  </w:style>
  <w:style w:type="paragraph" w:customStyle="1" w:styleId="50064ED5B4AC4F15911C2A11FD626F5C">
    <w:name w:val="50064ED5B4AC4F15911C2A11FD626F5C"/>
    <w:rsid w:val="00E55B5F"/>
  </w:style>
  <w:style w:type="paragraph" w:customStyle="1" w:styleId="585B16F02BA04E2FBFA1BFDBC6FE96D2">
    <w:name w:val="585B16F02BA04E2FBFA1BFDBC6FE96D2"/>
    <w:rsid w:val="00E55B5F"/>
  </w:style>
  <w:style w:type="paragraph" w:customStyle="1" w:styleId="F3F3800F99E64229BAB809C0F773F35E">
    <w:name w:val="F3F3800F99E64229BAB809C0F773F35E"/>
    <w:rsid w:val="00E55B5F"/>
  </w:style>
  <w:style w:type="paragraph" w:customStyle="1" w:styleId="E7F0E3F168574C24A5F5939B2C61EDF1">
    <w:name w:val="E7F0E3F168574C24A5F5939B2C61EDF1"/>
    <w:rsid w:val="00E55B5F"/>
  </w:style>
  <w:style w:type="paragraph" w:customStyle="1" w:styleId="C49A15DFA43846BC9C208A3AA9ECD9BF">
    <w:name w:val="C49A15DFA43846BC9C208A3AA9ECD9BF"/>
    <w:rsid w:val="00E55B5F"/>
  </w:style>
  <w:style w:type="paragraph" w:customStyle="1" w:styleId="6DCD9CD1626C4C82B8CBF184266AE7AC">
    <w:name w:val="6DCD9CD1626C4C82B8CBF184266AE7AC"/>
    <w:rsid w:val="00E55B5F"/>
  </w:style>
  <w:style w:type="paragraph" w:customStyle="1" w:styleId="B4BF1E593D9849D8B10C67860CD46D6D">
    <w:name w:val="B4BF1E593D9849D8B10C67860CD46D6D"/>
    <w:rsid w:val="00E55B5F"/>
  </w:style>
  <w:style w:type="paragraph" w:customStyle="1" w:styleId="4BB766AD5B48455691647CCE56E061C7">
    <w:name w:val="4BB766AD5B48455691647CCE56E061C7"/>
    <w:rsid w:val="00E55B5F"/>
  </w:style>
  <w:style w:type="paragraph" w:customStyle="1" w:styleId="FF5D9E22BDE846CA9630CD093F322358">
    <w:name w:val="FF5D9E22BDE846CA9630CD093F322358"/>
    <w:rsid w:val="00E55B5F"/>
  </w:style>
  <w:style w:type="paragraph" w:customStyle="1" w:styleId="813EED6AE62C4CE9AC86E669148B1FA5">
    <w:name w:val="813EED6AE62C4CE9AC86E669148B1FA5"/>
    <w:rsid w:val="00E55B5F"/>
  </w:style>
  <w:style w:type="paragraph" w:customStyle="1" w:styleId="AA0E29755EF64F07BD3CC0173A3BE781">
    <w:name w:val="AA0E29755EF64F07BD3CC0173A3BE781"/>
    <w:rsid w:val="00E55B5F"/>
  </w:style>
  <w:style w:type="paragraph" w:customStyle="1" w:styleId="DB9FE8C90FEC4F8ABCB1FC208824314A">
    <w:name w:val="DB9FE8C90FEC4F8ABCB1FC208824314A"/>
    <w:rsid w:val="00E55B5F"/>
  </w:style>
  <w:style w:type="paragraph" w:customStyle="1" w:styleId="AC5FF1E78CF6473F86BD3A5ECB02F5DC">
    <w:name w:val="AC5FF1E78CF6473F86BD3A5ECB02F5DC"/>
    <w:rsid w:val="00E55B5F"/>
  </w:style>
  <w:style w:type="paragraph" w:customStyle="1" w:styleId="FFDEA023810749B889931856DF205317">
    <w:name w:val="FFDEA023810749B889931856DF205317"/>
    <w:rsid w:val="00E55B5F"/>
  </w:style>
  <w:style w:type="paragraph" w:customStyle="1" w:styleId="05370F5726594382946A338B5CD87851">
    <w:name w:val="05370F5726594382946A338B5CD87851"/>
    <w:rsid w:val="00E55B5F"/>
  </w:style>
  <w:style w:type="paragraph" w:customStyle="1" w:styleId="AAC9B88AE6E6430B95B2183EF747CE81">
    <w:name w:val="AAC9B88AE6E6430B95B2183EF747CE81"/>
    <w:rsid w:val="00E55B5F"/>
  </w:style>
  <w:style w:type="paragraph" w:customStyle="1" w:styleId="16DB5D42E1A04F01BACD884A99C016A5">
    <w:name w:val="16DB5D42E1A04F01BACD884A99C016A5"/>
    <w:rsid w:val="00E55B5F"/>
  </w:style>
  <w:style w:type="paragraph" w:customStyle="1" w:styleId="FE0974C34D7D4374AAA04C1D0C9E2004">
    <w:name w:val="FE0974C34D7D4374AAA04C1D0C9E2004"/>
    <w:rsid w:val="00E55B5F"/>
  </w:style>
  <w:style w:type="paragraph" w:customStyle="1" w:styleId="8A24162924744671B26F22479AA29173">
    <w:name w:val="8A24162924744671B26F22479AA29173"/>
    <w:rsid w:val="00E55B5F"/>
  </w:style>
  <w:style w:type="paragraph" w:customStyle="1" w:styleId="81DA42BA10C044D09A8562450FCFD97C">
    <w:name w:val="81DA42BA10C044D09A8562450FCFD97C"/>
    <w:rsid w:val="00E55B5F"/>
  </w:style>
  <w:style w:type="paragraph" w:customStyle="1" w:styleId="DAB730D089B84844B38D3EA51877D1CD">
    <w:name w:val="DAB730D089B84844B38D3EA51877D1CD"/>
    <w:rsid w:val="00E55B5F"/>
  </w:style>
  <w:style w:type="paragraph" w:customStyle="1" w:styleId="5EC6D7FB872E49AD9CE9E9DA5FCCA5E8">
    <w:name w:val="5EC6D7FB872E49AD9CE9E9DA5FCCA5E8"/>
    <w:rsid w:val="00E55B5F"/>
  </w:style>
  <w:style w:type="paragraph" w:customStyle="1" w:styleId="1EB72D5628C74588A0146A1C70F23B4A">
    <w:name w:val="1EB72D5628C74588A0146A1C70F23B4A"/>
    <w:rsid w:val="00E55B5F"/>
  </w:style>
  <w:style w:type="paragraph" w:customStyle="1" w:styleId="F5ED6E2E95214EBF848F12649E2B40D1">
    <w:name w:val="F5ED6E2E95214EBF848F12649E2B40D1"/>
    <w:rsid w:val="00E55B5F"/>
  </w:style>
  <w:style w:type="paragraph" w:customStyle="1" w:styleId="798B505BB7D04F8B9F8A087D8B8A8393">
    <w:name w:val="798B505BB7D04F8B9F8A087D8B8A8393"/>
    <w:rsid w:val="00E55B5F"/>
  </w:style>
  <w:style w:type="paragraph" w:customStyle="1" w:styleId="3D44D5FDD47F4F8FB9E90E8CD5A22DD1">
    <w:name w:val="3D44D5FDD47F4F8FB9E90E8CD5A22DD1"/>
    <w:rsid w:val="00E55B5F"/>
  </w:style>
  <w:style w:type="paragraph" w:customStyle="1" w:styleId="213069DB2F00451085EA71B4C3CB1377">
    <w:name w:val="213069DB2F00451085EA71B4C3CB1377"/>
    <w:rsid w:val="00E55B5F"/>
  </w:style>
  <w:style w:type="paragraph" w:customStyle="1" w:styleId="EEFECB0DFA924906A4078432953EC06B">
    <w:name w:val="EEFECB0DFA924906A4078432953EC06B"/>
    <w:rsid w:val="00E55B5F"/>
  </w:style>
  <w:style w:type="paragraph" w:customStyle="1" w:styleId="BFFBA8FC807A40F1963D1ECAE1B1EAB3">
    <w:name w:val="BFFBA8FC807A40F1963D1ECAE1B1EAB3"/>
    <w:rsid w:val="00E55B5F"/>
  </w:style>
  <w:style w:type="paragraph" w:customStyle="1" w:styleId="D65C88777CB74EA9839457CE5C25DEDF">
    <w:name w:val="D65C88777CB74EA9839457CE5C25DEDF"/>
    <w:rsid w:val="00E55B5F"/>
  </w:style>
  <w:style w:type="paragraph" w:customStyle="1" w:styleId="0FF9B6B998C5459F91A630EAD649C2C3">
    <w:name w:val="0FF9B6B998C5459F91A630EAD649C2C3"/>
    <w:rsid w:val="00E55B5F"/>
  </w:style>
  <w:style w:type="paragraph" w:customStyle="1" w:styleId="30DB0E3F57984FB6870C68C69DE56983">
    <w:name w:val="30DB0E3F57984FB6870C68C69DE56983"/>
    <w:rsid w:val="00E55B5F"/>
  </w:style>
  <w:style w:type="paragraph" w:customStyle="1" w:styleId="73638735A2B446558094B7C6DC83D908">
    <w:name w:val="73638735A2B446558094B7C6DC83D908"/>
    <w:rsid w:val="00E55B5F"/>
  </w:style>
  <w:style w:type="paragraph" w:customStyle="1" w:styleId="71C17A63850445AD8D9EC9DB46FF558F">
    <w:name w:val="71C17A63850445AD8D9EC9DB46FF558F"/>
    <w:rsid w:val="00E55B5F"/>
  </w:style>
  <w:style w:type="paragraph" w:customStyle="1" w:styleId="53341745E7A34F1F96CCF9A1EDEDD53B">
    <w:name w:val="53341745E7A34F1F96CCF9A1EDEDD53B"/>
    <w:rsid w:val="00E55B5F"/>
  </w:style>
  <w:style w:type="paragraph" w:customStyle="1" w:styleId="8A5833247D3A4EB19E22FEB7EB5F9A42">
    <w:name w:val="8A5833247D3A4EB19E22FEB7EB5F9A42"/>
    <w:rsid w:val="00E55B5F"/>
  </w:style>
  <w:style w:type="paragraph" w:customStyle="1" w:styleId="B2A063CBF6FB41FB9D81D10934347E0A">
    <w:name w:val="B2A063CBF6FB41FB9D81D10934347E0A"/>
    <w:rsid w:val="00E55B5F"/>
  </w:style>
  <w:style w:type="paragraph" w:customStyle="1" w:styleId="93B7B7C6291E4298AEB9D3EFB0396E35">
    <w:name w:val="93B7B7C6291E4298AEB9D3EFB0396E35"/>
    <w:rsid w:val="00E55B5F"/>
  </w:style>
  <w:style w:type="paragraph" w:customStyle="1" w:styleId="B1BEE9D6724444929DA7384C83E3B42C">
    <w:name w:val="B1BEE9D6724444929DA7384C83E3B42C"/>
    <w:rsid w:val="00E55B5F"/>
  </w:style>
  <w:style w:type="paragraph" w:customStyle="1" w:styleId="4C487E5FB6184F00ABA474ED29C37B62">
    <w:name w:val="4C487E5FB6184F00ABA474ED29C37B62"/>
    <w:rsid w:val="00E55B5F"/>
  </w:style>
  <w:style w:type="paragraph" w:customStyle="1" w:styleId="1CA551913302492587308F7D76751E22">
    <w:name w:val="1CA551913302492587308F7D76751E22"/>
    <w:rsid w:val="00E55B5F"/>
  </w:style>
  <w:style w:type="paragraph" w:customStyle="1" w:styleId="1B721C5B586F4058AA0D3E00BAE2FA08">
    <w:name w:val="1B721C5B586F4058AA0D3E00BAE2FA08"/>
    <w:rsid w:val="00E55B5F"/>
  </w:style>
  <w:style w:type="paragraph" w:customStyle="1" w:styleId="2C62CED5C5E3412C8CB58E09AE7BCB33">
    <w:name w:val="2C62CED5C5E3412C8CB58E09AE7BCB33"/>
    <w:rsid w:val="00E55B5F"/>
  </w:style>
  <w:style w:type="paragraph" w:customStyle="1" w:styleId="4FED1E08826240229D4EED6831CFDE92">
    <w:name w:val="4FED1E08826240229D4EED6831CFDE92"/>
    <w:rsid w:val="00E55B5F"/>
  </w:style>
  <w:style w:type="paragraph" w:customStyle="1" w:styleId="C229B5ABDBCE48B6A546182FCAB06A75">
    <w:name w:val="C229B5ABDBCE48B6A546182FCAB06A75"/>
    <w:rsid w:val="00E55B5F"/>
  </w:style>
  <w:style w:type="paragraph" w:customStyle="1" w:styleId="32C3B2FF275442F1880D85699338A904">
    <w:name w:val="32C3B2FF275442F1880D85699338A904"/>
    <w:rsid w:val="00E55B5F"/>
  </w:style>
  <w:style w:type="paragraph" w:customStyle="1" w:styleId="BF2A150757814F76BFB35C50F42A3659">
    <w:name w:val="BF2A150757814F76BFB35C50F42A3659"/>
    <w:rsid w:val="00E55B5F"/>
  </w:style>
  <w:style w:type="paragraph" w:customStyle="1" w:styleId="ABFD529F32CA459DB9F804B4ECEFAAD8">
    <w:name w:val="ABFD529F32CA459DB9F804B4ECEFAAD8"/>
    <w:rsid w:val="00E55B5F"/>
  </w:style>
  <w:style w:type="paragraph" w:customStyle="1" w:styleId="63DA1BF814C74602A42DB0A92BB3EBEB">
    <w:name w:val="63DA1BF814C74602A42DB0A92BB3EBEB"/>
    <w:rsid w:val="00E55B5F"/>
  </w:style>
  <w:style w:type="paragraph" w:customStyle="1" w:styleId="3F4E0180A23646E9933D138E9A95C6D3">
    <w:name w:val="3F4E0180A23646E9933D138E9A95C6D3"/>
    <w:rsid w:val="00E55B5F"/>
  </w:style>
  <w:style w:type="paragraph" w:customStyle="1" w:styleId="383439808C2E439D97F3546ADCE7F078">
    <w:name w:val="383439808C2E439D97F3546ADCE7F078"/>
    <w:rsid w:val="00E55B5F"/>
  </w:style>
  <w:style w:type="paragraph" w:customStyle="1" w:styleId="8C7FA2BEAF334CFAA3D3317D0A662F5D">
    <w:name w:val="8C7FA2BEAF334CFAA3D3317D0A662F5D"/>
    <w:rsid w:val="00E55B5F"/>
  </w:style>
  <w:style w:type="paragraph" w:customStyle="1" w:styleId="AD75080F6A3740D19C83E993C43A9BB2">
    <w:name w:val="AD75080F6A3740D19C83E993C43A9BB2"/>
    <w:rsid w:val="00E55B5F"/>
  </w:style>
  <w:style w:type="paragraph" w:customStyle="1" w:styleId="EB157AE183E049A9A35CF138B6DA15A7">
    <w:name w:val="EB157AE183E049A9A35CF138B6DA15A7"/>
    <w:rsid w:val="00E55B5F"/>
  </w:style>
  <w:style w:type="paragraph" w:customStyle="1" w:styleId="5BA9391D2D444C2B88B463BD562B79BB">
    <w:name w:val="5BA9391D2D444C2B88B463BD562B79BB"/>
    <w:rsid w:val="00E55B5F"/>
  </w:style>
  <w:style w:type="paragraph" w:customStyle="1" w:styleId="71DD8F79F44B48B09B1F4C4A824EB50E">
    <w:name w:val="71DD8F79F44B48B09B1F4C4A824EB50E"/>
    <w:rsid w:val="00E55B5F"/>
  </w:style>
  <w:style w:type="paragraph" w:customStyle="1" w:styleId="4F6AA7922957437082BCBDDF12824606">
    <w:name w:val="4F6AA7922957437082BCBDDF12824606"/>
    <w:rsid w:val="00E55B5F"/>
  </w:style>
  <w:style w:type="paragraph" w:customStyle="1" w:styleId="C1B7F234809F4F21B5A81C2C0F92E75B">
    <w:name w:val="C1B7F234809F4F21B5A81C2C0F92E75B"/>
    <w:rsid w:val="00E55B5F"/>
  </w:style>
  <w:style w:type="paragraph" w:customStyle="1" w:styleId="ACEE2D8DD96A4AC4AE58CFD7763E5B80">
    <w:name w:val="ACEE2D8DD96A4AC4AE58CFD7763E5B80"/>
    <w:rsid w:val="00E55B5F"/>
  </w:style>
  <w:style w:type="paragraph" w:customStyle="1" w:styleId="2F147FD2A2024AFC809605334686E10E">
    <w:name w:val="2F147FD2A2024AFC809605334686E10E"/>
    <w:rsid w:val="00E55B5F"/>
  </w:style>
  <w:style w:type="paragraph" w:customStyle="1" w:styleId="A0FCE9160F2E47E3A348675ED3BB2E4A">
    <w:name w:val="A0FCE9160F2E47E3A348675ED3BB2E4A"/>
    <w:rsid w:val="00E55B5F"/>
  </w:style>
  <w:style w:type="paragraph" w:customStyle="1" w:styleId="76CC4122185D4F509B1BC4BE3E9E6FAD">
    <w:name w:val="76CC4122185D4F509B1BC4BE3E9E6FAD"/>
    <w:rsid w:val="00E55B5F"/>
  </w:style>
  <w:style w:type="paragraph" w:customStyle="1" w:styleId="3B2FAD45AF544E28919FCCB57140222F">
    <w:name w:val="3B2FAD45AF544E28919FCCB57140222F"/>
    <w:rsid w:val="00E55B5F"/>
  </w:style>
  <w:style w:type="paragraph" w:customStyle="1" w:styleId="D5DFFE9030F04FFB922200A77A3FAF24">
    <w:name w:val="D5DFFE9030F04FFB922200A77A3FAF24"/>
    <w:rsid w:val="00E55B5F"/>
  </w:style>
  <w:style w:type="paragraph" w:customStyle="1" w:styleId="A7B97C5DF1414015B648A8D343F3E516">
    <w:name w:val="A7B97C5DF1414015B648A8D343F3E516"/>
    <w:rsid w:val="00E55B5F"/>
  </w:style>
  <w:style w:type="paragraph" w:customStyle="1" w:styleId="57F03DBD66414D80AF7240ACD73B3882">
    <w:name w:val="57F03DBD66414D80AF7240ACD73B3882"/>
    <w:rsid w:val="00E55B5F"/>
  </w:style>
  <w:style w:type="paragraph" w:customStyle="1" w:styleId="45657627D8E048DC966FA8CF4535FEC3">
    <w:name w:val="45657627D8E048DC966FA8CF4535FEC3"/>
    <w:rsid w:val="00E55B5F"/>
  </w:style>
  <w:style w:type="paragraph" w:customStyle="1" w:styleId="9B17907ABBBA4FF0937E3B2FB4225F97">
    <w:name w:val="9B17907ABBBA4FF0937E3B2FB4225F97"/>
    <w:rsid w:val="00E55B5F"/>
  </w:style>
  <w:style w:type="paragraph" w:customStyle="1" w:styleId="0878966AB7904C349055CA58D6DDBA05">
    <w:name w:val="0878966AB7904C349055CA58D6DDBA05"/>
    <w:rsid w:val="00E55B5F"/>
  </w:style>
  <w:style w:type="paragraph" w:customStyle="1" w:styleId="14CFFBCA751E488AB179F453C5CC8443">
    <w:name w:val="14CFFBCA751E488AB179F453C5CC8443"/>
    <w:rsid w:val="00E55B5F"/>
  </w:style>
  <w:style w:type="paragraph" w:customStyle="1" w:styleId="4CC7560D6B874F74AE389A7DD1216AF0">
    <w:name w:val="4CC7560D6B874F74AE389A7DD1216AF0"/>
    <w:rsid w:val="00E55B5F"/>
  </w:style>
  <w:style w:type="paragraph" w:customStyle="1" w:styleId="45B774B3F82940E49EB412DF2F4974CE">
    <w:name w:val="45B774B3F82940E49EB412DF2F4974CE"/>
    <w:rsid w:val="00E55B5F"/>
  </w:style>
  <w:style w:type="paragraph" w:customStyle="1" w:styleId="BC3F94F6FCB14884BE8CBCBDFFE73FC6">
    <w:name w:val="BC3F94F6FCB14884BE8CBCBDFFE73FC6"/>
    <w:rsid w:val="00E55B5F"/>
  </w:style>
  <w:style w:type="paragraph" w:customStyle="1" w:styleId="72BA9B3B1D534DC6BD07450E0557C482">
    <w:name w:val="72BA9B3B1D534DC6BD07450E0557C482"/>
    <w:rsid w:val="00E55B5F"/>
  </w:style>
  <w:style w:type="paragraph" w:customStyle="1" w:styleId="93F682F998FB4E96AF4C6DD08E46DE88">
    <w:name w:val="93F682F998FB4E96AF4C6DD08E46DE88"/>
    <w:rsid w:val="00E55B5F"/>
  </w:style>
  <w:style w:type="paragraph" w:customStyle="1" w:styleId="1BC51B0B4BA34BCAA3B7D78A9AF6B1A7">
    <w:name w:val="1BC51B0B4BA34BCAA3B7D78A9AF6B1A7"/>
    <w:rsid w:val="00E55B5F"/>
  </w:style>
  <w:style w:type="paragraph" w:customStyle="1" w:styleId="767D2F0550E64454923E29929FF0A4E1">
    <w:name w:val="767D2F0550E64454923E29929FF0A4E1"/>
    <w:rsid w:val="00E55B5F"/>
  </w:style>
  <w:style w:type="paragraph" w:customStyle="1" w:styleId="5B4BA78FCDDB408297F33B4AF599FA03">
    <w:name w:val="5B4BA78FCDDB408297F33B4AF599FA03"/>
    <w:rsid w:val="00E55B5F"/>
  </w:style>
  <w:style w:type="paragraph" w:customStyle="1" w:styleId="94FCDCA2B92D4349888991F3CD57DB39">
    <w:name w:val="94FCDCA2B92D4349888991F3CD57DB39"/>
    <w:rsid w:val="00E55B5F"/>
  </w:style>
  <w:style w:type="paragraph" w:customStyle="1" w:styleId="95EEE67354E44F0BA7172D728CB5A644">
    <w:name w:val="95EEE67354E44F0BA7172D728CB5A644"/>
    <w:rsid w:val="00E55B5F"/>
  </w:style>
  <w:style w:type="paragraph" w:customStyle="1" w:styleId="30A04DA604F544B6812B00424F69F3E7">
    <w:name w:val="30A04DA604F544B6812B00424F69F3E7"/>
    <w:rsid w:val="00E55B5F"/>
  </w:style>
  <w:style w:type="paragraph" w:customStyle="1" w:styleId="9BAE89E6AB654BD69F5E4DA7A498AE86">
    <w:name w:val="9BAE89E6AB654BD69F5E4DA7A498AE86"/>
    <w:rsid w:val="00E55B5F"/>
  </w:style>
  <w:style w:type="paragraph" w:customStyle="1" w:styleId="ED65250B8D51413D9BC1AD8F1A8E1E0D">
    <w:name w:val="ED65250B8D51413D9BC1AD8F1A8E1E0D"/>
    <w:rsid w:val="00E55B5F"/>
  </w:style>
  <w:style w:type="paragraph" w:customStyle="1" w:styleId="44B7D4AE0AF8452A8C402121FCD4160E">
    <w:name w:val="44B7D4AE0AF8452A8C402121FCD4160E"/>
    <w:rsid w:val="00E55B5F"/>
  </w:style>
  <w:style w:type="paragraph" w:customStyle="1" w:styleId="8B1D5628036441559B571DE675749BDA">
    <w:name w:val="8B1D5628036441559B571DE675749BDA"/>
    <w:rsid w:val="00E55B5F"/>
  </w:style>
  <w:style w:type="paragraph" w:customStyle="1" w:styleId="A45C5FDF1F734CF5951A16AE02930330">
    <w:name w:val="A45C5FDF1F734CF5951A16AE02930330"/>
    <w:rsid w:val="00E55B5F"/>
  </w:style>
  <w:style w:type="paragraph" w:customStyle="1" w:styleId="315F026F392A445ABF8B392E75283DDD">
    <w:name w:val="315F026F392A445ABF8B392E75283DDD"/>
    <w:rsid w:val="00E55B5F"/>
  </w:style>
  <w:style w:type="paragraph" w:customStyle="1" w:styleId="C5098F825A8044B1B9C76A2C82D0E6AD">
    <w:name w:val="C5098F825A8044B1B9C76A2C82D0E6AD"/>
    <w:rsid w:val="00E55B5F"/>
  </w:style>
  <w:style w:type="paragraph" w:customStyle="1" w:styleId="66721BE0EA014F4CBC564E030D77C65E">
    <w:name w:val="66721BE0EA014F4CBC564E030D77C65E"/>
    <w:rsid w:val="00E55B5F"/>
  </w:style>
  <w:style w:type="paragraph" w:customStyle="1" w:styleId="85B538E214E2481C89C18FF4C8B08EDD">
    <w:name w:val="85B538E214E2481C89C18FF4C8B08EDD"/>
    <w:rsid w:val="00E55B5F"/>
  </w:style>
  <w:style w:type="paragraph" w:customStyle="1" w:styleId="403DB7FB33E1460FA7E2A2C767CC2D62">
    <w:name w:val="403DB7FB33E1460FA7E2A2C767CC2D62"/>
    <w:rsid w:val="00E55B5F"/>
  </w:style>
  <w:style w:type="paragraph" w:customStyle="1" w:styleId="48DA086D15344690A8D1186A8879B361">
    <w:name w:val="48DA086D15344690A8D1186A8879B361"/>
    <w:rsid w:val="00E55B5F"/>
  </w:style>
  <w:style w:type="paragraph" w:customStyle="1" w:styleId="59E4F394BA2E4BDBB0407A9DD02B18C9">
    <w:name w:val="59E4F394BA2E4BDBB0407A9DD02B18C9"/>
    <w:rsid w:val="00E55B5F"/>
  </w:style>
  <w:style w:type="paragraph" w:customStyle="1" w:styleId="46EA11A4B98C49B7AFA8830F9026414B">
    <w:name w:val="46EA11A4B98C49B7AFA8830F9026414B"/>
    <w:rsid w:val="00E55B5F"/>
  </w:style>
  <w:style w:type="paragraph" w:customStyle="1" w:styleId="50A2B63022314F748A075BBE1C4135CE">
    <w:name w:val="50A2B63022314F748A075BBE1C4135CE"/>
    <w:rsid w:val="00E55B5F"/>
  </w:style>
  <w:style w:type="paragraph" w:customStyle="1" w:styleId="B0EF9F25D78945638DB817F3AE4272BC">
    <w:name w:val="B0EF9F25D78945638DB817F3AE4272BC"/>
    <w:rsid w:val="00E55B5F"/>
  </w:style>
  <w:style w:type="paragraph" w:customStyle="1" w:styleId="A1F22F5076284B1D9F61608EEC80F460">
    <w:name w:val="A1F22F5076284B1D9F61608EEC80F460"/>
    <w:rsid w:val="00E55B5F"/>
  </w:style>
  <w:style w:type="paragraph" w:customStyle="1" w:styleId="20C005565C734A95AA269073FC6ABB2F">
    <w:name w:val="20C005565C734A95AA269073FC6ABB2F"/>
    <w:rsid w:val="00E55B5F"/>
  </w:style>
  <w:style w:type="paragraph" w:customStyle="1" w:styleId="9BCCFFCEE636427982617B896FE34BF0">
    <w:name w:val="9BCCFFCEE636427982617B896FE34BF0"/>
    <w:rsid w:val="00E55B5F"/>
  </w:style>
  <w:style w:type="paragraph" w:customStyle="1" w:styleId="7482CFC9B3054DF88FF2D3978D94224E">
    <w:name w:val="7482CFC9B3054DF88FF2D3978D94224E"/>
    <w:rsid w:val="00E55B5F"/>
  </w:style>
  <w:style w:type="paragraph" w:customStyle="1" w:styleId="1322045C6F354D128A19917A32A999B9">
    <w:name w:val="1322045C6F354D128A19917A32A999B9"/>
    <w:rsid w:val="00E55B5F"/>
  </w:style>
  <w:style w:type="paragraph" w:customStyle="1" w:styleId="B32B8C8F63844D5BBD5343326C00A874">
    <w:name w:val="B32B8C8F63844D5BBD5343326C00A874"/>
    <w:rsid w:val="00E55B5F"/>
  </w:style>
  <w:style w:type="paragraph" w:customStyle="1" w:styleId="79B4042D09054FE49A2FEDD9A8787FC4">
    <w:name w:val="79B4042D09054FE49A2FEDD9A8787FC4"/>
    <w:rsid w:val="00E55B5F"/>
  </w:style>
  <w:style w:type="paragraph" w:customStyle="1" w:styleId="5FAB36C5D50A40AE850792F8C6A36C44">
    <w:name w:val="5FAB36C5D50A40AE850792F8C6A36C44"/>
    <w:rsid w:val="00E55B5F"/>
  </w:style>
  <w:style w:type="paragraph" w:customStyle="1" w:styleId="9CCAE8713733459F875BCB781B05C066">
    <w:name w:val="9CCAE8713733459F875BCB781B05C066"/>
    <w:rsid w:val="00E55B5F"/>
  </w:style>
  <w:style w:type="paragraph" w:customStyle="1" w:styleId="DD81B39C50CD4D6CBACCBFB8E1446D20">
    <w:name w:val="DD81B39C50CD4D6CBACCBFB8E1446D20"/>
    <w:rsid w:val="00E55B5F"/>
  </w:style>
  <w:style w:type="paragraph" w:customStyle="1" w:styleId="066685CC20034307BB0F332C44B3ACCA">
    <w:name w:val="066685CC20034307BB0F332C44B3ACCA"/>
    <w:rsid w:val="00E55B5F"/>
  </w:style>
  <w:style w:type="paragraph" w:customStyle="1" w:styleId="8E95F5963C604C9ABC99FB4247E654CA">
    <w:name w:val="8E95F5963C604C9ABC99FB4247E654CA"/>
    <w:rsid w:val="00E55B5F"/>
  </w:style>
  <w:style w:type="paragraph" w:customStyle="1" w:styleId="A05CE0EEC16A4D859A0AE8BAC6061B81">
    <w:name w:val="A05CE0EEC16A4D859A0AE8BAC6061B81"/>
    <w:rsid w:val="00FC54DD"/>
  </w:style>
  <w:style w:type="paragraph" w:customStyle="1" w:styleId="9B09728DD7814E249846588A9D40B941">
    <w:name w:val="9B09728DD7814E249846588A9D40B941"/>
    <w:rsid w:val="00FC54DD"/>
  </w:style>
  <w:style w:type="paragraph" w:customStyle="1" w:styleId="148CDCF5688F4DAAA284FBC3B8FD0BEF">
    <w:name w:val="148CDCF5688F4DAAA284FBC3B8FD0BEF"/>
    <w:rsid w:val="00FC54DD"/>
  </w:style>
  <w:style w:type="paragraph" w:customStyle="1" w:styleId="DBDC0AC95621458C9B1B09D7E013EB54">
    <w:name w:val="DBDC0AC95621458C9B1B09D7E013EB54"/>
    <w:rsid w:val="006461E8"/>
    <w:rPr>
      <w:lang w:val="en-CA" w:eastAsia="en-C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FB7B4-63EC-4941-9971-1CFBA8F08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Fillup Form.dotx</Template>
  <TotalTime>31</TotalTime>
  <Pages>7</Pages>
  <Words>1773</Words>
  <Characters>10108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andrestev</dc:creator>
  <cp:lastModifiedBy>Owner</cp:lastModifiedBy>
  <cp:revision>6</cp:revision>
  <dcterms:created xsi:type="dcterms:W3CDTF">2015-08-10T03:53:00Z</dcterms:created>
  <dcterms:modified xsi:type="dcterms:W3CDTF">2015-08-10T23:30:00Z</dcterms:modified>
</cp:coreProperties>
</file>